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331" w:rsidRPr="00B32C79" w:rsidRDefault="00ED0331" w:rsidP="00ED0331">
      <w:pPr>
        <w:rPr>
          <w:rFonts w:ascii="Univers 57 Condensed" w:hAnsi="Univers 57 Condensed"/>
          <w:color w:val="5F3D80"/>
        </w:rPr>
      </w:pPr>
      <w:r w:rsidRPr="00B32C79">
        <w:rPr>
          <w:rFonts w:ascii="Univers 57 Condensed" w:hAnsi="Univers 57 Condensed"/>
          <w:color w:val="5F3D80"/>
        </w:rPr>
        <w:t xml:space="preserve"> </w:t>
      </w:r>
    </w:p>
    <w:p w:rsidR="00DF0C94" w:rsidRDefault="00DF0C94" w:rsidP="00ED0331"/>
    <w:p w:rsidR="00DF0C94" w:rsidRDefault="00DF0C94" w:rsidP="00ED0331"/>
    <w:p w:rsidR="00DF0C94" w:rsidRDefault="00DF0C94" w:rsidP="00ED0331"/>
    <w:p w:rsidR="00DF0C94" w:rsidRDefault="00DF0C94" w:rsidP="00ED0331"/>
    <w:p w:rsidR="00DF0C94" w:rsidRDefault="00DF0C94" w:rsidP="00ED0331"/>
    <w:p w:rsidR="00DF0C94" w:rsidRDefault="00DF0C94" w:rsidP="00ED0331"/>
    <w:p w:rsidR="00DF0C94" w:rsidRDefault="00DF0C94" w:rsidP="00ED0331"/>
    <w:p w:rsidR="00DF0C94" w:rsidRDefault="00DF0C94" w:rsidP="00ED0331"/>
    <w:p w:rsidR="00DF0C94" w:rsidRDefault="00DF0C94" w:rsidP="00ED0331"/>
    <w:p w:rsidR="00DF0C94" w:rsidRDefault="00DF0C94" w:rsidP="00ED0331"/>
    <w:p w:rsidR="00DF0C94" w:rsidRDefault="00EF09FA" w:rsidP="00ED0331">
      <w:r>
        <w:rPr>
          <w:rFonts w:ascii="Univers 57 Condensed" w:hAnsi="Univers 57 Condensed"/>
          <w:noProof/>
          <w:color w:val="5F3D8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408305</wp:posOffset>
                </wp:positionH>
                <wp:positionV relativeFrom="paragraph">
                  <wp:posOffset>100330</wp:posOffset>
                </wp:positionV>
                <wp:extent cx="3659505" cy="1943100"/>
                <wp:effectExtent l="0" t="0" r="0" b="4445"/>
                <wp:wrapNone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9505" cy="194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F0C94" w:rsidRPr="004074D7" w:rsidRDefault="00912C91" w:rsidP="00DF0C94">
                            <w:p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830E95">
                              <w:rPr>
                                <w:rFonts w:ascii="Arial" w:hAnsi="Arial" w:cs="Arial"/>
                                <w:color w:val="000000"/>
                                <w:sz w:val="72"/>
                                <w:szCs w:val="72"/>
                              </w:rPr>
                              <w:t xml:space="preserve">Titre de la </w:t>
                            </w:r>
                            <w:r w:rsidR="004074D7">
                              <w:rPr>
                                <w:rFonts w:ascii="Arial" w:hAnsi="Arial" w:cs="Arial"/>
                                <w:color w:val="000000"/>
                                <w:sz w:val="72"/>
                                <w:szCs w:val="72"/>
                              </w:rPr>
                              <w:t>formation</w:t>
                            </w:r>
                            <w:r w:rsidRPr="00830E95">
                              <w:rPr>
                                <w:rFonts w:ascii="Arial" w:hAnsi="Arial" w:cs="Arial"/>
                                <w:color w:val="000000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4074D7" w:rsidRPr="004074D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(</w:t>
                            </w:r>
                            <w:proofErr w:type="spellStart"/>
                            <w:r w:rsidRPr="004074D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arial</w:t>
                            </w:r>
                            <w:proofErr w:type="spellEnd"/>
                            <w:r w:rsidRPr="004074D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36 points</w:t>
                            </w:r>
                            <w:r w:rsidR="004074D7" w:rsidRPr="004074D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:rsidR="00DF0C94" w:rsidRPr="00830E95" w:rsidRDefault="00DF0C94" w:rsidP="00DF0C94">
                            <w:pPr>
                              <w:rPr>
                                <w:rFonts w:ascii="Arial" w:hAnsi="Arial" w:cs="Arial"/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  <w:p w:rsidR="00DF0C94" w:rsidRPr="004074D7" w:rsidRDefault="00DF0C94" w:rsidP="00DF0C94">
                            <w:pPr>
                              <w:rPr>
                                <w:rFonts w:ascii="Arial" w:hAnsi="Arial" w:cs="Arial"/>
                                <w:color w:val="000000"/>
                                <w:szCs w:val="24"/>
                              </w:rPr>
                            </w:pPr>
                            <w:r w:rsidRPr="00830E95">
                              <w:rPr>
                                <w:rFonts w:ascii="Arial" w:hAnsi="Arial" w:cs="Arial"/>
                                <w:color w:val="000000"/>
                                <w:sz w:val="36"/>
                                <w:szCs w:val="36"/>
                              </w:rPr>
                              <w:t>Date</w:t>
                            </w:r>
                            <w:r w:rsidR="00912C91" w:rsidRPr="00830E95">
                              <w:rPr>
                                <w:rFonts w:ascii="Arial" w:hAnsi="Arial" w:cs="Arial"/>
                                <w:color w:val="00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4074D7" w:rsidRPr="004074D7">
                              <w:rPr>
                                <w:rFonts w:ascii="Arial" w:hAnsi="Arial" w:cs="Arial"/>
                                <w:color w:val="000000"/>
                                <w:szCs w:val="24"/>
                              </w:rPr>
                              <w:t>(</w:t>
                            </w:r>
                            <w:proofErr w:type="spellStart"/>
                            <w:r w:rsidR="00912C91" w:rsidRPr="004074D7">
                              <w:rPr>
                                <w:rFonts w:ascii="Arial" w:hAnsi="Arial" w:cs="Arial"/>
                                <w:color w:val="000000"/>
                                <w:szCs w:val="24"/>
                              </w:rPr>
                              <w:t>arial</w:t>
                            </w:r>
                            <w:proofErr w:type="spellEnd"/>
                            <w:r w:rsidR="00912C91" w:rsidRPr="004074D7">
                              <w:rPr>
                                <w:rFonts w:ascii="Arial" w:hAnsi="Arial" w:cs="Arial"/>
                                <w:color w:val="000000"/>
                                <w:szCs w:val="24"/>
                              </w:rPr>
                              <w:t xml:space="preserve"> 18 points</w:t>
                            </w:r>
                            <w:r w:rsidR="004074D7" w:rsidRPr="004074D7">
                              <w:rPr>
                                <w:rFonts w:ascii="Arial" w:hAnsi="Arial" w:cs="Arial"/>
                                <w:color w:val="000000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32.15pt;margin-top:7.9pt;width:288.15pt;height:15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" filled="f" stroked="f">
                <v:textbox>
                  <w:txbxContent>
                    <w:p w:rsidR="00DF0C94" w:rsidRPr="004074D7" w:rsidRDefault="00912C91" w:rsidP="00DF0C94">
                      <w:pP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</w:pPr>
                      <w:r w:rsidRPr="00830E95">
                        <w:rPr>
                          <w:rFonts w:ascii="Arial" w:hAnsi="Arial" w:cs="Arial"/>
                          <w:color w:val="000000"/>
                          <w:sz w:val="72"/>
                          <w:szCs w:val="72"/>
                        </w:rPr>
                        <w:t xml:space="preserve">Titre de la </w:t>
                      </w:r>
                      <w:r w:rsidR="004074D7">
                        <w:rPr>
                          <w:rFonts w:ascii="Arial" w:hAnsi="Arial" w:cs="Arial"/>
                          <w:color w:val="000000"/>
                          <w:sz w:val="72"/>
                          <w:szCs w:val="72"/>
                        </w:rPr>
                        <w:t>formation</w:t>
                      </w:r>
                      <w:r w:rsidRPr="00830E95">
                        <w:rPr>
                          <w:rFonts w:ascii="Arial" w:hAnsi="Arial" w:cs="Arial"/>
                          <w:color w:val="000000"/>
                          <w:sz w:val="72"/>
                          <w:szCs w:val="72"/>
                        </w:rPr>
                        <w:t xml:space="preserve"> </w:t>
                      </w:r>
                      <w:r w:rsidR="004074D7" w:rsidRPr="004074D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(</w:t>
                      </w:r>
                      <w:proofErr w:type="spellStart"/>
                      <w:r w:rsidRPr="004074D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arial</w:t>
                      </w:r>
                      <w:proofErr w:type="spellEnd"/>
                      <w:r w:rsidRPr="004074D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 36 points</w:t>
                      </w:r>
                      <w:r w:rsidR="004074D7" w:rsidRPr="004074D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)</w:t>
                      </w:r>
                    </w:p>
                    <w:p w:rsidR="00DF0C94" w:rsidRPr="00830E95" w:rsidRDefault="00DF0C94" w:rsidP="00DF0C94">
                      <w:pPr>
                        <w:rPr>
                          <w:rFonts w:ascii="Arial" w:hAnsi="Arial" w:cs="Arial"/>
                          <w:color w:val="000000"/>
                          <w:sz w:val="36"/>
                          <w:szCs w:val="36"/>
                        </w:rPr>
                      </w:pPr>
                    </w:p>
                    <w:p w:rsidR="00DF0C94" w:rsidRPr="004074D7" w:rsidRDefault="00DF0C94" w:rsidP="00DF0C94">
                      <w:pPr>
                        <w:rPr>
                          <w:rFonts w:ascii="Arial" w:hAnsi="Arial" w:cs="Arial"/>
                          <w:color w:val="000000"/>
                          <w:szCs w:val="24"/>
                        </w:rPr>
                      </w:pPr>
                      <w:r w:rsidRPr="00830E95">
                        <w:rPr>
                          <w:rFonts w:ascii="Arial" w:hAnsi="Arial" w:cs="Arial"/>
                          <w:color w:val="000000"/>
                          <w:sz w:val="36"/>
                          <w:szCs w:val="36"/>
                        </w:rPr>
                        <w:t>Date</w:t>
                      </w:r>
                      <w:r w:rsidR="00912C91" w:rsidRPr="00830E95">
                        <w:rPr>
                          <w:rFonts w:ascii="Arial" w:hAnsi="Arial" w:cs="Arial"/>
                          <w:color w:val="000000"/>
                          <w:sz w:val="36"/>
                          <w:szCs w:val="36"/>
                        </w:rPr>
                        <w:t xml:space="preserve"> </w:t>
                      </w:r>
                      <w:r w:rsidR="004074D7" w:rsidRPr="004074D7">
                        <w:rPr>
                          <w:rFonts w:ascii="Arial" w:hAnsi="Arial" w:cs="Arial"/>
                          <w:color w:val="000000"/>
                          <w:szCs w:val="24"/>
                        </w:rPr>
                        <w:t>(</w:t>
                      </w:r>
                      <w:proofErr w:type="spellStart"/>
                      <w:r w:rsidR="00912C91" w:rsidRPr="004074D7">
                        <w:rPr>
                          <w:rFonts w:ascii="Arial" w:hAnsi="Arial" w:cs="Arial"/>
                          <w:color w:val="000000"/>
                          <w:szCs w:val="24"/>
                        </w:rPr>
                        <w:t>arial</w:t>
                      </w:r>
                      <w:proofErr w:type="spellEnd"/>
                      <w:r w:rsidR="00912C91" w:rsidRPr="004074D7">
                        <w:rPr>
                          <w:rFonts w:ascii="Arial" w:hAnsi="Arial" w:cs="Arial"/>
                          <w:color w:val="000000"/>
                          <w:szCs w:val="24"/>
                        </w:rPr>
                        <w:t xml:space="preserve"> 18 points</w:t>
                      </w:r>
                      <w:r w:rsidR="004074D7" w:rsidRPr="004074D7">
                        <w:rPr>
                          <w:rFonts w:ascii="Arial" w:hAnsi="Arial" w:cs="Arial"/>
                          <w:color w:val="000000"/>
                          <w:szCs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DF0C94" w:rsidRDefault="00DF0C94" w:rsidP="00ED0331"/>
    <w:p w:rsidR="00DF0C94" w:rsidRDefault="00DF0C94" w:rsidP="00ED0331"/>
    <w:p w:rsidR="00DF0C94" w:rsidRDefault="00DF0C94" w:rsidP="00ED0331"/>
    <w:p w:rsidR="00DF0C94" w:rsidRDefault="00DF0C94" w:rsidP="00ED0331"/>
    <w:p w:rsidR="00DF0C94" w:rsidRDefault="00DF0C94" w:rsidP="00ED0331"/>
    <w:p w:rsidR="00DF0C94" w:rsidRDefault="00DF0C94" w:rsidP="00ED0331"/>
    <w:p w:rsidR="00DF0C94" w:rsidRDefault="00DF0C94" w:rsidP="00ED0331"/>
    <w:p w:rsidR="00DF0C94" w:rsidRDefault="00DF0C94" w:rsidP="00ED0331"/>
    <w:p w:rsidR="00DF0C94" w:rsidRDefault="00DF0C94" w:rsidP="00ED0331"/>
    <w:p w:rsidR="00DF0C94" w:rsidRDefault="00DF0C94" w:rsidP="00ED0331"/>
    <w:p w:rsidR="00DF0C94" w:rsidRDefault="00DF0C94" w:rsidP="00ED0331"/>
    <w:p w:rsidR="00DF0C94" w:rsidRDefault="00DF0C94" w:rsidP="00ED0331"/>
    <w:p w:rsidR="00DF0C94" w:rsidRDefault="00DF0C94" w:rsidP="00ED0331"/>
    <w:p w:rsidR="00DF0C94" w:rsidRDefault="00DF0C94" w:rsidP="00ED0331"/>
    <w:p w:rsidR="00DF0C94" w:rsidRDefault="00DF0C94" w:rsidP="00ED0331"/>
    <w:p w:rsidR="00DF0C94" w:rsidRDefault="00DF0C94" w:rsidP="00ED0331"/>
    <w:p w:rsidR="00DF0C94" w:rsidRDefault="00DF0C94" w:rsidP="00ED0331"/>
    <w:p w:rsidR="00DF0C94" w:rsidRDefault="00DF0C94" w:rsidP="00ED0331"/>
    <w:p w:rsidR="00DF0C94" w:rsidRDefault="00DF0C94" w:rsidP="00ED0331"/>
    <w:p w:rsidR="00DF0C94" w:rsidRDefault="00DF0C94" w:rsidP="00ED0331"/>
    <w:p w:rsidR="00DF0C94" w:rsidRDefault="00DF0C94" w:rsidP="00ED0331"/>
    <w:p w:rsidR="00DF0C94" w:rsidRDefault="00DF0C94" w:rsidP="00ED0331"/>
    <w:p w:rsidR="00DF0C94" w:rsidRDefault="00DF0C94" w:rsidP="00ED0331"/>
    <w:p w:rsidR="00DF0C94" w:rsidRDefault="00DF0C94" w:rsidP="00ED0331"/>
    <w:p w:rsidR="00DF0C94" w:rsidRDefault="00DF0C94" w:rsidP="00ED0331"/>
    <w:tbl>
      <w:tblPr>
        <w:tblW w:w="9215" w:type="dxa"/>
        <w:tblInd w:w="-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4"/>
        <w:gridCol w:w="2225"/>
        <w:gridCol w:w="2506"/>
      </w:tblGrid>
      <w:tr w:rsidR="00676F27" w:rsidRPr="00676F27" w:rsidTr="00676F27">
        <w:trPr>
          <w:trHeight w:val="61"/>
        </w:trPr>
        <w:tc>
          <w:tcPr>
            <w:tcW w:w="448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00000" w:rsidRPr="00676F27" w:rsidRDefault="00676F27" w:rsidP="00676F27">
            <w:r w:rsidRPr="00676F27">
              <w:rPr>
                <w:b/>
                <w:bCs/>
              </w:rPr>
              <w:t>Titre (livre, journal ou périodique)</w:t>
            </w:r>
          </w:p>
        </w:tc>
        <w:tc>
          <w:tcPr>
            <w:tcW w:w="222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00000" w:rsidRPr="00676F27" w:rsidRDefault="00676F27" w:rsidP="00676F27">
            <w:r w:rsidRPr="00676F27">
              <w:rPr>
                <w:b/>
                <w:bCs/>
              </w:rPr>
              <w:t>Auteur(s)</w:t>
            </w:r>
          </w:p>
        </w:tc>
        <w:tc>
          <w:tcPr>
            <w:tcW w:w="250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00000" w:rsidRPr="00676F27" w:rsidRDefault="00676F27" w:rsidP="00676F27">
            <w:r w:rsidRPr="00676F27">
              <w:rPr>
                <w:b/>
                <w:bCs/>
              </w:rPr>
              <w:t>Editeur</w:t>
            </w:r>
          </w:p>
        </w:tc>
      </w:tr>
      <w:tr w:rsidR="00676F27" w:rsidRPr="00676F27" w:rsidTr="00676F27">
        <w:trPr>
          <w:trHeight w:val="374"/>
        </w:trPr>
        <w:tc>
          <w:tcPr>
            <w:tcW w:w="448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F81B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00000" w:rsidRPr="00676F27" w:rsidRDefault="00676F27" w:rsidP="00676F27">
            <w:r w:rsidRPr="00676F27">
              <w:rPr>
                <w:b/>
                <w:bCs/>
              </w:rPr>
              <w:t> </w:t>
            </w:r>
          </w:p>
        </w:tc>
        <w:tc>
          <w:tcPr>
            <w:tcW w:w="222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00000" w:rsidRPr="00676F27" w:rsidRDefault="00676F27" w:rsidP="00676F27">
            <w:r w:rsidRPr="00676F27">
              <w:t> </w:t>
            </w:r>
          </w:p>
        </w:tc>
        <w:tc>
          <w:tcPr>
            <w:tcW w:w="250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00000" w:rsidRPr="00676F27" w:rsidRDefault="00676F27" w:rsidP="00676F27">
            <w:r w:rsidRPr="00676F27">
              <w:t> </w:t>
            </w:r>
            <w:bookmarkStart w:id="0" w:name="_GoBack"/>
            <w:bookmarkEnd w:id="0"/>
          </w:p>
        </w:tc>
      </w:tr>
      <w:tr w:rsidR="00676F27" w:rsidRPr="00676F27" w:rsidTr="00676F27">
        <w:trPr>
          <w:trHeight w:val="374"/>
        </w:trPr>
        <w:tc>
          <w:tcPr>
            <w:tcW w:w="44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F81B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00000" w:rsidRPr="00676F27" w:rsidRDefault="00676F27" w:rsidP="00676F27">
            <w:r w:rsidRPr="00676F27">
              <w:rPr>
                <w:b/>
                <w:bCs/>
              </w:rPr>
              <w:t> </w:t>
            </w:r>
          </w:p>
        </w:tc>
        <w:tc>
          <w:tcPr>
            <w:tcW w:w="22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00000" w:rsidRPr="00676F27" w:rsidRDefault="00676F27" w:rsidP="00676F27">
            <w:r w:rsidRPr="00676F27">
              <w:t> </w:t>
            </w:r>
          </w:p>
        </w:tc>
        <w:tc>
          <w:tcPr>
            <w:tcW w:w="250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00000" w:rsidRPr="00676F27" w:rsidRDefault="00676F27" w:rsidP="00676F27">
            <w:r w:rsidRPr="00676F27">
              <w:t> </w:t>
            </w:r>
          </w:p>
        </w:tc>
      </w:tr>
      <w:tr w:rsidR="00676F27" w:rsidRPr="00676F27" w:rsidTr="00676F27">
        <w:trPr>
          <w:trHeight w:val="374"/>
        </w:trPr>
        <w:tc>
          <w:tcPr>
            <w:tcW w:w="44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F81B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00000" w:rsidRPr="00676F27" w:rsidRDefault="00676F27" w:rsidP="00676F27">
            <w:r w:rsidRPr="00676F27">
              <w:rPr>
                <w:b/>
                <w:bCs/>
              </w:rPr>
              <w:t> </w:t>
            </w:r>
          </w:p>
        </w:tc>
        <w:tc>
          <w:tcPr>
            <w:tcW w:w="22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00000" w:rsidRPr="00676F27" w:rsidRDefault="00676F27" w:rsidP="00676F27">
            <w:r w:rsidRPr="00676F27">
              <w:t> </w:t>
            </w:r>
          </w:p>
        </w:tc>
        <w:tc>
          <w:tcPr>
            <w:tcW w:w="250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00000" w:rsidRPr="00676F27" w:rsidRDefault="00676F27" w:rsidP="00676F27">
            <w:r w:rsidRPr="00676F27">
              <w:t> </w:t>
            </w:r>
          </w:p>
        </w:tc>
      </w:tr>
      <w:tr w:rsidR="00676F27" w:rsidRPr="00676F27" w:rsidTr="00676F27">
        <w:trPr>
          <w:trHeight w:val="374"/>
        </w:trPr>
        <w:tc>
          <w:tcPr>
            <w:tcW w:w="44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F81B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00000" w:rsidRPr="00676F27" w:rsidRDefault="00676F27" w:rsidP="00676F27">
            <w:r w:rsidRPr="00676F27">
              <w:rPr>
                <w:b/>
                <w:bCs/>
              </w:rPr>
              <w:t> </w:t>
            </w:r>
          </w:p>
        </w:tc>
        <w:tc>
          <w:tcPr>
            <w:tcW w:w="22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00000" w:rsidRPr="00676F27" w:rsidRDefault="00676F27" w:rsidP="00676F27">
            <w:r w:rsidRPr="00676F27">
              <w:t> </w:t>
            </w:r>
          </w:p>
        </w:tc>
        <w:tc>
          <w:tcPr>
            <w:tcW w:w="250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00000" w:rsidRPr="00676F27" w:rsidRDefault="00676F27" w:rsidP="00676F27">
            <w:r w:rsidRPr="00676F27">
              <w:t> </w:t>
            </w:r>
          </w:p>
        </w:tc>
      </w:tr>
      <w:tr w:rsidR="00676F27" w:rsidRPr="00676F27" w:rsidTr="00676F27">
        <w:trPr>
          <w:trHeight w:val="374"/>
        </w:trPr>
        <w:tc>
          <w:tcPr>
            <w:tcW w:w="44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F81B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00000" w:rsidRPr="00676F27" w:rsidRDefault="00676F27" w:rsidP="00676F27">
            <w:r w:rsidRPr="00676F27">
              <w:rPr>
                <w:b/>
                <w:bCs/>
              </w:rPr>
              <w:t> </w:t>
            </w:r>
          </w:p>
        </w:tc>
        <w:tc>
          <w:tcPr>
            <w:tcW w:w="22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00000" w:rsidRPr="00676F27" w:rsidRDefault="00676F27" w:rsidP="00676F27">
            <w:r w:rsidRPr="00676F27">
              <w:t> </w:t>
            </w:r>
          </w:p>
        </w:tc>
        <w:tc>
          <w:tcPr>
            <w:tcW w:w="250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00000" w:rsidRPr="00676F27" w:rsidRDefault="00676F27" w:rsidP="00676F27">
            <w:r w:rsidRPr="00676F27">
              <w:t> </w:t>
            </w:r>
          </w:p>
        </w:tc>
      </w:tr>
      <w:tr w:rsidR="00676F27" w:rsidRPr="00676F27" w:rsidTr="00676F27">
        <w:trPr>
          <w:trHeight w:val="374"/>
        </w:trPr>
        <w:tc>
          <w:tcPr>
            <w:tcW w:w="44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F81B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00000" w:rsidRPr="00676F27" w:rsidRDefault="00676F27" w:rsidP="00676F27">
            <w:r w:rsidRPr="00676F27">
              <w:rPr>
                <w:b/>
                <w:bCs/>
              </w:rPr>
              <w:t> </w:t>
            </w:r>
          </w:p>
        </w:tc>
        <w:tc>
          <w:tcPr>
            <w:tcW w:w="22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00000" w:rsidRPr="00676F27" w:rsidRDefault="00676F27" w:rsidP="00676F27">
            <w:r w:rsidRPr="00676F27">
              <w:t> </w:t>
            </w:r>
          </w:p>
        </w:tc>
        <w:tc>
          <w:tcPr>
            <w:tcW w:w="250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00000" w:rsidRPr="00676F27" w:rsidRDefault="00676F27" w:rsidP="00676F27">
            <w:r w:rsidRPr="00676F27">
              <w:t> </w:t>
            </w:r>
          </w:p>
        </w:tc>
      </w:tr>
    </w:tbl>
    <w:p w:rsidR="00DF0C94" w:rsidRDefault="00DF0C94" w:rsidP="00ED0331"/>
    <w:p w:rsidR="00DF0C94" w:rsidRDefault="00DF0C94" w:rsidP="00ED0331"/>
    <w:p w:rsidR="00DF0C94" w:rsidRDefault="00DF0C94" w:rsidP="00ED0331"/>
    <w:p w:rsidR="00DF0C94" w:rsidRDefault="004074D7" w:rsidP="00ED0331">
      <w:r>
        <w:t>Nom de l’intervenant</w:t>
      </w:r>
    </w:p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p w:rsidR="007E3873" w:rsidRDefault="007E3873" w:rsidP="00ED0331"/>
    <w:sectPr w:rsidR="007E3873" w:rsidSect="00ED0331">
      <w:headerReference w:type="default" r:id="rId7"/>
      <w:footerReference w:type="default" r:id="rId8"/>
      <w:pgSz w:w="11906" w:h="16838"/>
      <w:pgMar w:top="1134" w:right="2408" w:bottom="1276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9FA" w:rsidRDefault="00EF09FA">
      <w:r>
        <w:separator/>
      </w:r>
    </w:p>
  </w:endnote>
  <w:endnote w:type="continuationSeparator" w:id="0">
    <w:p w:rsidR="00EF09FA" w:rsidRDefault="00EF0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03000000" w:usb1="00000000" w:usb2="00000000" w:usb3="00000000" w:csb0="00000001" w:csb1="00000000"/>
  </w:font>
  <w:font w:name="Univers 57 Condensed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4580" w:rsidRPr="008443DC" w:rsidRDefault="00AD4580" w:rsidP="00AD4580">
    <w:pPr>
      <w:pStyle w:val="Pieddepage"/>
      <w:ind w:right="360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</w:t>
    </w:r>
    <w:r w:rsidRPr="008443DC">
      <w:rPr>
        <w:rFonts w:ascii="Arial" w:hAnsi="Arial" w:cs="Arial"/>
      </w:rPr>
      <w:t>Centre national de la fonction publique territoriale</w:t>
    </w:r>
  </w:p>
  <w:p w:rsidR="00AD4580" w:rsidRDefault="00AD4580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9FA" w:rsidRDefault="00EF09FA">
      <w:r>
        <w:separator/>
      </w:r>
    </w:p>
  </w:footnote>
  <w:footnote w:type="continuationSeparator" w:id="0">
    <w:p w:rsidR="00EF09FA" w:rsidRDefault="00EF09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331" w:rsidRDefault="00AE24C7" w:rsidP="007E3873">
    <w:pPr>
      <w:pStyle w:val="En-tte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6070600</wp:posOffset>
          </wp:positionH>
          <wp:positionV relativeFrom="page">
            <wp:posOffset>0</wp:posOffset>
          </wp:positionV>
          <wp:extent cx="1483360" cy="10696575"/>
          <wp:effectExtent l="19050" t="0" r="2540" b="0"/>
          <wp:wrapNone/>
          <wp:docPr id="1" name="Image 1" descr="Word jaune-h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ord jaune-h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3360" cy="10696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074D7">
      <w:t>Structure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9FA"/>
    <w:rsid w:val="00075BCE"/>
    <w:rsid w:val="000E400B"/>
    <w:rsid w:val="001C686E"/>
    <w:rsid w:val="00316526"/>
    <w:rsid w:val="004074D7"/>
    <w:rsid w:val="0051184B"/>
    <w:rsid w:val="006719E9"/>
    <w:rsid w:val="00676F27"/>
    <w:rsid w:val="007E3873"/>
    <w:rsid w:val="00827583"/>
    <w:rsid w:val="00830E95"/>
    <w:rsid w:val="00912C91"/>
    <w:rsid w:val="00AD4580"/>
    <w:rsid w:val="00AE24C7"/>
    <w:rsid w:val="00B52756"/>
    <w:rsid w:val="00C418F7"/>
    <w:rsid w:val="00DF0C94"/>
    <w:rsid w:val="00E02955"/>
    <w:rsid w:val="00E27D40"/>
    <w:rsid w:val="00ED0331"/>
    <w:rsid w:val="00EF0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73D2"/>
    <w:rPr>
      <w:sz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D60484"/>
    <w:rPr>
      <w:rFonts w:ascii="Lucida Grande" w:hAnsi="Lucida Grande"/>
      <w:sz w:val="18"/>
      <w:szCs w:val="18"/>
    </w:rPr>
  </w:style>
  <w:style w:type="paragraph" w:styleId="En-tte">
    <w:name w:val="header"/>
    <w:basedOn w:val="Normal"/>
    <w:rsid w:val="00995A37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rsid w:val="00995A37"/>
    <w:pPr>
      <w:tabs>
        <w:tab w:val="center" w:pos="4536"/>
        <w:tab w:val="right" w:pos="9072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73D2"/>
    <w:rPr>
      <w:sz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D60484"/>
    <w:rPr>
      <w:rFonts w:ascii="Lucida Grande" w:hAnsi="Lucida Grande"/>
      <w:sz w:val="18"/>
      <w:szCs w:val="18"/>
    </w:rPr>
  </w:style>
  <w:style w:type="paragraph" w:styleId="En-tte">
    <w:name w:val="header"/>
    <w:basedOn w:val="Normal"/>
    <w:rsid w:val="00995A37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rsid w:val="00995A37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2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BIHANI\AppData\Roaming\Microsoft\Templates\Gamme%20offre%20du%20CNFPT\note_portrait_jaune_offr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note_portrait_jaune_offre.dotx</Template>
  <TotalTime>9</TotalTime>
  <Pages>2</Pages>
  <Words>32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note_portrait_jaune_offre</vt:lpstr>
    </vt:vector>
  </TitlesOfParts>
  <Company>CNFPT</Company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note_portrait_jaune_offre</dc:title>
  <dc:creator>LE BIHAN Isabelle</dc:creator>
  <cp:lastModifiedBy>GOBERT Chrystelle</cp:lastModifiedBy>
  <cp:revision>3</cp:revision>
  <cp:lastPrinted>2011-07-20T10:08:00Z</cp:lastPrinted>
  <dcterms:created xsi:type="dcterms:W3CDTF">2013-09-09T13:20:00Z</dcterms:created>
  <dcterms:modified xsi:type="dcterms:W3CDTF">2015-08-11T12:20:00Z</dcterms:modified>
</cp:coreProperties>
</file>