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AD64F" w14:textId="77777777" w:rsidR="008138C0" w:rsidRDefault="008138C0" w:rsidP="004731BE">
      <w:pPr>
        <w:tabs>
          <w:tab w:val="left" w:pos="5529"/>
        </w:tabs>
        <w:sectPr w:rsidR="008138C0" w:rsidSect="00BF16BD">
          <w:headerReference w:type="default" r:id="rId7"/>
          <w:headerReference w:type="first" r:id="rId8"/>
          <w:type w:val="continuous"/>
          <w:pgSz w:w="11906" w:h="16838"/>
          <w:pgMar w:top="2835" w:right="1133" w:bottom="1701" w:left="1560" w:header="709" w:footer="709" w:gutter="0"/>
          <w:cols w:space="708"/>
          <w:titlePg/>
          <w:docGrid w:linePitch="360"/>
        </w:sectPr>
      </w:pPr>
    </w:p>
    <w:p w14:paraId="767A2FB4" w14:textId="0ADE2EDF" w:rsidR="00702E0A" w:rsidRPr="00122108" w:rsidRDefault="00702E0A" w:rsidP="00702E0A">
      <w:pPr>
        <w:rPr>
          <w:b/>
          <w:color w:val="156082" w:themeColor="accent1"/>
          <w:sz w:val="24"/>
          <w:szCs w:val="24"/>
        </w:rPr>
      </w:pPr>
      <w:r w:rsidRPr="00122108">
        <w:rPr>
          <w:b/>
          <w:color w:val="156082" w:themeColor="accent1"/>
          <w:sz w:val="24"/>
          <w:szCs w:val="24"/>
        </w:rPr>
        <w:t xml:space="preserve">Formation d’intégration d’agents de catégorie </w:t>
      </w:r>
      <w:r>
        <w:rPr>
          <w:b/>
          <w:color w:val="156082" w:themeColor="accent1"/>
          <w:sz w:val="24"/>
          <w:szCs w:val="24"/>
        </w:rPr>
        <w:t>c</w:t>
      </w:r>
    </w:p>
    <w:p w14:paraId="51108A23" w14:textId="77777777" w:rsidR="004731BE" w:rsidRDefault="004731BE" w:rsidP="008C1112"/>
    <w:p w14:paraId="3E857388" w14:textId="13310C54" w:rsidR="007E7E81" w:rsidRPr="007E7E81" w:rsidRDefault="007E7E81" w:rsidP="007E7E81">
      <w:pPr>
        <w:rPr>
          <w:b/>
          <w:color w:val="156082" w:themeColor="accent1"/>
        </w:rPr>
      </w:pPr>
      <w:r w:rsidRPr="00AB20B6">
        <w:rPr>
          <w:b/>
          <w:color w:val="156082" w:themeColor="accent1"/>
        </w:rPr>
        <w:t xml:space="preserve">MODALITES D’INSCRIPTION : </w:t>
      </w:r>
      <w:r>
        <w:t>par le service formation de la collectivité sur son compte d’inscription en ligne</w:t>
      </w:r>
    </w:p>
    <w:p w14:paraId="20ADFE34" w14:textId="77777777" w:rsidR="007E7E81" w:rsidRDefault="007E7E81" w:rsidP="007E7E81"/>
    <w:p w14:paraId="7A68BCDC" w14:textId="1C1953BB" w:rsidR="004731BE" w:rsidRDefault="007E7E81" w:rsidP="008C1112">
      <w:r w:rsidRPr="00CA1684">
        <w:rPr>
          <w:b/>
          <w:color w:val="156082" w:themeColor="accent1"/>
        </w:rPr>
        <w:t>Conseillère formation :</w:t>
      </w:r>
      <w:r>
        <w:t xml:space="preserve"> Sylvie SINTES </w:t>
      </w:r>
      <w:hyperlink r:id="rId9" w:history="1">
        <w:r w:rsidRPr="004B6C29">
          <w:rPr>
            <w:rStyle w:val="Lienhypertexte"/>
          </w:rPr>
          <w:t>sylvie.sintes@cnfpt.fr</w:t>
        </w:r>
      </w:hyperlink>
    </w:p>
    <w:p w14:paraId="7D047AC1" w14:textId="48388B63" w:rsidR="004731BE" w:rsidRDefault="004731BE" w:rsidP="008C1112"/>
    <w:p w14:paraId="7952AE7C" w14:textId="77777777" w:rsidR="00AF20C0" w:rsidRDefault="00AF20C0" w:rsidP="00AF20C0"/>
    <w:p w14:paraId="3CF42494" w14:textId="77777777" w:rsidR="00702E0A" w:rsidRDefault="00702E0A" w:rsidP="00AF20C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6520"/>
      </w:tblGrid>
      <w:tr w:rsidR="00AF20C0" w14:paraId="507EFF47" w14:textId="77777777" w:rsidTr="0054472D">
        <w:trPr>
          <w:trHeight w:val="567"/>
        </w:trPr>
        <w:tc>
          <w:tcPr>
            <w:tcW w:w="1555" w:type="dxa"/>
            <w:vAlign w:val="center"/>
          </w:tcPr>
          <w:p w14:paraId="73FCCE9E" w14:textId="77777777" w:rsidR="00AF20C0" w:rsidRDefault="00AF20C0" w:rsidP="0054472D">
            <w:r w:rsidRPr="004731BE"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06AF2F0" wp14:editId="51F6CBBC">
                  <wp:extent cx="387350" cy="303124"/>
                  <wp:effectExtent l="0" t="0" r="0" b="0"/>
                  <wp:docPr id="1119255482" name="Image 1119255482" descr="Une image contenant concepti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Une image contenant conception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880" cy="308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48F821A" w14:textId="77777777" w:rsidR="00AF20C0" w:rsidRDefault="00AF20C0" w:rsidP="0054472D">
            <w:r w:rsidRPr="004731BE">
              <w:rPr>
                <w:rFonts w:eastAsia="Times New Roman"/>
                <w:b/>
                <w:color w:val="156082" w:themeColor="accent1"/>
                <w:sz w:val="32"/>
                <w:lang w:eastAsia="fr-FR"/>
              </w:rPr>
              <w:t>FORMATIONS ORGANISEES A DISTANCE</w:t>
            </w:r>
          </w:p>
        </w:tc>
      </w:tr>
      <w:tr w:rsidR="00AF20C0" w14:paraId="582DBCBB" w14:textId="77777777" w:rsidTr="0054472D">
        <w:trPr>
          <w:trHeight w:val="567"/>
        </w:trPr>
        <w:tc>
          <w:tcPr>
            <w:tcW w:w="1555" w:type="dxa"/>
            <w:vAlign w:val="center"/>
          </w:tcPr>
          <w:p w14:paraId="33142CD9" w14:textId="29612B15" w:rsidR="00AF20C0" w:rsidRPr="00EB1C3A" w:rsidRDefault="00AF20C0" w:rsidP="0054472D">
            <w:pPr>
              <w:rPr>
                <w:sz w:val="20"/>
                <w:szCs w:val="20"/>
              </w:rPr>
            </w:pPr>
            <w:r w:rsidRPr="00EB1C3A">
              <w:rPr>
                <w:rFonts w:ascii="Calibri" w:eastAsia="Times New Roman" w:hAnsi="Calibri" w:cs="Calibri"/>
                <w:b/>
                <w:color w:val="156082" w:themeColor="accent1"/>
                <w:sz w:val="20"/>
                <w:szCs w:val="20"/>
                <w:lang w:eastAsia="fr-FR"/>
              </w:rPr>
              <w:t>CONTA</w:t>
            </w:r>
            <w:r w:rsidR="008D3947">
              <w:rPr>
                <w:rFonts w:ascii="Calibri" w:eastAsia="Times New Roman" w:hAnsi="Calibri" w:cs="Calibri"/>
                <w:b/>
                <w:color w:val="156082" w:themeColor="accent1"/>
                <w:sz w:val="20"/>
                <w:szCs w:val="20"/>
                <w:lang w:eastAsia="fr-FR"/>
              </w:rPr>
              <w:t>F</w:t>
            </w:r>
            <w:r w:rsidRPr="00EB1C3A">
              <w:rPr>
                <w:rFonts w:ascii="Calibri" w:eastAsia="Times New Roman" w:hAnsi="Calibri" w:cs="Calibri"/>
                <w:b/>
                <w:color w:val="156082" w:themeColor="accent1"/>
                <w:sz w:val="20"/>
                <w:szCs w:val="20"/>
                <w:lang w:eastAsia="fr-FR"/>
              </w:rPr>
              <w:t>CTS</w:t>
            </w:r>
          </w:p>
        </w:tc>
        <w:tc>
          <w:tcPr>
            <w:tcW w:w="6520" w:type="dxa"/>
            <w:vAlign w:val="center"/>
          </w:tcPr>
          <w:p w14:paraId="28094372" w14:textId="77777777" w:rsidR="00AF20C0" w:rsidRPr="000E1C7F" w:rsidRDefault="00AF20C0" w:rsidP="0054472D">
            <w:pPr>
              <w:pStyle w:val="Titre1"/>
              <w:spacing w:before="0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 w:rsidRPr="000E1C7F">
              <w:rPr>
                <w:rFonts w:ascii="Arial" w:hAnsi="Arial" w:cs="Arial"/>
                <w:color w:val="0070C0"/>
                <w:sz w:val="22"/>
                <w:szCs w:val="22"/>
              </w:rPr>
              <w:t>Catherine COMBIER**,catherine.combier@cnfpt.fr</w:t>
            </w:r>
          </w:p>
          <w:p w14:paraId="066D3240" w14:textId="77777777" w:rsidR="00AF20C0" w:rsidRPr="000E1C7F" w:rsidRDefault="00AF20C0" w:rsidP="0054472D">
            <w:pPr>
              <w:pStyle w:val="Titre1"/>
              <w:spacing w:before="0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 w:rsidRPr="000E1C7F">
              <w:rPr>
                <w:rStyle w:val="Lienhypertexte"/>
                <w:rFonts w:ascii="Arial" w:hAnsi="Arial" w:cs="Arial"/>
                <w:color w:val="0070C0"/>
                <w:sz w:val="22"/>
                <w:szCs w:val="22"/>
                <w:u w:val="none"/>
              </w:rPr>
              <w:t>Manon GILBERT****, manon.gilbert@cnfpt.fr</w:t>
            </w:r>
          </w:p>
          <w:p w14:paraId="262D7FD1" w14:textId="41891213" w:rsidR="00AF20C0" w:rsidRDefault="00702E0A" w:rsidP="0054472D">
            <w:pPr>
              <w:pStyle w:val="Titre1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>Marie-France Lopez</w:t>
            </w:r>
            <w:r w:rsidR="00AF20C0" w:rsidRPr="000E1C7F">
              <w:rPr>
                <w:rFonts w:ascii="Arial" w:hAnsi="Arial" w:cs="Arial"/>
                <w:color w:val="0070C0"/>
                <w:sz w:val="22"/>
                <w:szCs w:val="22"/>
              </w:rPr>
              <w:t xml:space="preserve">*,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mariefrance.lope</w:t>
            </w:r>
            <w:hyperlink r:id="rId11" w:history="1">
              <w:r w:rsidRPr="0000208D">
                <w:rPr>
                  <w:rStyle w:val="Lienhypertexte"/>
                  <w:rFonts w:ascii="Arial" w:hAnsi="Arial" w:cs="Arial"/>
                  <w:sz w:val="22"/>
                  <w:szCs w:val="22"/>
                </w:rPr>
                <w:t>z@cnfpt.fr</w:t>
              </w:r>
            </w:hyperlink>
          </w:p>
          <w:p w14:paraId="5A7EDCF1" w14:textId="71ECF72C" w:rsidR="00113076" w:rsidRDefault="00113076" w:rsidP="00113076">
            <w:pPr>
              <w:pStyle w:val="Titre1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</w:rPr>
              <w:t xml:space="preserve">Camille </w:t>
            </w:r>
            <w:proofErr w:type="spellStart"/>
            <w:r>
              <w:rPr>
                <w:rFonts w:ascii="Arial" w:hAnsi="Arial" w:cs="Arial"/>
                <w:color w:val="0070C0"/>
                <w:sz w:val="22"/>
                <w:szCs w:val="22"/>
              </w:rPr>
              <w:t>Peron</w:t>
            </w:r>
            <w:proofErr w:type="spellEnd"/>
            <w:r w:rsidRPr="000E1C7F">
              <w:rPr>
                <w:rStyle w:val="Lienhypertexte"/>
                <w:rFonts w:ascii="Arial" w:hAnsi="Arial" w:cs="Arial"/>
                <w:color w:val="0070C0"/>
                <w:sz w:val="22"/>
                <w:szCs w:val="22"/>
                <w:u w:val="none"/>
              </w:rPr>
              <w:t>***</w:t>
            </w:r>
            <w:r w:rsidRPr="000E1C7F">
              <w:rPr>
                <w:rFonts w:ascii="Arial" w:hAnsi="Arial" w:cs="Arial"/>
                <w:color w:val="0070C0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camille.peron</w:t>
            </w:r>
            <w:hyperlink r:id="rId12" w:history="1">
              <w:r w:rsidRPr="0000208D">
                <w:rPr>
                  <w:rStyle w:val="Lienhypertexte"/>
                  <w:rFonts w:ascii="Arial" w:hAnsi="Arial" w:cs="Arial"/>
                  <w:sz w:val="22"/>
                  <w:szCs w:val="22"/>
                </w:rPr>
                <w:t>@cnfpt.fr</w:t>
              </w:r>
            </w:hyperlink>
          </w:p>
          <w:p w14:paraId="0A3C8838" w14:textId="58DE9737" w:rsidR="00113076" w:rsidRPr="00113076" w:rsidRDefault="00113076" w:rsidP="00113076"/>
          <w:p w14:paraId="3A8D421A" w14:textId="77777777" w:rsidR="00AF20C0" w:rsidRPr="000E1C7F" w:rsidRDefault="00AF20C0" w:rsidP="0054472D">
            <w:pPr>
              <w:rPr>
                <w:color w:val="0070C0"/>
              </w:rPr>
            </w:pPr>
          </w:p>
        </w:tc>
      </w:tr>
      <w:tr w:rsidR="00AF20C0" w14:paraId="59BE8524" w14:textId="77777777" w:rsidTr="0054472D">
        <w:trPr>
          <w:trHeight w:val="567"/>
        </w:trPr>
        <w:tc>
          <w:tcPr>
            <w:tcW w:w="1555" w:type="dxa"/>
            <w:vAlign w:val="center"/>
          </w:tcPr>
          <w:p w14:paraId="6DAE313D" w14:textId="77777777" w:rsidR="00AF20C0" w:rsidRDefault="00AF20C0" w:rsidP="0054472D"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6520" w:type="dxa"/>
            <w:vAlign w:val="center"/>
          </w:tcPr>
          <w:p w14:paraId="4EA3F329" w14:textId="77777777" w:rsidR="00AF20C0" w:rsidRPr="004731BE" w:rsidRDefault="00AF20C0" w:rsidP="0054472D">
            <w:pPr>
              <w:jc w:val="left"/>
              <w:rPr>
                <w:rFonts w:eastAsia="Times New Roman"/>
                <w:b/>
                <w:color w:val="156082" w:themeColor="accent1"/>
                <w:lang w:eastAsia="fr-FR"/>
              </w:rPr>
            </w:pPr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DATES</w:t>
            </w:r>
          </w:p>
          <w:p w14:paraId="02B44B6F" w14:textId="77777777" w:rsidR="00AF20C0" w:rsidRDefault="00AF20C0" w:rsidP="0054472D"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HORAIRES : de 9h à 16h30</w:t>
            </w:r>
          </w:p>
        </w:tc>
      </w:tr>
      <w:tr w:rsidR="00AF20C0" w14:paraId="0E42499A" w14:textId="77777777" w:rsidTr="0054472D">
        <w:trPr>
          <w:trHeight w:val="567"/>
        </w:trPr>
        <w:tc>
          <w:tcPr>
            <w:tcW w:w="1555" w:type="dxa"/>
            <w:vAlign w:val="center"/>
          </w:tcPr>
          <w:p w14:paraId="7D06892C" w14:textId="1F0A0B51" w:rsidR="00AF20C0" w:rsidRPr="000E1C7F" w:rsidRDefault="00AF20C0" w:rsidP="0054472D">
            <w:pPr>
              <w:rPr>
                <w:bCs/>
                <w:color w:val="auto"/>
                <w:sz w:val="20"/>
                <w:szCs w:val="20"/>
              </w:rPr>
            </w:pPr>
            <w:r w:rsidRPr="000E1C7F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IXICD </w:t>
            </w:r>
            <w:r w:rsidR="00702E0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9GT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***</w:t>
            </w:r>
          </w:p>
        </w:tc>
        <w:tc>
          <w:tcPr>
            <w:tcW w:w="6520" w:type="dxa"/>
            <w:vAlign w:val="center"/>
          </w:tcPr>
          <w:p w14:paraId="7EC95EAF" w14:textId="739C5443" w:rsidR="00AF20C0" w:rsidRPr="000E1C7F" w:rsidRDefault="00702E0A" w:rsidP="0054472D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Du 18 au 22 janvier 2027</w:t>
            </w:r>
          </w:p>
        </w:tc>
      </w:tr>
      <w:tr w:rsidR="00AF20C0" w14:paraId="5B5B405B" w14:textId="77777777" w:rsidTr="0054472D">
        <w:trPr>
          <w:trHeight w:val="567"/>
        </w:trPr>
        <w:tc>
          <w:tcPr>
            <w:tcW w:w="1555" w:type="dxa"/>
            <w:vAlign w:val="center"/>
          </w:tcPr>
          <w:p w14:paraId="200E4D53" w14:textId="4E7BB56D" w:rsidR="00AF20C0" w:rsidRPr="000E1C7F" w:rsidRDefault="00432B9C" w:rsidP="0054472D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0E1C7F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IXICD</w:t>
            </w:r>
            <w:r w:rsidR="00702E0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99A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****</w:t>
            </w:r>
          </w:p>
        </w:tc>
        <w:tc>
          <w:tcPr>
            <w:tcW w:w="6520" w:type="dxa"/>
            <w:vAlign w:val="center"/>
          </w:tcPr>
          <w:p w14:paraId="5FB91B5A" w14:textId="6E3A8E10" w:rsidR="00AF20C0" w:rsidRPr="000E1C7F" w:rsidRDefault="00AF20C0" w:rsidP="0054472D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0E1C7F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 w:rsidR="00702E0A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08 au 12 février</w:t>
            </w:r>
          </w:p>
        </w:tc>
      </w:tr>
      <w:tr w:rsidR="00432B9C" w14:paraId="4CEB27DE" w14:textId="77777777" w:rsidTr="00633ACA">
        <w:trPr>
          <w:trHeight w:val="567"/>
        </w:trPr>
        <w:tc>
          <w:tcPr>
            <w:tcW w:w="1555" w:type="dxa"/>
          </w:tcPr>
          <w:p w14:paraId="56C0DC24" w14:textId="60923240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622215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IXICD 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9GZ</w:t>
            </w:r>
            <w:r w:rsidR="008D394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</w:t>
            </w:r>
          </w:p>
        </w:tc>
        <w:tc>
          <w:tcPr>
            <w:tcW w:w="6520" w:type="dxa"/>
            <w:vAlign w:val="center"/>
          </w:tcPr>
          <w:p w14:paraId="3FCA3F4C" w14:textId="1CAC8036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22 au 26 février</w:t>
            </w:r>
          </w:p>
        </w:tc>
      </w:tr>
      <w:tr w:rsidR="00432B9C" w14:paraId="716AB9EB" w14:textId="77777777" w:rsidTr="00633ACA">
        <w:trPr>
          <w:trHeight w:val="567"/>
        </w:trPr>
        <w:tc>
          <w:tcPr>
            <w:tcW w:w="1555" w:type="dxa"/>
          </w:tcPr>
          <w:p w14:paraId="746540A5" w14:textId="59F7ED43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622215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IXICD 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9H0</w:t>
            </w:r>
            <w:r w:rsidR="008D394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</w:t>
            </w:r>
          </w:p>
        </w:tc>
        <w:tc>
          <w:tcPr>
            <w:tcW w:w="6520" w:type="dxa"/>
            <w:vAlign w:val="center"/>
          </w:tcPr>
          <w:p w14:paraId="6B6DE157" w14:textId="6FB833CF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Du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15 au 19 mars</w:t>
            </w:r>
          </w:p>
        </w:tc>
      </w:tr>
      <w:tr w:rsidR="00432B9C" w14:paraId="40353C87" w14:textId="77777777" w:rsidTr="00633ACA">
        <w:trPr>
          <w:trHeight w:val="567"/>
        </w:trPr>
        <w:tc>
          <w:tcPr>
            <w:tcW w:w="1555" w:type="dxa"/>
          </w:tcPr>
          <w:p w14:paraId="266B5B31" w14:textId="6B0CD538" w:rsidR="00432B9C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622215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IXICD 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9GU</w:t>
            </w:r>
            <w:r w:rsidR="008D394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***</w:t>
            </w:r>
          </w:p>
        </w:tc>
        <w:tc>
          <w:tcPr>
            <w:tcW w:w="6520" w:type="dxa"/>
            <w:vAlign w:val="center"/>
          </w:tcPr>
          <w:p w14:paraId="7F963326" w14:textId="739DBCC9" w:rsidR="00432B9C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1D10A8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Du 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26 au 30 avril</w:t>
            </w:r>
          </w:p>
        </w:tc>
      </w:tr>
      <w:tr w:rsidR="00432B9C" w14:paraId="37F675F4" w14:textId="77777777" w:rsidTr="00633ACA">
        <w:trPr>
          <w:trHeight w:val="567"/>
        </w:trPr>
        <w:tc>
          <w:tcPr>
            <w:tcW w:w="1555" w:type="dxa"/>
          </w:tcPr>
          <w:p w14:paraId="555FED78" w14:textId="0EF10ABF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622215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IXICD </w:t>
            </w:r>
            <w:r w:rsidR="00113076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9H4</w:t>
            </w:r>
            <w:r w:rsidR="008D394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**</w:t>
            </w:r>
          </w:p>
        </w:tc>
        <w:tc>
          <w:tcPr>
            <w:tcW w:w="6520" w:type="dxa"/>
          </w:tcPr>
          <w:p w14:paraId="5C25FA0C" w14:textId="1DA2EC84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1A7CF6">
              <w:rPr>
                <w:sz w:val="20"/>
                <w:szCs w:val="20"/>
                <w:lang w:val="en-US"/>
              </w:rPr>
              <w:t xml:space="preserve">Du </w:t>
            </w:r>
            <w:r w:rsidR="008D3947">
              <w:rPr>
                <w:sz w:val="20"/>
                <w:szCs w:val="20"/>
                <w:lang w:val="en-US"/>
              </w:rPr>
              <w:t xml:space="preserve">31 </w:t>
            </w:r>
            <w:proofErr w:type="spellStart"/>
            <w:r w:rsidR="008D3947">
              <w:rPr>
                <w:sz w:val="20"/>
                <w:szCs w:val="20"/>
                <w:lang w:val="en-US"/>
              </w:rPr>
              <w:t>mai</w:t>
            </w:r>
            <w:proofErr w:type="spellEnd"/>
            <w:r w:rsidR="008D3947">
              <w:rPr>
                <w:sz w:val="20"/>
                <w:szCs w:val="20"/>
                <w:lang w:val="en-US"/>
              </w:rPr>
              <w:t xml:space="preserve"> au 04 </w:t>
            </w:r>
            <w:proofErr w:type="spellStart"/>
            <w:r w:rsidR="008D3947">
              <w:rPr>
                <w:sz w:val="20"/>
                <w:szCs w:val="20"/>
                <w:lang w:val="en-US"/>
              </w:rPr>
              <w:t>juin</w:t>
            </w:r>
            <w:proofErr w:type="spellEnd"/>
          </w:p>
        </w:tc>
      </w:tr>
      <w:tr w:rsidR="00432B9C" w14:paraId="6B2B845F" w14:textId="77777777" w:rsidTr="00633ACA">
        <w:trPr>
          <w:trHeight w:val="567"/>
        </w:trPr>
        <w:tc>
          <w:tcPr>
            <w:tcW w:w="1555" w:type="dxa"/>
          </w:tcPr>
          <w:p w14:paraId="1BEFB86B" w14:textId="4227A6A3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622215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IXICD </w:t>
            </w:r>
            <w:r w:rsidR="008D394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9GV**</w:t>
            </w:r>
          </w:p>
        </w:tc>
        <w:tc>
          <w:tcPr>
            <w:tcW w:w="6520" w:type="dxa"/>
          </w:tcPr>
          <w:p w14:paraId="568298C4" w14:textId="0C72C0F5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1A7CF6">
              <w:rPr>
                <w:sz w:val="20"/>
                <w:szCs w:val="20"/>
                <w:lang w:val="en-US"/>
              </w:rPr>
              <w:t xml:space="preserve">Du </w:t>
            </w:r>
            <w:r w:rsidR="008D3947">
              <w:rPr>
                <w:sz w:val="20"/>
                <w:szCs w:val="20"/>
                <w:lang w:val="en-US"/>
              </w:rPr>
              <w:t xml:space="preserve">28 </w:t>
            </w:r>
            <w:proofErr w:type="spellStart"/>
            <w:r w:rsidR="008D3947">
              <w:rPr>
                <w:sz w:val="20"/>
                <w:szCs w:val="20"/>
                <w:lang w:val="en-US"/>
              </w:rPr>
              <w:t>juin</w:t>
            </w:r>
            <w:proofErr w:type="spellEnd"/>
            <w:r w:rsidR="008D3947">
              <w:rPr>
                <w:sz w:val="20"/>
                <w:szCs w:val="20"/>
                <w:lang w:val="en-US"/>
              </w:rPr>
              <w:t xml:space="preserve"> au 02 </w:t>
            </w:r>
            <w:proofErr w:type="spellStart"/>
            <w:r w:rsidR="008D3947">
              <w:rPr>
                <w:sz w:val="20"/>
                <w:szCs w:val="20"/>
                <w:lang w:val="en-US"/>
              </w:rPr>
              <w:t>juillet</w:t>
            </w:r>
            <w:proofErr w:type="spellEnd"/>
          </w:p>
        </w:tc>
      </w:tr>
      <w:tr w:rsidR="00432B9C" w14:paraId="6150DD34" w14:textId="77777777" w:rsidTr="00633ACA">
        <w:trPr>
          <w:trHeight w:val="567"/>
        </w:trPr>
        <w:tc>
          <w:tcPr>
            <w:tcW w:w="1555" w:type="dxa"/>
          </w:tcPr>
          <w:p w14:paraId="7F82234C" w14:textId="06309223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622215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IXICD </w:t>
            </w:r>
            <w:r w:rsidR="008D394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9FB*</w:t>
            </w:r>
          </w:p>
        </w:tc>
        <w:tc>
          <w:tcPr>
            <w:tcW w:w="6520" w:type="dxa"/>
          </w:tcPr>
          <w:p w14:paraId="3E91254D" w14:textId="748FC847" w:rsidR="00432B9C" w:rsidRPr="001D10A8" w:rsidRDefault="00432B9C" w:rsidP="00432B9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1A7CF6">
              <w:rPr>
                <w:sz w:val="20"/>
                <w:szCs w:val="20"/>
                <w:lang w:val="en-US"/>
              </w:rPr>
              <w:t xml:space="preserve">Du </w:t>
            </w:r>
            <w:r w:rsidR="008D3947">
              <w:rPr>
                <w:sz w:val="20"/>
                <w:szCs w:val="20"/>
                <w:lang w:val="en-US"/>
              </w:rPr>
              <w:t xml:space="preserve">06 au 10 </w:t>
            </w:r>
            <w:proofErr w:type="spellStart"/>
            <w:r w:rsidR="008D3947">
              <w:rPr>
                <w:sz w:val="20"/>
                <w:szCs w:val="20"/>
                <w:lang w:val="en-US"/>
              </w:rPr>
              <w:t>septembre</w:t>
            </w:r>
            <w:proofErr w:type="spellEnd"/>
          </w:p>
        </w:tc>
      </w:tr>
      <w:tr w:rsidR="00AF20C0" w14:paraId="7BD6FA72" w14:textId="77777777" w:rsidTr="0054472D">
        <w:trPr>
          <w:trHeight w:val="567"/>
        </w:trPr>
        <w:tc>
          <w:tcPr>
            <w:tcW w:w="1555" w:type="dxa"/>
            <w:vAlign w:val="center"/>
          </w:tcPr>
          <w:p w14:paraId="7642F2BF" w14:textId="3035D1BD" w:rsidR="00AF20C0" w:rsidRPr="001D10A8" w:rsidRDefault="00AF20C0" w:rsidP="0054472D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IXICD</w:t>
            </w:r>
            <w:r w:rsidR="008D3947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9FW****</w:t>
            </w:r>
          </w:p>
        </w:tc>
        <w:tc>
          <w:tcPr>
            <w:tcW w:w="6520" w:type="dxa"/>
            <w:vAlign w:val="center"/>
          </w:tcPr>
          <w:p w14:paraId="016787F2" w14:textId="2164B924" w:rsidR="00AF20C0" w:rsidRPr="001D10A8" w:rsidRDefault="008D3947" w:rsidP="0054472D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Du 04 au 08 octobre</w:t>
            </w:r>
          </w:p>
        </w:tc>
      </w:tr>
      <w:tr w:rsidR="008D3947" w14:paraId="6CBF03E5" w14:textId="77777777" w:rsidTr="008D3947">
        <w:trPr>
          <w:trHeight w:val="567"/>
        </w:trPr>
        <w:tc>
          <w:tcPr>
            <w:tcW w:w="1555" w:type="dxa"/>
          </w:tcPr>
          <w:p w14:paraId="0A60AEEA" w14:textId="17C9B097" w:rsidR="008D3947" w:rsidRPr="001D10A8" w:rsidRDefault="008D3947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IXICD 9H1**</w:t>
            </w:r>
          </w:p>
        </w:tc>
        <w:tc>
          <w:tcPr>
            <w:tcW w:w="6520" w:type="dxa"/>
          </w:tcPr>
          <w:p w14:paraId="3A23068C" w14:textId="606B2281" w:rsidR="008D3947" w:rsidRPr="001D10A8" w:rsidRDefault="008D3947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Du 25 au 29 octobre</w:t>
            </w:r>
          </w:p>
        </w:tc>
      </w:tr>
      <w:tr w:rsidR="008D3947" w14:paraId="0257E429" w14:textId="77777777" w:rsidTr="008D3947">
        <w:trPr>
          <w:trHeight w:val="567"/>
        </w:trPr>
        <w:tc>
          <w:tcPr>
            <w:tcW w:w="1555" w:type="dxa"/>
          </w:tcPr>
          <w:p w14:paraId="77055CA0" w14:textId="2F88618E" w:rsidR="008D3947" w:rsidRPr="001D10A8" w:rsidRDefault="008D3947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IXICD 9FC*</w:t>
            </w:r>
          </w:p>
        </w:tc>
        <w:tc>
          <w:tcPr>
            <w:tcW w:w="6520" w:type="dxa"/>
          </w:tcPr>
          <w:p w14:paraId="23BF70D2" w14:textId="07654CF1" w:rsidR="008D3947" w:rsidRPr="001D10A8" w:rsidRDefault="008D3947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Du 29 novembre au 03 décembre</w:t>
            </w:r>
          </w:p>
        </w:tc>
      </w:tr>
      <w:tr w:rsidR="008D3947" w14:paraId="4984D423" w14:textId="77777777" w:rsidTr="008D3947">
        <w:trPr>
          <w:trHeight w:val="567"/>
        </w:trPr>
        <w:tc>
          <w:tcPr>
            <w:tcW w:w="1555" w:type="dxa"/>
          </w:tcPr>
          <w:p w14:paraId="00D8B165" w14:textId="1E13501E" w:rsidR="008D3947" w:rsidRPr="001D10A8" w:rsidRDefault="008D3947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lastRenderedPageBreak/>
              <w:t>IXICD 9FD*</w:t>
            </w:r>
          </w:p>
        </w:tc>
        <w:tc>
          <w:tcPr>
            <w:tcW w:w="6520" w:type="dxa"/>
          </w:tcPr>
          <w:p w14:paraId="141A2186" w14:textId="69ABABD3" w:rsidR="008D3947" w:rsidRPr="001D10A8" w:rsidRDefault="008D3947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Du 13 au 17 décembre</w:t>
            </w:r>
          </w:p>
        </w:tc>
      </w:tr>
      <w:tr w:rsidR="009C3445" w14:paraId="16129E34" w14:textId="77777777" w:rsidTr="009C3445">
        <w:trPr>
          <w:trHeight w:val="567"/>
        </w:trPr>
        <w:tc>
          <w:tcPr>
            <w:tcW w:w="1555" w:type="dxa"/>
          </w:tcPr>
          <w:p w14:paraId="16111C55" w14:textId="3E051AF2" w:rsidR="009C3445" w:rsidRPr="001D10A8" w:rsidRDefault="009C3445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6C1D9D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IXICD</w:t>
            </w:r>
            <w:r w:rsidR="006C1D9D" w:rsidRPr="006C1D9D"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 xml:space="preserve"> 9FE*</w:t>
            </w:r>
          </w:p>
        </w:tc>
        <w:tc>
          <w:tcPr>
            <w:tcW w:w="6520" w:type="dxa"/>
          </w:tcPr>
          <w:p w14:paraId="2978B05D" w14:textId="05DA4092" w:rsidR="009C3445" w:rsidRPr="001D10A8" w:rsidRDefault="009C3445" w:rsidP="00721CEC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  <w:t>Du 20 au 24 mars 2028</w:t>
            </w:r>
          </w:p>
        </w:tc>
      </w:tr>
    </w:tbl>
    <w:p w14:paraId="33160FDA" w14:textId="77777777" w:rsidR="00AF20C0" w:rsidRDefault="00AF20C0" w:rsidP="00AF20C0"/>
    <w:p w14:paraId="1243530C" w14:textId="77777777" w:rsidR="00702E0A" w:rsidRDefault="00702E0A" w:rsidP="00AF20C0"/>
    <w:p w14:paraId="2E8BC3A9" w14:textId="77777777" w:rsidR="00702E0A" w:rsidRDefault="00702E0A" w:rsidP="00AF20C0"/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1668"/>
        <w:gridCol w:w="4819"/>
        <w:gridCol w:w="1761"/>
      </w:tblGrid>
      <w:tr w:rsidR="00702E0A" w14:paraId="4A39336E" w14:textId="77777777" w:rsidTr="0093364D">
        <w:tc>
          <w:tcPr>
            <w:tcW w:w="1668" w:type="dxa"/>
            <w:vAlign w:val="center"/>
          </w:tcPr>
          <w:p w14:paraId="6837B558" w14:textId="77777777" w:rsidR="00702E0A" w:rsidRDefault="00702E0A" w:rsidP="00721CEC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83840" behindDoc="0" locked="0" layoutInCell="1" allowOverlap="1" wp14:anchorId="5D60734E" wp14:editId="58345632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4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3C34E02A" w14:textId="77777777" w:rsidR="00702E0A" w:rsidRPr="003E45B4" w:rsidRDefault="00702E0A" w:rsidP="00721CEC">
            <w:pPr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</w:pPr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  <w:p w14:paraId="53887403" w14:textId="77777777" w:rsidR="00702E0A" w:rsidRPr="003E45B4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sz w:val="28"/>
                <w:szCs w:val="28"/>
                <w:lang w:eastAsia="fr-FR"/>
              </w:rPr>
            </w:pPr>
          </w:p>
          <w:p w14:paraId="34D77F3E" w14:textId="77777777" w:rsidR="00702E0A" w:rsidRPr="003E45B4" w:rsidRDefault="00702E0A" w:rsidP="00721CEC">
            <w:pPr>
              <w:rPr>
                <w:sz w:val="28"/>
                <w:szCs w:val="28"/>
              </w:rPr>
            </w:pPr>
          </w:p>
        </w:tc>
      </w:tr>
      <w:tr w:rsidR="00702E0A" w14:paraId="08BFCCFE" w14:textId="77777777" w:rsidTr="0093364D">
        <w:tc>
          <w:tcPr>
            <w:tcW w:w="1668" w:type="dxa"/>
            <w:vAlign w:val="center"/>
          </w:tcPr>
          <w:p w14:paraId="0F76EEDC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60B636FA" w14:textId="77777777" w:rsidR="00702E0A" w:rsidRDefault="00702E0A" w:rsidP="00721CEC">
            <w:pPr>
              <w:rPr>
                <w:rFonts w:eastAsia="Times New Roman"/>
                <w:b/>
                <w:color w:val="156082" w:themeColor="accent1"/>
                <w:lang w:eastAsia="fr-FR"/>
              </w:rPr>
            </w:pPr>
          </w:p>
          <w:p w14:paraId="4967F27B" w14:textId="77777777" w:rsidR="00702E0A" w:rsidRDefault="00702E0A" w:rsidP="00721CEC">
            <w:pPr>
              <w:rPr>
                <w:rFonts w:eastAsia="Times New Roman"/>
                <w:b/>
                <w:color w:val="156082" w:themeColor="accent1"/>
                <w:lang w:eastAsia="fr-FR"/>
              </w:rPr>
            </w:pPr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DE L’AUDE</w:t>
            </w:r>
          </w:p>
          <w:p w14:paraId="33CE3479" w14:textId="77777777" w:rsidR="00702E0A" w:rsidRDefault="00702E0A" w:rsidP="00721CEC"/>
        </w:tc>
      </w:tr>
      <w:tr w:rsidR="00702E0A" w14:paraId="77D1EEA0" w14:textId="77777777" w:rsidTr="0093364D">
        <w:tc>
          <w:tcPr>
            <w:tcW w:w="1668" w:type="dxa"/>
            <w:vAlign w:val="center"/>
          </w:tcPr>
          <w:p w14:paraId="4127E73E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32DF0D7E" w14:textId="77777777" w:rsidR="00702E0A" w:rsidRPr="00B67413" w:rsidRDefault="00702E0A" w:rsidP="00721CEC">
            <w:pPr>
              <w:rPr>
                <w:rStyle w:val="Lienhypertexte"/>
                <w:color w:val="0070C0"/>
              </w:rPr>
            </w:pPr>
            <w:r w:rsidRPr="00B67413">
              <w:rPr>
                <w:color w:val="0070C0"/>
              </w:rPr>
              <w:t xml:space="preserve">Camille PERON, </w:t>
            </w:r>
            <w:hyperlink r:id="rId14" w:history="1">
              <w:r w:rsidRPr="00B67413">
                <w:rPr>
                  <w:rStyle w:val="Lienhypertexte"/>
                  <w:color w:val="0070C0"/>
                </w:rPr>
                <w:t>camille.peron@cnfpt.fr</w:t>
              </w:r>
            </w:hyperlink>
          </w:p>
          <w:p w14:paraId="321557B1" w14:textId="77777777" w:rsidR="00702E0A" w:rsidRPr="00B67413" w:rsidRDefault="00702E0A" w:rsidP="00721CEC">
            <w:pPr>
              <w:rPr>
                <w:color w:val="0070C0"/>
              </w:rPr>
            </w:pPr>
          </w:p>
        </w:tc>
      </w:tr>
      <w:tr w:rsidR="00702E0A" w14:paraId="612D4C56" w14:textId="77777777" w:rsidTr="0093364D">
        <w:tc>
          <w:tcPr>
            <w:tcW w:w="1668" w:type="dxa"/>
            <w:vAlign w:val="center"/>
          </w:tcPr>
          <w:p w14:paraId="4BBC5B59" w14:textId="77777777" w:rsidR="00702E0A" w:rsidRDefault="00702E0A" w:rsidP="00721CEC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14093C7A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4161D150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60A7BE5B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1E3E902A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702E0A" w14:paraId="32644E60" w14:textId="77777777" w:rsidTr="0093364D">
        <w:trPr>
          <w:trHeight w:val="567"/>
        </w:trPr>
        <w:tc>
          <w:tcPr>
            <w:tcW w:w="1668" w:type="dxa"/>
            <w:vAlign w:val="center"/>
          </w:tcPr>
          <w:p w14:paraId="21D6581C" w14:textId="78A9F4B1" w:rsidR="00702E0A" w:rsidRPr="004731BE" w:rsidRDefault="00702E0A" w:rsidP="00721CEC">
            <w:r w:rsidRPr="00567822">
              <w:rPr>
                <w:sz w:val="20"/>
                <w:szCs w:val="20"/>
                <w:lang w:val="en-US"/>
              </w:rPr>
              <w:t>SXTCA</w:t>
            </w:r>
            <w:r w:rsidR="00517654">
              <w:rPr>
                <w:sz w:val="20"/>
                <w:szCs w:val="20"/>
                <w:lang w:val="en-US"/>
              </w:rPr>
              <w:t xml:space="preserve"> QJF</w:t>
            </w:r>
          </w:p>
        </w:tc>
        <w:tc>
          <w:tcPr>
            <w:tcW w:w="4819" w:type="dxa"/>
            <w:vAlign w:val="center"/>
          </w:tcPr>
          <w:p w14:paraId="36FEEDFC" w14:textId="22B491D5" w:rsidR="00702E0A" w:rsidRPr="004731BE" w:rsidRDefault="00702E0A" w:rsidP="00721CEC">
            <w:r>
              <w:rPr>
                <w:sz w:val="20"/>
                <w:szCs w:val="20"/>
              </w:rPr>
              <w:t xml:space="preserve">Du </w:t>
            </w:r>
            <w:r w:rsidR="00517654">
              <w:rPr>
                <w:sz w:val="20"/>
                <w:szCs w:val="20"/>
              </w:rPr>
              <w:t>11 au 15 janvier</w:t>
            </w:r>
          </w:p>
        </w:tc>
        <w:tc>
          <w:tcPr>
            <w:tcW w:w="1761" w:type="dxa"/>
            <w:vAlign w:val="center"/>
          </w:tcPr>
          <w:p w14:paraId="6CFC9EC8" w14:textId="77777777" w:rsidR="00702E0A" w:rsidRPr="004731BE" w:rsidRDefault="00702E0A" w:rsidP="00721CEC">
            <w:r>
              <w:rPr>
                <w:sz w:val="20"/>
                <w:szCs w:val="20"/>
              </w:rPr>
              <w:t>CARCASSONNE</w:t>
            </w:r>
          </w:p>
        </w:tc>
      </w:tr>
      <w:tr w:rsidR="00702E0A" w14:paraId="61037F54" w14:textId="77777777" w:rsidTr="0093364D">
        <w:trPr>
          <w:trHeight w:val="567"/>
        </w:trPr>
        <w:tc>
          <w:tcPr>
            <w:tcW w:w="1668" w:type="dxa"/>
          </w:tcPr>
          <w:p w14:paraId="4D1F8C1F" w14:textId="3E9F404F" w:rsidR="00702E0A" w:rsidRPr="00E544DF" w:rsidRDefault="00702E0A" w:rsidP="00702E0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517654">
              <w:rPr>
                <w:sz w:val="20"/>
                <w:szCs w:val="20"/>
                <w:lang w:val="en-US"/>
              </w:rPr>
              <w:t>QJG</w:t>
            </w:r>
          </w:p>
        </w:tc>
        <w:tc>
          <w:tcPr>
            <w:tcW w:w="4819" w:type="dxa"/>
            <w:vAlign w:val="center"/>
          </w:tcPr>
          <w:p w14:paraId="4E4F5388" w14:textId="4E800B96" w:rsidR="00702E0A" w:rsidRDefault="00702E0A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517654">
              <w:rPr>
                <w:sz w:val="20"/>
                <w:szCs w:val="20"/>
              </w:rPr>
              <w:t>25 au 29 janvier</w:t>
            </w:r>
          </w:p>
        </w:tc>
        <w:tc>
          <w:tcPr>
            <w:tcW w:w="1761" w:type="dxa"/>
          </w:tcPr>
          <w:p w14:paraId="5444732E" w14:textId="4A1E7495" w:rsidR="00702E0A" w:rsidRDefault="00517654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702E0A" w14:paraId="48EA3E2F" w14:textId="77777777" w:rsidTr="0093364D">
        <w:trPr>
          <w:trHeight w:val="567"/>
        </w:trPr>
        <w:tc>
          <w:tcPr>
            <w:tcW w:w="1668" w:type="dxa"/>
          </w:tcPr>
          <w:p w14:paraId="5E38AEA1" w14:textId="0EC096EB" w:rsidR="00702E0A" w:rsidRDefault="00702E0A" w:rsidP="00702E0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517654">
              <w:rPr>
                <w:sz w:val="20"/>
                <w:szCs w:val="20"/>
                <w:lang w:val="en-US"/>
              </w:rPr>
              <w:t>QJH</w:t>
            </w:r>
          </w:p>
        </w:tc>
        <w:tc>
          <w:tcPr>
            <w:tcW w:w="4819" w:type="dxa"/>
            <w:vAlign w:val="center"/>
          </w:tcPr>
          <w:p w14:paraId="3F902CA8" w14:textId="10EBB1F8" w:rsidR="00702E0A" w:rsidRDefault="00702E0A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</w:t>
            </w:r>
            <w:r w:rsidR="00517654">
              <w:rPr>
                <w:sz w:val="20"/>
                <w:szCs w:val="20"/>
              </w:rPr>
              <w:t xml:space="preserve"> 08 au 12 février</w:t>
            </w:r>
          </w:p>
        </w:tc>
        <w:tc>
          <w:tcPr>
            <w:tcW w:w="1761" w:type="dxa"/>
          </w:tcPr>
          <w:p w14:paraId="190DFE87" w14:textId="77777777" w:rsidR="00702E0A" w:rsidRPr="007C48C5" w:rsidRDefault="00702E0A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4EFE9B88" w14:textId="77777777" w:rsidTr="0093364D">
        <w:trPr>
          <w:trHeight w:val="567"/>
        </w:trPr>
        <w:tc>
          <w:tcPr>
            <w:tcW w:w="1668" w:type="dxa"/>
          </w:tcPr>
          <w:p w14:paraId="2AEC2219" w14:textId="0F6783A2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QJI</w:t>
            </w:r>
          </w:p>
        </w:tc>
        <w:tc>
          <w:tcPr>
            <w:tcW w:w="4819" w:type="dxa"/>
          </w:tcPr>
          <w:p w14:paraId="3FE4D7F2" w14:textId="374074E0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22 au 26 février</w:t>
            </w:r>
          </w:p>
        </w:tc>
        <w:tc>
          <w:tcPr>
            <w:tcW w:w="1761" w:type="dxa"/>
          </w:tcPr>
          <w:p w14:paraId="493D47F7" w14:textId="0775E0B2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BE65CA" w14:paraId="1DFC49B1" w14:textId="77777777" w:rsidTr="0093364D">
        <w:trPr>
          <w:trHeight w:val="567"/>
        </w:trPr>
        <w:tc>
          <w:tcPr>
            <w:tcW w:w="1668" w:type="dxa"/>
          </w:tcPr>
          <w:p w14:paraId="18A19137" w14:textId="6756DFEC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QJJ</w:t>
            </w:r>
          </w:p>
        </w:tc>
        <w:tc>
          <w:tcPr>
            <w:tcW w:w="4819" w:type="dxa"/>
          </w:tcPr>
          <w:p w14:paraId="094CB889" w14:textId="400E09F6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08 au 12 mars</w:t>
            </w:r>
          </w:p>
        </w:tc>
        <w:tc>
          <w:tcPr>
            <w:tcW w:w="1761" w:type="dxa"/>
          </w:tcPr>
          <w:p w14:paraId="5F50132B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5CB5F594" w14:textId="77777777" w:rsidTr="0093364D">
        <w:trPr>
          <w:trHeight w:val="567"/>
        </w:trPr>
        <w:tc>
          <w:tcPr>
            <w:tcW w:w="1668" w:type="dxa"/>
          </w:tcPr>
          <w:p w14:paraId="20477410" w14:textId="537A10B4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QJK</w:t>
            </w:r>
          </w:p>
        </w:tc>
        <w:tc>
          <w:tcPr>
            <w:tcW w:w="4819" w:type="dxa"/>
          </w:tcPr>
          <w:p w14:paraId="703C5E8E" w14:textId="7059BAAE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22 au 26 mars</w:t>
            </w:r>
          </w:p>
        </w:tc>
        <w:tc>
          <w:tcPr>
            <w:tcW w:w="1761" w:type="dxa"/>
          </w:tcPr>
          <w:p w14:paraId="57045822" w14:textId="214FD62F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BE65CA" w14:paraId="683217C9" w14:textId="77777777" w:rsidTr="0093364D">
        <w:trPr>
          <w:trHeight w:val="567"/>
        </w:trPr>
        <w:tc>
          <w:tcPr>
            <w:tcW w:w="1668" w:type="dxa"/>
          </w:tcPr>
          <w:p w14:paraId="4B9B17D1" w14:textId="7BAB3406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QJL</w:t>
            </w:r>
          </w:p>
        </w:tc>
        <w:tc>
          <w:tcPr>
            <w:tcW w:w="4819" w:type="dxa"/>
          </w:tcPr>
          <w:p w14:paraId="17ED79BB" w14:textId="0829921D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05 au 09 avril</w:t>
            </w:r>
          </w:p>
        </w:tc>
        <w:tc>
          <w:tcPr>
            <w:tcW w:w="1761" w:type="dxa"/>
          </w:tcPr>
          <w:p w14:paraId="0C63B562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0B3DD684" w14:textId="77777777" w:rsidTr="0093364D">
        <w:trPr>
          <w:trHeight w:val="567"/>
        </w:trPr>
        <w:tc>
          <w:tcPr>
            <w:tcW w:w="1668" w:type="dxa"/>
          </w:tcPr>
          <w:p w14:paraId="64C77A25" w14:textId="0274A376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SX0</w:t>
            </w:r>
          </w:p>
        </w:tc>
        <w:tc>
          <w:tcPr>
            <w:tcW w:w="4819" w:type="dxa"/>
          </w:tcPr>
          <w:p w14:paraId="53A5CE82" w14:textId="55B910EC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19 au 23 avril </w:t>
            </w:r>
          </w:p>
        </w:tc>
        <w:tc>
          <w:tcPr>
            <w:tcW w:w="1761" w:type="dxa"/>
          </w:tcPr>
          <w:p w14:paraId="1AF02EBD" w14:textId="6B2F596E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SALLELES D’AUDE</w:t>
            </w:r>
          </w:p>
        </w:tc>
      </w:tr>
      <w:tr w:rsidR="00BE65CA" w14:paraId="1F751E29" w14:textId="77777777" w:rsidTr="0093364D">
        <w:trPr>
          <w:trHeight w:val="567"/>
        </w:trPr>
        <w:tc>
          <w:tcPr>
            <w:tcW w:w="1668" w:type="dxa"/>
          </w:tcPr>
          <w:p w14:paraId="5E5B2EDD" w14:textId="601A2410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SX1</w:t>
            </w:r>
          </w:p>
        </w:tc>
        <w:tc>
          <w:tcPr>
            <w:tcW w:w="4819" w:type="dxa"/>
          </w:tcPr>
          <w:p w14:paraId="6B21B4DE" w14:textId="58EFE893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03 au 04 mai et du 12 au 14 mai</w:t>
            </w:r>
          </w:p>
        </w:tc>
        <w:tc>
          <w:tcPr>
            <w:tcW w:w="1761" w:type="dxa"/>
          </w:tcPr>
          <w:p w14:paraId="072487A9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3B857725" w14:textId="77777777" w:rsidTr="0093364D">
        <w:trPr>
          <w:trHeight w:val="567"/>
        </w:trPr>
        <w:tc>
          <w:tcPr>
            <w:tcW w:w="1668" w:type="dxa"/>
          </w:tcPr>
          <w:p w14:paraId="6B12D479" w14:textId="3C9C3B7F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SX2</w:t>
            </w:r>
          </w:p>
        </w:tc>
        <w:tc>
          <w:tcPr>
            <w:tcW w:w="4819" w:type="dxa"/>
          </w:tcPr>
          <w:p w14:paraId="4C6E0E08" w14:textId="7C20FD39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31 mai au 04 juin</w:t>
            </w:r>
          </w:p>
        </w:tc>
        <w:tc>
          <w:tcPr>
            <w:tcW w:w="1761" w:type="dxa"/>
          </w:tcPr>
          <w:p w14:paraId="351D2E49" w14:textId="3EBB85A6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LIMOUX</w:t>
            </w:r>
          </w:p>
        </w:tc>
      </w:tr>
      <w:tr w:rsidR="00BE65CA" w14:paraId="192FA36C" w14:textId="77777777" w:rsidTr="0093364D">
        <w:trPr>
          <w:trHeight w:val="567"/>
        </w:trPr>
        <w:tc>
          <w:tcPr>
            <w:tcW w:w="1668" w:type="dxa"/>
          </w:tcPr>
          <w:p w14:paraId="0A388B01" w14:textId="3D7A7A72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SX3</w:t>
            </w:r>
          </w:p>
        </w:tc>
        <w:tc>
          <w:tcPr>
            <w:tcW w:w="4819" w:type="dxa"/>
          </w:tcPr>
          <w:p w14:paraId="3639608F" w14:textId="5B05D7ED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14 au 18 juin</w:t>
            </w:r>
          </w:p>
        </w:tc>
        <w:tc>
          <w:tcPr>
            <w:tcW w:w="1761" w:type="dxa"/>
          </w:tcPr>
          <w:p w14:paraId="523A1475" w14:textId="2262CE1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BE65CA" w14:paraId="10A7B527" w14:textId="77777777" w:rsidTr="0093364D">
        <w:trPr>
          <w:trHeight w:val="567"/>
        </w:trPr>
        <w:tc>
          <w:tcPr>
            <w:tcW w:w="1668" w:type="dxa"/>
          </w:tcPr>
          <w:p w14:paraId="539D34AF" w14:textId="3A3529D2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SX4</w:t>
            </w:r>
          </w:p>
        </w:tc>
        <w:tc>
          <w:tcPr>
            <w:tcW w:w="4819" w:type="dxa"/>
          </w:tcPr>
          <w:p w14:paraId="50FAFE3B" w14:textId="74BF00D1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28 juin au 02 juillet</w:t>
            </w:r>
          </w:p>
        </w:tc>
        <w:tc>
          <w:tcPr>
            <w:tcW w:w="1761" w:type="dxa"/>
          </w:tcPr>
          <w:p w14:paraId="47F80369" w14:textId="3FEA050A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SIGEAN</w:t>
            </w:r>
          </w:p>
        </w:tc>
      </w:tr>
      <w:tr w:rsidR="00BE65CA" w14:paraId="3FCD9FA7" w14:textId="77777777" w:rsidTr="0093364D">
        <w:trPr>
          <w:trHeight w:val="567"/>
        </w:trPr>
        <w:tc>
          <w:tcPr>
            <w:tcW w:w="1668" w:type="dxa"/>
          </w:tcPr>
          <w:p w14:paraId="0CDD6320" w14:textId="2E08FADE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SX5</w:t>
            </w:r>
          </w:p>
        </w:tc>
        <w:tc>
          <w:tcPr>
            <w:tcW w:w="4819" w:type="dxa"/>
          </w:tcPr>
          <w:p w14:paraId="243080D1" w14:textId="0398A512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05 au 09 juillet</w:t>
            </w:r>
          </w:p>
        </w:tc>
        <w:tc>
          <w:tcPr>
            <w:tcW w:w="1761" w:type="dxa"/>
          </w:tcPr>
          <w:p w14:paraId="73CAA29F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689D06DF" w14:textId="77777777" w:rsidTr="0093364D">
        <w:trPr>
          <w:trHeight w:val="567"/>
        </w:trPr>
        <w:tc>
          <w:tcPr>
            <w:tcW w:w="1668" w:type="dxa"/>
          </w:tcPr>
          <w:p w14:paraId="4E72A71A" w14:textId="42706D28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SX6</w:t>
            </w:r>
          </w:p>
        </w:tc>
        <w:tc>
          <w:tcPr>
            <w:tcW w:w="4819" w:type="dxa"/>
          </w:tcPr>
          <w:p w14:paraId="1F817DB1" w14:textId="4C3C85E6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06 au 10 septembre</w:t>
            </w:r>
          </w:p>
        </w:tc>
        <w:tc>
          <w:tcPr>
            <w:tcW w:w="1761" w:type="dxa"/>
          </w:tcPr>
          <w:p w14:paraId="45BFC2B2" w14:textId="763CD13F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BE65CA" w14:paraId="4FC2E11F" w14:textId="77777777" w:rsidTr="0093364D">
        <w:trPr>
          <w:trHeight w:val="567"/>
        </w:trPr>
        <w:tc>
          <w:tcPr>
            <w:tcW w:w="1668" w:type="dxa"/>
          </w:tcPr>
          <w:p w14:paraId="6B1D7B8A" w14:textId="3DB1F1CB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lastRenderedPageBreak/>
              <w:t xml:space="preserve">SXTCA </w:t>
            </w:r>
            <w:r>
              <w:rPr>
                <w:sz w:val="20"/>
                <w:szCs w:val="20"/>
                <w:lang w:val="en-US"/>
              </w:rPr>
              <w:t>SX7</w:t>
            </w:r>
          </w:p>
        </w:tc>
        <w:tc>
          <w:tcPr>
            <w:tcW w:w="4819" w:type="dxa"/>
          </w:tcPr>
          <w:p w14:paraId="651957DD" w14:textId="2E9D4213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13 au 17 septembre</w:t>
            </w:r>
          </w:p>
        </w:tc>
        <w:tc>
          <w:tcPr>
            <w:tcW w:w="1761" w:type="dxa"/>
          </w:tcPr>
          <w:p w14:paraId="184CA782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24B2D730" w14:textId="77777777" w:rsidTr="0093364D">
        <w:trPr>
          <w:trHeight w:val="567"/>
        </w:trPr>
        <w:tc>
          <w:tcPr>
            <w:tcW w:w="1668" w:type="dxa"/>
          </w:tcPr>
          <w:p w14:paraId="02433343" w14:textId="5DA0526D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SX8</w:t>
            </w:r>
          </w:p>
        </w:tc>
        <w:tc>
          <w:tcPr>
            <w:tcW w:w="4819" w:type="dxa"/>
          </w:tcPr>
          <w:p w14:paraId="67125260" w14:textId="1D9A5030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04 au 08 octobre</w:t>
            </w:r>
          </w:p>
        </w:tc>
        <w:tc>
          <w:tcPr>
            <w:tcW w:w="1761" w:type="dxa"/>
          </w:tcPr>
          <w:p w14:paraId="44EF2031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59AB92C3" w14:textId="77777777" w:rsidTr="0093364D">
        <w:trPr>
          <w:trHeight w:val="567"/>
        </w:trPr>
        <w:tc>
          <w:tcPr>
            <w:tcW w:w="1668" w:type="dxa"/>
          </w:tcPr>
          <w:p w14:paraId="7BF608AD" w14:textId="6FB7ABF2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SX9</w:t>
            </w:r>
          </w:p>
        </w:tc>
        <w:tc>
          <w:tcPr>
            <w:tcW w:w="4819" w:type="dxa"/>
          </w:tcPr>
          <w:p w14:paraId="28B7D68D" w14:textId="7F4129A9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18 au 22 octobre</w:t>
            </w:r>
          </w:p>
        </w:tc>
        <w:tc>
          <w:tcPr>
            <w:tcW w:w="1761" w:type="dxa"/>
          </w:tcPr>
          <w:p w14:paraId="2FAEA2E2" w14:textId="08379EB6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BE65CA" w14:paraId="74A7AC82" w14:textId="77777777" w:rsidTr="0093364D">
        <w:trPr>
          <w:trHeight w:val="567"/>
        </w:trPr>
        <w:tc>
          <w:tcPr>
            <w:tcW w:w="1668" w:type="dxa"/>
          </w:tcPr>
          <w:p w14:paraId="262A3ACD" w14:textId="6C7D7ED8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93364D" w:rsidRPr="0093364D">
              <w:rPr>
                <w:color w:val="auto"/>
                <w:sz w:val="20"/>
                <w:szCs w:val="20"/>
                <w:lang w:val="en-US"/>
              </w:rPr>
              <w:t>SXA</w:t>
            </w:r>
          </w:p>
        </w:tc>
        <w:tc>
          <w:tcPr>
            <w:tcW w:w="4819" w:type="dxa"/>
          </w:tcPr>
          <w:p w14:paraId="3D1E9CE5" w14:textId="2AAA2C66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93364D">
              <w:rPr>
                <w:sz w:val="20"/>
                <w:szCs w:val="20"/>
              </w:rPr>
              <w:t>04 au</w:t>
            </w:r>
            <w:r w:rsidR="0093364D" w:rsidRPr="0093364D">
              <w:rPr>
                <w:color w:val="EE0000"/>
                <w:sz w:val="20"/>
                <w:szCs w:val="20"/>
              </w:rPr>
              <w:t xml:space="preserve"> </w:t>
            </w:r>
            <w:r w:rsidR="0093364D" w:rsidRPr="0093364D">
              <w:rPr>
                <w:color w:val="auto"/>
                <w:sz w:val="20"/>
                <w:szCs w:val="20"/>
              </w:rPr>
              <w:t>05 novembre</w:t>
            </w:r>
            <w:r w:rsidR="0093364D">
              <w:rPr>
                <w:color w:val="auto"/>
                <w:sz w:val="20"/>
                <w:szCs w:val="20"/>
              </w:rPr>
              <w:t xml:space="preserve"> et du 08 au 10 novembre</w:t>
            </w:r>
          </w:p>
        </w:tc>
        <w:tc>
          <w:tcPr>
            <w:tcW w:w="1761" w:type="dxa"/>
          </w:tcPr>
          <w:p w14:paraId="5A75CF89" w14:textId="25292CCE" w:rsidR="00BE65CA" w:rsidRPr="007C48C5" w:rsidRDefault="006C1D9D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SALLELES D’AUDE</w:t>
            </w:r>
          </w:p>
        </w:tc>
      </w:tr>
      <w:tr w:rsidR="00BE65CA" w14:paraId="7C222EA7" w14:textId="77777777" w:rsidTr="0093364D">
        <w:trPr>
          <w:trHeight w:val="567"/>
        </w:trPr>
        <w:tc>
          <w:tcPr>
            <w:tcW w:w="1668" w:type="dxa"/>
          </w:tcPr>
          <w:p w14:paraId="5F91ED16" w14:textId="52F4D2E7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93364D">
              <w:rPr>
                <w:sz w:val="20"/>
                <w:szCs w:val="20"/>
                <w:lang w:val="en-US"/>
              </w:rPr>
              <w:t>SXB</w:t>
            </w:r>
          </w:p>
        </w:tc>
        <w:tc>
          <w:tcPr>
            <w:tcW w:w="4819" w:type="dxa"/>
          </w:tcPr>
          <w:p w14:paraId="7C415A8D" w14:textId="21BC495F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93364D">
              <w:rPr>
                <w:sz w:val="20"/>
                <w:szCs w:val="20"/>
              </w:rPr>
              <w:t xml:space="preserve">22 au 26 novembre </w:t>
            </w:r>
          </w:p>
        </w:tc>
        <w:tc>
          <w:tcPr>
            <w:tcW w:w="1761" w:type="dxa"/>
          </w:tcPr>
          <w:p w14:paraId="723BD333" w14:textId="4F6CD177" w:rsidR="00BE65CA" w:rsidRPr="007C48C5" w:rsidRDefault="0093364D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LIMOUX</w:t>
            </w:r>
          </w:p>
        </w:tc>
      </w:tr>
      <w:tr w:rsidR="00BE65CA" w14:paraId="0778AE4B" w14:textId="77777777" w:rsidTr="0093364D">
        <w:trPr>
          <w:trHeight w:val="567"/>
        </w:trPr>
        <w:tc>
          <w:tcPr>
            <w:tcW w:w="1668" w:type="dxa"/>
          </w:tcPr>
          <w:p w14:paraId="4664C8DC" w14:textId="4B735EB8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93364D">
              <w:rPr>
                <w:sz w:val="20"/>
                <w:szCs w:val="20"/>
                <w:lang w:val="en-US"/>
              </w:rPr>
              <w:t>SXC</w:t>
            </w:r>
          </w:p>
        </w:tc>
        <w:tc>
          <w:tcPr>
            <w:tcW w:w="4819" w:type="dxa"/>
          </w:tcPr>
          <w:p w14:paraId="237A7412" w14:textId="06AB1B4B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93364D">
              <w:rPr>
                <w:sz w:val="20"/>
                <w:szCs w:val="20"/>
              </w:rPr>
              <w:t>29 novembre au 03 décembre</w:t>
            </w:r>
          </w:p>
        </w:tc>
        <w:tc>
          <w:tcPr>
            <w:tcW w:w="1761" w:type="dxa"/>
          </w:tcPr>
          <w:p w14:paraId="2BC38958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BE65CA" w14:paraId="41DD508D" w14:textId="77777777" w:rsidTr="0093364D">
        <w:trPr>
          <w:trHeight w:val="567"/>
        </w:trPr>
        <w:tc>
          <w:tcPr>
            <w:tcW w:w="1668" w:type="dxa"/>
          </w:tcPr>
          <w:p w14:paraId="3BC32500" w14:textId="091AFE17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93364D">
              <w:rPr>
                <w:sz w:val="20"/>
                <w:szCs w:val="20"/>
                <w:lang w:val="en-US"/>
              </w:rPr>
              <w:t>SXD</w:t>
            </w:r>
          </w:p>
        </w:tc>
        <w:tc>
          <w:tcPr>
            <w:tcW w:w="4819" w:type="dxa"/>
          </w:tcPr>
          <w:p w14:paraId="486F3BDA" w14:textId="40B18F72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93364D">
              <w:rPr>
                <w:sz w:val="20"/>
                <w:szCs w:val="20"/>
              </w:rPr>
              <w:t>06 au 10 décembre</w:t>
            </w:r>
          </w:p>
        </w:tc>
        <w:tc>
          <w:tcPr>
            <w:tcW w:w="1761" w:type="dxa"/>
          </w:tcPr>
          <w:p w14:paraId="6E5805A4" w14:textId="18478309" w:rsidR="00BE65CA" w:rsidRPr="007C48C5" w:rsidRDefault="0093364D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BE65CA" w14:paraId="3C49388E" w14:textId="77777777" w:rsidTr="0093364D">
        <w:trPr>
          <w:trHeight w:val="567"/>
        </w:trPr>
        <w:tc>
          <w:tcPr>
            <w:tcW w:w="1668" w:type="dxa"/>
          </w:tcPr>
          <w:p w14:paraId="62680152" w14:textId="42F846F5" w:rsidR="00BE65CA" w:rsidRDefault="00BE65CA" w:rsidP="00BE65C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93364D">
              <w:rPr>
                <w:sz w:val="20"/>
                <w:szCs w:val="20"/>
                <w:lang w:val="en-US"/>
              </w:rPr>
              <w:t>SXE</w:t>
            </w:r>
          </w:p>
        </w:tc>
        <w:tc>
          <w:tcPr>
            <w:tcW w:w="4819" w:type="dxa"/>
          </w:tcPr>
          <w:p w14:paraId="4B07874C" w14:textId="7D4B7443" w:rsidR="00BE65CA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93364D">
              <w:rPr>
                <w:sz w:val="20"/>
                <w:szCs w:val="20"/>
              </w:rPr>
              <w:t>10 au 14 janvier 2028</w:t>
            </w:r>
          </w:p>
        </w:tc>
        <w:tc>
          <w:tcPr>
            <w:tcW w:w="1761" w:type="dxa"/>
          </w:tcPr>
          <w:p w14:paraId="7ADE46A6" w14:textId="77777777" w:rsidR="00BE65CA" w:rsidRPr="007C48C5" w:rsidRDefault="00BE65CA" w:rsidP="00BE65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93364D" w14:paraId="7F15FC0C" w14:textId="77777777" w:rsidTr="0093364D">
        <w:trPr>
          <w:trHeight w:val="567"/>
        </w:trPr>
        <w:tc>
          <w:tcPr>
            <w:tcW w:w="1668" w:type="dxa"/>
          </w:tcPr>
          <w:p w14:paraId="624B5C1A" w14:textId="43B5A03F" w:rsidR="0093364D" w:rsidRDefault="0093364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SXF</w:t>
            </w:r>
          </w:p>
        </w:tc>
        <w:tc>
          <w:tcPr>
            <w:tcW w:w="4819" w:type="dxa"/>
          </w:tcPr>
          <w:p w14:paraId="00194AE9" w14:textId="6C2EEF3C" w:rsidR="0093364D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17 au 21 janvier</w:t>
            </w:r>
          </w:p>
        </w:tc>
        <w:tc>
          <w:tcPr>
            <w:tcW w:w="1761" w:type="dxa"/>
          </w:tcPr>
          <w:p w14:paraId="655B6A9D" w14:textId="6DE13D6A" w:rsidR="0093364D" w:rsidRPr="007C48C5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93364D" w14:paraId="06D65876" w14:textId="77777777" w:rsidTr="0093364D">
        <w:trPr>
          <w:trHeight w:val="567"/>
        </w:trPr>
        <w:tc>
          <w:tcPr>
            <w:tcW w:w="1668" w:type="dxa"/>
          </w:tcPr>
          <w:p w14:paraId="09735F3C" w14:textId="3AAAFCF2" w:rsidR="0093364D" w:rsidRDefault="0093364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AD0E2F">
              <w:rPr>
                <w:sz w:val="20"/>
                <w:szCs w:val="20"/>
                <w:lang w:val="en-US"/>
              </w:rPr>
              <w:t>SXG</w:t>
            </w:r>
          </w:p>
        </w:tc>
        <w:tc>
          <w:tcPr>
            <w:tcW w:w="4819" w:type="dxa"/>
          </w:tcPr>
          <w:p w14:paraId="2A19327A" w14:textId="39B0334A" w:rsidR="0093364D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AD0E2F">
              <w:rPr>
                <w:sz w:val="20"/>
                <w:szCs w:val="20"/>
              </w:rPr>
              <w:t>07 au 11 février</w:t>
            </w:r>
          </w:p>
        </w:tc>
        <w:tc>
          <w:tcPr>
            <w:tcW w:w="1761" w:type="dxa"/>
          </w:tcPr>
          <w:p w14:paraId="23B23635" w14:textId="77777777" w:rsidR="0093364D" w:rsidRPr="007C48C5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93364D" w14:paraId="292DFF60" w14:textId="77777777" w:rsidTr="0093364D">
        <w:trPr>
          <w:trHeight w:val="567"/>
        </w:trPr>
        <w:tc>
          <w:tcPr>
            <w:tcW w:w="1668" w:type="dxa"/>
          </w:tcPr>
          <w:p w14:paraId="680C6C19" w14:textId="3AE389AD" w:rsidR="0093364D" w:rsidRDefault="0093364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AD0E2F">
              <w:rPr>
                <w:sz w:val="20"/>
                <w:szCs w:val="20"/>
                <w:lang w:val="en-US"/>
              </w:rPr>
              <w:t>SXH</w:t>
            </w:r>
          </w:p>
        </w:tc>
        <w:tc>
          <w:tcPr>
            <w:tcW w:w="4819" w:type="dxa"/>
          </w:tcPr>
          <w:p w14:paraId="3F9BF4FE" w14:textId="5B3D4F57" w:rsidR="0093364D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AD0E2F">
              <w:rPr>
                <w:sz w:val="20"/>
                <w:szCs w:val="20"/>
              </w:rPr>
              <w:t>14 au 18 février</w:t>
            </w:r>
          </w:p>
        </w:tc>
        <w:tc>
          <w:tcPr>
            <w:tcW w:w="1761" w:type="dxa"/>
          </w:tcPr>
          <w:p w14:paraId="5D127C0E" w14:textId="23A438A4" w:rsidR="0093364D" w:rsidRPr="007C48C5" w:rsidRDefault="00AD0E2F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  <w:tr w:rsidR="0093364D" w14:paraId="7457D566" w14:textId="77777777" w:rsidTr="0093364D">
        <w:trPr>
          <w:trHeight w:val="567"/>
        </w:trPr>
        <w:tc>
          <w:tcPr>
            <w:tcW w:w="1668" w:type="dxa"/>
          </w:tcPr>
          <w:p w14:paraId="64AADAFE" w14:textId="64A99524" w:rsidR="0093364D" w:rsidRDefault="0093364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AD0E2F">
              <w:rPr>
                <w:sz w:val="20"/>
                <w:szCs w:val="20"/>
                <w:lang w:val="en-US"/>
              </w:rPr>
              <w:t>SXI</w:t>
            </w:r>
          </w:p>
        </w:tc>
        <w:tc>
          <w:tcPr>
            <w:tcW w:w="4819" w:type="dxa"/>
          </w:tcPr>
          <w:p w14:paraId="09A0294E" w14:textId="25DAA9CB" w:rsidR="0093364D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AD0E2F">
              <w:rPr>
                <w:sz w:val="20"/>
                <w:szCs w:val="20"/>
              </w:rPr>
              <w:t>06 au 10 mars</w:t>
            </w:r>
          </w:p>
        </w:tc>
        <w:tc>
          <w:tcPr>
            <w:tcW w:w="1761" w:type="dxa"/>
          </w:tcPr>
          <w:p w14:paraId="605D3F72" w14:textId="77777777" w:rsidR="0093364D" w:rsidRPr="007C48C5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CARCASSONNE</w:t>
            </w:r>
          </w:p>
        </w:tc>
      </w:tr>
      <w:tr w:rsidR="0093364D" w14:paraId="08A27244" w14:textId="77777777" w:rsidTr="0093364D">
        <w:trPr>
          <w:trHeight w:val="567"/>
        </w:trPr>
        <w:tc>
          <w:tcPr>
            <w:tcW w:w="1668" w:type="dxa"/>
          </w:tcPr>
          <w:p w14:paraId="68A293DA" w14:textId="2A0DC859" w:rsidR="0093364D" w:rsidRDefault="0093364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AD0E2F">
              <w:rPr>
                <w:sz w:val="20"/>
                <w:szCs w:val="20"/>
                <w:lang w:val="en-US"/>
              </w:rPr>
              <w:t>SXJ</w:t>
            </w:r>
          </w:p>
        </w:tc>
        <w:tc>
          <w:tcPr>
            <w:tcW w:w="4819" w:type="dxa"/>
          </w:tcPr>
          <w:p w14:paraId="400EFE51" w14:textId="4F7A3978" w:rsidR="0093364D" w:rsidRDefault="0093364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AD0E2F">
              <w:rPr>
                <w:sz w:val="20"/>
                <w:szCs w:val="20"/>
              </w:rPr>
              <w:t>13 au 17 mars</w:t>
            </w:r>
          </w:p>
        </w:tc>
        <w:tc>
          <w:tcPr>
            <w:tcW w:w="1761" w:type="dxa"/>
          </w:tcPr>
          <w:p w14:paraId="1A3F4763" w14:textId="3117ABB9" w:rsidR="0093364D" w:rsidRPr="007C48C5" w:rsidRDefault="00AD0E2F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NARBONNE</w:t>
            </w:r>
          </w:p>
        </w:tc>
      </w:tr>
    </w:tbl>
    <w:p w14:paraId="55D1B775" w14:textId="77777777" w:rsidR="00702E0A" w:rsidRDefault="00702E0A" w:rsidP="00AF20C0"/>
    <w:p w14:paraId="0CF8823B" w14:textId="77777777" w:rsidR="00702E0A" w:rsidRDefault="00702E0A" w:rsidP="00AF20C0"/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1668"/>
        <w:gridCol w:w="4819"/>
        <w:gridCol w:w="1761"/>
      </w:tblGrid>
      <w:tr w:rsidR="00702E0A" w14:paraId="6221B2C4" w14:textId="77777777" w:rsidTr="00082955">
        <w:trPr>
          <w:trHeight w:val="567"/>
        </w:trPr>
        <w:tc>
          <w:tcPr>
            <w:tcW w:w="1668" w:type="dxa"/>
            <w:vAlign w:val="center"/>
          </w:tcPr>
          <w:p w14:paraId="2D60D5C9" w14:textId="77777777" w:rsidR="00702E0A" w:rsidRPr="004731BE" w:rsidRDefault="00702E0A" w:rsidP="00721CEC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85888" behindDoc="0" locked="0" layoutInCell="1" allowOverlap="1" wp14:anchorId="6C43DC31" wp14:editId="0263248A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17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76F64E2B" w14:textId="77777777" w:rsidR="00702E0A" w:rsidRPr="004731BE" w:rsidRDefault="00702E0A" w:rsidP="00721CEC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702E0A" w14:paraId="79A4C586" w14:textId="77777777" w:rsidTr="00082955">
        <w:trPr>
          <w:trHeight w:val="567"/>
        </w:trPr>
        <w:tc>
          <w:tcPr>
            <w:tcW w:w="1668" w:type="dxa"/>
            <w:vAlign w:val="center"/>
          </w:tcPr>
          <w:p w14:paraId="41D3FFD1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7D09BD01" w14:textId="77777777" w:rsidR="00702E0A" w:rsidRPr="003E45B4" w:rsidRDefault="00702E0A" w:rsidP="00721CEC"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</w:t>
            </w:r>
            <w:r>
              <w:rPr>
                <w:rFonts w:eastAsia="Times New Roman"/>
                <w:b/>
                <w:color w:val="156082" w:themeColor="accent1"/>
                <w:lang w:eastAsia="fr-FR"/>
              </w:rPr>
              <w:t>U GARD</w:t>
            </w:r>
          </w:p>
        </w:tc>
      </w:tr>
      <w:tr w:rsidR="00702E0A" w14:paraId="0D68E007" w14:textId="77777777" w:rsidTr="00082955">
        <w:trPr>
          <w:trHeight w:val="567"/>
        </w:trPr>
        <w:tc>
          <w:tcPr>
            <w:tcW w:w="1668" w:type="dxa"/>
            <w:vAlign w:val="center"/>
          </w:tcPr>
          <w:p w14:paraId="413A90C1" w14:textId="77777777" w:rsidR="00702E0A" w:rsidRPr="004731BE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7ED00551" w14:textId="77777777" w:rsidR="00702E0A" w:rsidRPr="00B67413" w:rsidRDefault="00702E0A" w:rsidP="00721CEC">
            <w:pPr>
              <w:rPr>
                <w:color w:val="0070C0"/>
              </w:rPr>
            </w:pPr>
            <w:r w:rsidRPr="00B67413">
              <w:rPr>
                <w:color w:val="0070C0"/>
              </w:rPr>
              <w:t xml:space="preserve">Manon GILBERT, </w:t>
            </w:r>
            <w:hyperlink r:id="rId15" w:history="1">
              <w:r w:rsidRPr="00B67413">
                <w:rPr>
                  <w:rStyle w:val="Lienhypertexte"/>
                  <w:color w:val="0070C0"/>
                </w:rPr>
                <w:t>manon.gilbert@cnfpt.fr</w:t>
              </w:r>
            </w:hyperlink>
          </w:p>
        </w:tc>
      </w:tr>
      <w:tr w:rsidR="00702E0A" w14:paraId="6E30517D" w14:textId="77777777" w:rsidTr="00082955">
        <w:trPr>
          <w:trHeight w:val="567"/>
        </w:trPr>
        <w:tc>
          <w:tcPr>
            <w:tcW w:w="1668" w:type="dxa"/>
            <w:vAlign w:val="center"/>
          </w:tcPr>
          <w:p w14:paraId="0B6719BA" w14:textId="77777777" w:rsidR="00702E0A" w:rsidRDefault="00702E0A" w:rsidP="00721CEC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0D52BC5B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3A10A2FC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2B4972AB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3BC0CAC9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702E0A" w14:paraId="259A4113" w14:textId="77777777" w:rsidTr="00082955">
        <w:trPr>
          <w:trHeight w:val="567"/>
        </w:trPr>
        <w:tc>
          <w:tcPr>
            <w:tcW w:w="1668" w:type="dxa"/>
            <w:vAlign w:val="center"/>
          </w:tcPr>
          <w:p w14:paraId="4EB32BC2" w14:textId="25EE42D1" w:rsidR="00702E0A" w:rsidRPr="00B67413" w:rsidRDefault="00702E0A" w:rsidP="00702E0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SXTCA</w:t>
            </w:r>
            <w:r w:rsidR="0031110D">
              <w:rPr>
                <w:sz w:val="20"/>
                <w:szCs w:val="20"/>
                <w:lang w:val="en-US"/>
              </w:rPr>
              <w:t xml:space="preserve"> QT8</w:t>
            </w:r>
          </w:p>
        </w:tc>
        <w:tc>
          <w:tcPr>
            <w:tcW w:w="4819" w:type="dxa"/>
            <w:vAlign w:val="center"/>
          </w:tcPr>
          <w:p w14:paraId="4AA29B5A" w14:textId="680C2758" w:rsidR="00702E0A" w:rsidRPr="00B67413" w:rsidRDefault="0031110D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11 au 15 janvier 2027</w:t>
            </w:r>
          </w:p>
        </w:tc>
        <w:tc>
          <w:tcPr>
            <w:tcW w:w="1761" w:type="dxa"/>
            <w:vAlign w:val="center"/>
          </w:tcPr>
          <w:p w14:paraId="5B2E986C" w14:textId="77777777" w:rsidR="00702E0A" w:rsidRPr="00B67413" w:rsidRDefault="00702E0A" w:rsidP="00702E0A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702E0A" w14:paraId="57521435" w14:textId="77777777" w:rsidTr="00082955">
        <w:trPr>
          <w:trHeight w:val="567"/>
        </w:trPr>
        <w:tc>
          <w:tcPr>
            <w:tcW w:w="1668" w:type="dxa"/>
          </w:tcPr>
          <w:p w14:paraId="29BF4793" w14:textId="26DB815F" w:rsidR="00702E0A" w:rsidRPr="00B67413" w:rsidRDefault="00702E0A" w:rsidP="00702E0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31110D">
              <w:rPr>
                <w:sz w:val="20"/>
                <w:szCs w:val="20"/>
                <w:lang w:val="en-US"/>
              </w:rPr>
              <w:t>QT9</w:t>
            </w:r>
          </w:p>
        </w:tc>
        <w:tc>
          <w:tcPr>
            <w:tcW w:w="4819" w:type="dxa"/>
            <w:vAlign w:val="center"/>
          </w:tcPr>
          <w:p w14:paraId="2A29ABCB" w14:textId="2BC79ED7" w:rsidR="00702E0A" w:rsidRPr="00B67413" w:rsidRDefault="0031110D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18 au 22 janvier</w:t>
            </w:r>
          </w:p>
        </w:tc>
        <w:tc>
          <w:tcPr>
            <w:tcW w:w="1761" w:type="dxa"/>
          </w:tcPr>
          <w:p w14:paraId="1BB058F9" w14:textId="77777777" w:rsidR="00702E0A" w:rsidRPr="00B67413" w:rsidRDefault="00702E0A" w:rsidP="00702E0A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702E0A" w14:paraId="2790D061" w14:textId="77777777" w:rsidTr="00082955">
        <w:trPr>
          <w:trHeight w:val="567"/>
        </w:trPr>
        <w:tc>
          <w:tcPr>
            <w:tcW w:w="1668" w:type="dxa"/>
          </w:tcPr>
          <w:p w14:paraId="02DE2799" w14:textId="3F3F1E32" w:rsidR="00702E0A" w:rsidRPr="00B67413" w:rsidRDefault="00702E0A" w:rsidP="00702E0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31110D">
              <w:rPr>
                <w:sz w:val="20"/>
                <w:szCs w:val="20"/>
                <w:lang w:val="en-US"/>
              </w:rPr>
              <w:t>QTA</w:t>
            </w:r>
          </w:p>
        </w:tc>
        <w:tc>
          <w:tcPr>
            <w:tcW w:w="4819" w:type="dxa"/>
            <w:vAlign w:val="center"/>
          </w:tcPr>
          <w:p w14:paraId="1FA1D31A" w14:textId="754BAFC8" w:rsidR="00702E0A" w:rsidRPr="00B67413" w:rsidRDefault="0031110D" w:rsidP="00702E0A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01 au 05 février</w:t>
            </w:r>
          </w:p>
        </w:tc>
        <w:tc>
          <w:tcPr>
            <w:tcW w:w="1761" w:type="dxa"/>
          </w:tcPr>
          <w:p w14:paraId="1E2C60F8" w14:textId="77777777" w:rsidR="00702E0A" w:rsidRPr="00B67413" w:rsidRDefault="00702E0A" w:rsidP="00702E0A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702E0A" w14:paraId="54B7FA83" w14:textId="77777777" w:rsidTr="00082955">
        <w:trPr>
          <w:trHeight w:val="567"/>
        </w:trPr>
        <w:tc>
          <w:tcPr>
            <w:tcW w:w="1668" w:type="dxa"/>
            <w:vAlign w:val="center"/>
          </w:tcPr>
          <w:p w14:paraId="7996DB3F" w14:textId="76607333" w:rsidR="00702E0A" w:rsidRPr="009A0131" w:rsidRDefault="00702E0A" w:rsidP="00702E0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SXTCA</w:t>
            </w:r>
            <w:r w:rsidR="0031110D">
              <w:rPr>
                <w:sz w:val="20"/>
                <w:szCs w:val="20"/>
                <w:lang w:val="en-US"/>
              </w:rPr>
              <w:t xml:space="preserve"> QTB</w:t>
            </w:r>
          </w:p>
        </w:tc>
        <w:tc>
          <w:tcPr>
            <w:tcW w:w="4819" w:type="dxa"/>
            <w:vAlign w:val="center"/>
          </w:tcPr>
          <w:p w14:paraId="2B660111" w14:textId="0F2D3C3E" w:rsidR="00702E0A" w:rsidRPr="009A0131" w:rsidRDefault="0031110D" w:rsidP="00702E0A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01 au 05 mars</w:t>
            </w:r>
          </w:p>
        </w:tc>
        <w:tc>
          <w:tcPr>
            <w:tcW w:w="1761" w:type="dxa"/>
          </w:tcPr>
          <w:p w14:paraId="0343A25A" w14:textId="77777777" w:rsidR="00702E0A" w:rsidRPr="009A0131" w:rsidRDefault="00702E0A" w:rsidP="00702E0A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702E0A" w14:paraId="274D78EF" w14:textId="77777777" w:rsidTr="00082955">
        <w:trPr>
          <w:trHeight w:val="567"/>
        </w:trPr>
        <w:tc>
          <w:tcPr>
            <w:tcW w:w="1668" w:type="dxa"/>
          </w:tcPr>
          <w:p w14:paraId="311246B0" w14:textId="4A4550CE" w:rsidR="00702E0A" w:rsidRPr="009A0131" w:rsidRDefault="00702E0A" w:rsidP="00702E0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lastRenderedPageBreak/>
              <w:t xml:space="preserve">SXTCA </w:t>
            </w:r>
            <w:r w:rsidR="0031110D">
              <w:rPr>
                <w:sz w:val="20"/>
                <w:szCs w:val="20"/>
                <w:lang w:val="en-US"/>
              </w:rPr>
              <w:t>QTD</w:t>
            </w:r>
          </w:p>
        </w:tc>
        <w:tc>
          <w:tcPr>
            <w:tcW w:w="4819" w:type="dxa"/>
            <w:vAlign w:val="center"/>
          </w:tcPr>
          <w:p w14:paraId="252EA947" w14:textId="37B30DCC" w:rsidR="00702E0A" w:rsidRPr="009A0131" w:rsidRDefault="0031110D" w:rsidP="00702E0A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15 au 19 mars</w:t>
            </w:r>
          </w:p>
        </w:tc>
        <w:tc>
          <w:tcPr>
            <w:tcW w:w="1761" w:type="dxa"/>
          </w:tcPr>
          <w:p w14:paraId="0A20CC62" w14:textId="37D402EB" w:rsidR="00702E0A" w:rsidRPr="009A0131" w:rsidRDefault="0031110D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</w:t>
            </w:r>
          </w:p>
        </w:tc>
      </w:tr>
      <w:tr w:rsidR="00702E0A" w14:paraId="11B51DC5" w14:textId="77777777" w:rsidTr="00082955">
        <w:trPr>
          <w:trHeight w:val="567"/>
        </w:trPr>
        <w:tc>
          <w:tcPr>
            <w:tcW w:w="1668" w:type="dxa"/>
          </w:tcPr>
          <w:p w14:paraId="62253E8A" w14:textId="6F5B4953" w:rsidR="00702E0A" w:rsidRPr="002F3B68" w:rsidRDefault="00702E0A" w:rsidP="00702E0A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31110D">
              <w:rPr>
                <w:sz w:val="20"/>
                <w:szCs w:val="20"/>
                <w:lang w:val="en-US"/>
              </w:rPr>
              <w:t>QTC</w:t>
            </w:r>
          </w:p>
        </w:tc>
        <w:tc>
          <w:tcPr>
            <w:tcW w:w="4819" w:type="dxa"/>
            <w:vAlign w:val="center"/>
          </w:tcPr>
          <w:p w14:paraId="49DD2C8B" w14:textId="00424728" w:rsidR="00702E0A" w:rsidRPr="009A0131" w:rsidRDefault="0031110D" w:rsidP="00702E0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15 au 19 mars</w:t>
            </w:r>
          </w:p>
        </w:tc>
        <w:tc>
          <w:tcPr>
            <w:tcW w:w="1761" w:type="dxa"/>
          </w:tcPr>
          <w:p w14:paraId="4502A65D" w14:textId="123515CE" w:rsidR="00702E0A" w:rsidRPr="009A0131" w:rsidRDefault="0031110D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BAGNOLS SUR CEZE</w:t>
            </w:r>
          </w:p>
        </w:tc>
      </w:tr>
      <w:tr w:rsidR="0031110D" w:rsidRPr="00B67413" w14:paraId="5CC50B7A" w14:textId="77777777" w:rsidTr="00082955">
        <w:trPr>
          <w:trHeight w:val="567"/>
        </w:trPr>
        <w:tc>
          <w:tcPr>
            <w:tcW w:w="1668" w:type="dxa"/>
          </w:tcPr>
          <w:p w14:paraId="19EB838F" w14:textId="39AD59D6" w:rsidR="0031110D" w:rsidRPr="00B67413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QTF</w:t>
            </w:r>
          </w:p>
        </w:tc>
        <w:tc>
          <w:tcPr>
            <w:tcW w:w="4819" w:type="dxa"/>
          </w:tcPr>
          <w:p w14:paraId="7B22B307" w14:textId="6100D4DE" w:rsidR="0031110D" w:rsidRPr="00B67413" w:rsidRDefault="0031110D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22 au 26 mars</w:t>
            </w:r>
          </w:p>
        </w:tc>
        <w:tc>
          <w:tcPr>
            <w:tcW w:w="1761" w:type="dxa"/>
          </w:tcPr>
          <w:p w14:paraId="7D3B0894" w14:textId="77777777" w:rsidR="0031110D" w:rsidRPr="00B67413" w:rsidRDefault="0031110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31110D" w:rsidRPr="009A0131" w14:paraId="07688EB7" w14:textId="77777777" w:rsidTr="00082955">
        <w:trPr>
          <w:trHeight w:val="567"/>
        </w:trPr>
        <w:tc>
          <w:tcPr>
            <w:tcW w:w="1668" w:type="dxa"/>
          </w:tcPr>
          <w:p w14:paraId="0E562EF3" w14:textId="069DB8A3" w:rsidR="0031110D" w:rsidRPr="009A0131" w:rsidRDefault="0031110D" w:rsidP="00D77B03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SVQ</w:t>
            </w:r>
          </w:p>
        </w:tc>
        <w:tc>
          <w:tcPr>
            <w:tcW w:w="4819" w:type="dxa"/>
          </w:tcPr>
          <w:p w14:paraId="1B53DBC6" w14:textId="7A8E1A68" w:rsidR="0031110D" w:rsidRPr="009A0131" w:rsidRDefault="0031110D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05 au 09 avril</w:t>
            </w:r>
          </w:p>
        </w:tc>
        <w:tc>
          <w:tcPr>
            <w:tcW w:w="1761" w:type="dxa"/>
          </w:tcPr>
          <w:p w14:paraId="7B22F6F2" w14:textId="77777777" w:rsidR="0031110D" w:rsidRPr="009A0131" w:rsidRDefault="0031110D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31110D" w:rsidRPr="009A0131" w14:paraId="3400D69F" w14:textId="77777777" w:rsidTr="00082955">
        <w:trPr>
          <w:trHeight w:val="567"/>
        </w:trPr>
        <w:tc>
          <w:tcPr>
            <w:tcW w:w="1668" w:type="dxa"/>
          </w:tcPr>
          <w:p w14:paraId="5137AC11" w14:textId="506A3F45" w:rsidR="0031110D" w:rsidRPr="009A0131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SVT</w:t>
            </w:r>
          </w:p>
        </w:tc>
        <w:tc>
          <w:tcPr>
            <w:tcW w:w="4819" w:type="dxa"/>
          </w:tcPr>
          <w:p w14:paraId="5FD0DABF" w14:textId="13032952" w:rsidR="0031110D" w:rsidRPr="009A0131" w:rsidRDefault="00B135A5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Du 26 au 30 avril </w:t>
            </w:r>
          </w:p>
        </w:tc>
        <w:tc>
          <w:tcPr>
            <w:tcW w:w="1761" w:type="dxa"/>
          </w:tcPr>
          <w:p w14:paraId="6A64B1AB" w14:textId="77777777" w:rsidR="0031110D" w:rsidRPr="009A0131" w:rsidRDefault="0031110D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31110D" w:rsidRPr="009A0131" w14:paraId="38138BA8" w14:textId="77777777" w:rsidTr="00082955">
        <w:trPr>
          <w:trHeight w:val="567"/>
        </w:trPr>
        <w:tc>
          <w:tcPr>
            <w:tcW w:w="1668" w:type="dxa"/>
          </w:tcPr>
          <w:p w14:paraId="1F366203" w14:textId="63197765" w:rsidR="0031110D" w:rsidRPr="002F3B68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SVU</w:t>
            </w:r>
          </w:p>
        </w:tc>
        <w:tc>
          <w:tcPr>
            <w:tcW w:w="4819" w:type="dxa"/>
          </w:tcPr>
          <w:p w14:paraId="045AD52D" w14:textId="470D4EB6" w:rsidR="0031110D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03 au 04 mai et du 10 au 12 mai</w:t>
            </w:r>
          </w:p>
        </w:tc>
        <w:tc>
          <w:tcPr>
            <w:tcW w:w="1761" w:type="dxa"/>
          </w:tcPr>
          <w:p w14:paraId="2BB0C8C9" w14:textId="77777777" w:rsidR="0031110D" w:rsidRPr="009A0131" w:rsidRDefault="0031110D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31110D" w:rsidRPr="00B67413" w14:paraId="23C510E2" w14:textId="77777777" w:rsidTr="00082955">
        <w:trPr>
          <w:trHeight w:val="567"/>
        </w:trPr>
        <w:tc>
          <w:tcPr>
            <w:tcW w:w="1668" w:type="dxa"/>
          </w:tcPr>
          <w:p w14:paraId="60E16E31" w14:textId="6B94CD9E" w:rsidR="0031110D" w:rsidRPr="00B67413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SVV</w:t>
            </w:r>
          </w:p>
        </w:tc>
        <w:tc>
          <w:tcPr>
            <w:tcW w:w="4819" w:type="dxa"/>
          </w:tcPr>
          <w:p w14:paraId="434D368D" w14:textId="019C6D53" w:rsidR="0031110D" w:rsidRPr="00B67413" w:rsidRDefault="00B135A5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24 au 28 mai</w:t>
            </w:r>
          </w:p>
        </w:tc>
        <w:tc>
          <w:tcPr>
            <w:tcW w:w="1761" w:type="dxa"/>
          </w:tcPr>
          <w:p w14:paraId="04329685" w14:textId="77777777" w:rsidR="0031110D" w:rsidRPr="00B67413" w:rsidRDefault="0031110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31110D" w:rsidRPr="009A0131" w14:paraId="63E68612" w14:textId="77777777" w:rsidTr="00082955">
        <w:trPr>
          <w:trHeight w:val="567"/>
        </w:trPr>
        <w:tc>
          <w:tcPr>
            <w:tcW w:w="1668" w:type="dxa"/>
          </w:tcPr>
          <w:p w14:paraId="5A257A27" w14:textId="55098F3D" w:rsidR="0031110D" w:rsidRPr="009A0131" w:rsidRDefault="0031110D" w:rsidP="00D77B03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SXTCA</w:t>
            </w:r>
            <w:r w:rsidR="00B135A5">
              <w:rPr>
                <w:sz w:val="20"/>
                <w:szCs w:val="20"/>
                <w:lang w:val="en-US"/>
              </w:rPr>
              <w:t xml:space="preserve"> SVW</w:t>
            </w:r>
          </w:p>
        </w:tc>
        <w:tc>
          <w:tcPr>
            <w:tcW w:w="4819" w:type="dxa"/>
          </w:tcPr>
          <w:p w14:paraId="6ACC1204" w14:textId="6CAF7BB0" w:rsidR="0031110D" w:rsidRPr="009A0131" w:rsidRDefault="00B135A5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14 au 18 juin</w:t>
            </w:r>
          </w:p>
        </w:tc>
        <w:tc>
          <w:tcPr>
            <w:tcW w:w="1761" w:type="dxa"/>
          </w:tcPr>
          <w:p w14:paraId="31DC1A37" w14:textId="6CE2AFE5" w:rsidR="0031110D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BAGNOLS SUR CEZE</w:t>
            </w:r>
          </w:p>
        </w:tc>
      </w:tr>
      <w:tr w:rsidR="0031110D" w:rsidRPr="009A0131" w14:paraId="78D440B1" w14:textId="77777777" w:rsidTr="00082955">
        <w:trPr>
          <w:trHeight w:val="567"/>
        </w:trPr>
        <w:tc>
          <w:tcPr>
            <w:tcW w:w="1668" w:type="dxa"/>
          </w:tcPr>
          <w:p w14:paraId="1DB2556E" w14:textId="2B1EEC46" w:rsidR="0031110D" w:rsidRPr="009A0131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SVY</w:t>
            </w:r>
          </w:p>
        </w:tc>
        <w:tc>
          <w:tcPr>
            <w:tcW w:w="4819" w:type="dxa"/>
          </w:tcPr>
          <w:p w14:paraId="5D841E39" w14:textId="7C2B3AFC" w:rsidR="0031110D" w:rsidRPr="009A0131" w:rsidRDefault="00B135A5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21 au 25 juin</w:t>
            </w:r>
          </w:p>
        </w:tc>
        <w:tc>
          <w:tcPr>
            <w:tcW w:w="1761" w:type="dxa"/>
          </w:tcPr>
          <w:p w14:paraId="30885291" w14:textId="77777777" w:rsidR="0031110D" w:rsidRPr="009A0131" w:rsidRDefault="0031110D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31110D" w:rsidRPr="009A0131" w14:paraId="5C2DD69B" w14:textId="77777777" w:rsidTr="00082955">
        <w:trPr>
          <w:trHeight w:val="567"/>
        </w:trPr>
        <w:tc>
          <w:tcPr>
            <w:tcW w:w="1668" w:type="dxa"/>
          </w:tcPr>
          <w:p w14:paraId="01C2B31A" w14:textId="24B1DE45" w:rsidR="0031110D" w:rsidRPr="002F3B68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SVZ</w:t>
            </w:r>
          </w:p>
        </w:tc>
        <w:tc>
          <w:tcPr>
            <w:tcW w:w="4819" w:type="dxa"/>
          </w:tcPr>
          <w:p w14:paraId="255D9608" w14:textId="7FB393E5" w:rsidR="0031110D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21 au 25 juin</w:t>
            </w:r>
          </w:p>
        </w:tc>
        <w:tc>
          <w:tcPr>
            <w:tcW w:w="1761" w:type="dxa"/>
          </w:tcPr>
          <w:p w14:paraId="1251837C" w14:textId="3251089E" w:rsidR="0031110D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</w:t>
            </w:r>
          </w:p>
        </w:tc>
      </w:tr>
      <w:tr w:rsidR="0031110D" w:rsidRPr="00B67413" w14:paraId="05B29831" w14:textId="77777777" w:rsidTr="00082955">
        <w:trPr>
          <w:trHeight w:val="567"/>
        </w:trPr>
        <w:tc>
          <w:tcPr>
            <w:tcW w:w="1668" w:type="dxa"/>
          </w:tcPr>
          <w:p w14:paraId="658ED8BD" w14:textId="29BCC8EE" w:rsidR="0031110D" w:rsidRPr="00B67413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SW0</w:t>
            </w:r>
          </w:p>
        </w:tc>
        <w:tc>
          <w:tcPr>
            <w:tcW w:w="4819" w:type="dxa"/>
          </w:tcPr>
          <w:p w14:paraId="341DC219" w14:textId="7BC72A12" w:rsidR="0031110D" w:rsidRPr="00B67413" w:rsidRDefault="00B135A5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06 au 07 septembre et du 13 au 15 septembre</w:t>
            </w:r>
          </w:p>
        </w:tc>
        <w:tc>
          <w:tcPr>
            <w:tcW w:w="1761" w:type="dxa"/>
          </w:tcPr>
          <w:p w14:paraId="74AC0116" w14:textId="77777777" w:rsidR="0031110D" w:rsidRPr="00B67413" w:rsidRDefault="0031110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CAVEIRAC</w:t>
            </w:r>
          </w:p>
        </w:tc>
      </w:tr>
      <w:tr w:rsidR="0031110D" w:rsidRPr="009A0131" w14:paraId="37E495C2" w14:textId="77777777" w:rsidTr="00082955">
        <w:trPr>
          <w:trHeight w:val="567"/>
        </w:trPr>
        <w:tc>
          <w:tcPr>
            <w:tcW w:w="1668" w:type="dxa"/>
          </w:tcPr>
          <w:p w14:paraId="2F853232" w14:textId="7BD0FD4D" w:rsidR="0031110D" w:rsidRPr="009A0131" w:rsidRDefault="0031110D" w:rsidP="00D77B03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SXTCA</w:t>
            </w:r>
            <w:r w:rsidR="00B135A5">
              <w:rPr>
                <w:sz w:val="20"/>
                <w:szCs w:val="20"/>
                <w:lang w:val="en-US"/>
              </w:rPr>
              <w:t xml:space="preserve"> SW1</w:t>
            </w:r>
          </w:p>
        </w:tc>
        <w:tc>
          <w:tcPr>
            <w:tcW w:w="4819" w:type="dxa"/>
          </w:tcPr>
          <w:p w14:paraId="23E369F4" w14:textId="7E1A3A1C" w:rsidR="0031110D" w:rsidRPr="009A0131" w:rsidRDefault="00B135A5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13 au 17 septembre</w:t>
            </w:r>
          </w:p>
        </w:tc>
        <w:tc>
          <w:tcPr>
            <w:tcW w:w="1761" w:type="dxa"/>
          </w:tcPr>
          <w:p w14:paraId="66647B8C" w14:textId="2616DE2B" w:rsidR="0031110D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</w:t>
            </w:r>
          </w:p>
        </w:tc>
      </w:tr>
      <w:tr w:rsidR="0031110D" w:rsidRPr="009A0131" w14:paraId="082B98D7" w14:textId="77777777" w:rsidTr="00082955">
        <w:trPr>
          <w:trHeight w:val="567"/>
        </w:trPr>
        <w:tc>
          <w:tcPr>
            <w:tcW w:w="1668" w:type="dxa"/>
          </w:tcPr>
          <w:p w14:paraId="5751FC88" w14:textId="605C4C2D" w:rsidR="0031110D" w:rsidRPr="009A0131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SW3</w:t>
            </w:r>
          </w:p>
        </w:tc>
        <w:tc>
          <w:tcPr>
            <w:tcW w:w="4819" w:type="dxa"/>
          </w:tcPr>
          <w:p w14:paraId="7F51CB10" w14:textId="246E79E0" w:rsidR="0031110D" w:rsidRPr="009A0131" w:rsidRDefault="00B135A5" w:rsidP="00D77B03">
            <w:pPr>
              <w:rPr>
                <w:rFonts w:eastAsia="Times New Roman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20 au 24 septembre</w:t>
            </w:r>
          </w:p>
        </w:tc>
        <w:tc>
          <w:tcPr>
            <w:tcW w:w="1761" w:type="dxa"/>
          </w:tcPr>
          <w:p w14:paraId="7FE826F6" w14:textId="0AC02F63" w:rsidR="0031110D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BAGNOLS SUR CEZE</w:t>
            </w:r>
          </w:p>
        </w:tc>
      </w:tr>
      <w:tr w:rsidR="0031110D" w:rsidRPr="009A0131" w14:paraId="537D1CD9" w14:textId="77777777" w:rsidTr="00082955">
        <w:trPr>
          <w:trHeight w:val="567"/>
        </w:trPr>
        <w:tc>
          <w:tcPr>
            <w:tcW w:w="1668" w:type="dxa"/>
          </w:tcPr>
          <w:p w14:paraId="0B93321F" w14:textId="2AEF4D66" w:rsidR="0031110D" w:rsidRPr="002F3B68" w:rsidRDefault="0031110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B135A5">
              <w:rPr>
                <w:sz w:val="20"/>
                <w:szCs w:val="20"/>
                <w:lang w:val="en-US"/>
              </w:rPr>
              <w:t>SW4</w:t>
            </w:r>
          </w:p>
        </w:tc>
        <w:tc>
          <w:tcPr>
            <w:tcW w:w="4819" w:type="dxa"/>
          </w:tcPr>
          <w:p w14:paraId="28F683B7" w14:textId="5C74E344" w:rsidR="0031110D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27 septembre au 01 octobre</w:t>
            </w:r>
          </w:p>
        </w:tc>
        <w:tc>
          <w:tcPr>
            <w:tcW w:w="1761" w:type="dxa"/>
          </w:tcPr>
          <w:p w14:paraId="1427BCA7" w14:textId="77777777" w:rsidR="0031110D" w:rsidRPr="009A0131" w:rsidRDefault="0031110D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791DEE36" w14:textId="77777777" w:rsidTr="00082955">
        <w:trPr>
          <w:trHeight w:val="567"/>
        </w:trPr>
        <w:tc>
          <w:tcPr>
            <w:tcW w:w="1668" w:type="dxa"/>
          </w:tcPr>
          <w:p w14:paraId="13618E22" w14:textId="5EAB6D6C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SW5</w:t>
            </w:r>
          </w:p>
        </w:tc>
        <w:tc>
          <w:tcPr>
            <w:tcW w:w="4819" w:type="dxa"/>
          </w:tcPr>
          <w:p w14:paraId="20967935" w14:textId="3D2CB832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04 au 08 octobre</w:t>
            </w:r>
          </w:p>
        </w:tc>
        <w:tc>
          <w:tcPr>
            <w:tcW w:w="1761" w:type="dxa"/>
          </w:tcPr>
          <w:p w14:paraId="47B4AB56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086D402B" w14:textId="77777777" w:rsidTr="00082955">
        <w:trPr>
          <w:trHeight w:val="567"/>
        </w:trPr>
        <w:tc>
          <w:tcPr>
            <w:tcW w:w="1668" w:type="dxa"/>
          </w:tcPr>
          <w:p w14:paraId="61A220B4" w14:textId="4CD432BC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SW6</w:t>
            </w:r>
          </w:p>
        </w:tc>
        <w:tc>
          <w:tcPr>
            <w:tcW w:w="4819" w:type="dxa"/>
          </w:tcPr>
          <w:p w14:paraId="23CD8DFB" w14:textId="659D6F2E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18 au 22 octobre</w:t>
            </w:r>
          </w:p>
        </w:tc>
        <w:tc>
          <w:tcPr>
            <w:tcW w:w="1761" w:type="dxa"/>
          </w:tcPr>
          <w:p w14:paraId="1FCCA1F0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1E1A3027" w14:textId="77777777" w:rsidTr="00082955">
        <w:trPr>
          <w:trHeight w:val="567"/>
        </w:trPr>
        <w:tc>
          <w:tcPr>
            <w:tcW w:w="1668" w:type="dxa"/>
          </w:tcPr>
          <w:p w14:paraId="62436C23" w14:textId="250C5764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SW8</w:t>
            </w:r>
          </w:p>
        </w:tc>
        <w:tc>
          <w:tcPr>
            <w:tcW w:w="4819" w:type="dxa"/>
          </w:tcPr>
          <w:p w14:paraId="4F987599" w14:textId="16375169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15 au 19 novembre</w:t>
            </w:r>
          </w:p>
        </w:tc>
        <w:tc>
          <w:tcPr>
            <w:tcW w:w="1761" w:type="dxa"/>
          </w:tcPr>
          <w:p w14:paraId="26E4443A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52EBAE4D" w14:textId="77777777" w:rsidTr="00082955">
        <w:trPr>
          <w:trHeight w:val="567"/>
        </w:trPr>
        <w:tc>
          <w:tcPr>
            <w:tcW w:w="1668" w:type="dxa"/>
          </w:tcPr>
          <w:p w14:paraId="6DB5FBCB" w14:textId="1A8FCB99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SW9</w:t>
            </w:r>
          </w:p>
        </w:tc>
        <w:tc>
          <w:tcPr>
            <w:tcW w:w="4819" w:type="dxa"/>
          </w:tcPr>
          <w:p w14:paraId="79897A5A" w14:textId="413BC869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22 au 26 novembre</w:t>
            </w:r>
          </w:p>
        </w:tc>
        <w:tc>
          <w:tcPr>
            <w:tcW w:w="1761" w:type="dxa"/>
          </w:tcPr>
          <w:p w14:paraId="2A27C635" w14:textId="39D7F93D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</w:t>
            </w:r>
          </w:p>
        </w:tc>
      </w:tr>
      <w:tr w:rsidR="00B135A5" w:rsidRPr="009A0131" w14:paraId="5EC5EE28" w14:textId="77777777" w:rsidTr="00082955">
        <w:trPr>
          <w:trHeight w:val="567"/>
        </w:trPr>
        <w:tc>
          <w:tcPr>
            <w:tcW w:w="1668" w:type="dxa"/>
          </w:tcPr>
          <w:p w14:paraId="368AB204" w14:textId="61EF7E51" w:rsidR="00B135A5" w:rsidRPr="002F3B68" w:rsidRDefault="00B135A5" w:rsidP="00B135A5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SWA</w:t>
            </w:r>
          </w:p>
        </w:tc>
        <w:tc>
          <w:tcPr>
            <w:tcW w:w="4819" w:type="dxa"/>
          </w:tcPr>
          <w:p w14:paraId="01DC0877" w14:textId="3814F608" w:rsidR="00B135A5" w:rsidRPr="009A0131" w:rsidRDefault="00B135A5" w:rsidP="00B135A5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22 au 26 novembre</w:t>
            </w:r>
          </w:p>
        </w:tc>
        <w:tc>
          <w:tcPr>
            <w:tcW w:w="1761" w:type="dxa"/>
          </w:tcPr>
          <w:p w14:paraId="713D7BDE" w14:textId="66D727EF" w:rsidR="00B135A5" w:rsidRPr="009A0131" w:rsidRDefault="00B135A5" w:rsidP="00B135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BAGNOLS SUR CEZE</w:t>
            </w:r>
          </w:p>
        </w:tc>
      </w:tr>
      <w:tr w:rsidR="00B135A5" w:rsidRPr="009A0131" w14:paraId="7A1157E0" w14:textId="77777777" w:rsidTr="00082955">
        <w:trPr>
          <w:trHeight w:val="567"/>
        </w:trPr>
        <w:tc>
          <w:tcPr>
            <w:tcW w:w="1668" w:type="dxa"/>
          </w:tcPr>
          <w:p w14:paraId="6A4E64B2" w14:textId="55F48C80" w:rsidR="00B135A5" w:rsidRPr="002F3B68" w:rsidRDefault="00B135A5" w:rsidP="00B135A5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SWB</w:t>
            </w:r>
          </w:p>
        </w:tc>
        <w:tc>
          <w:tcPr>
            <w:tcW w:w="4819" w:type="dxa"/>
          </w:tcPr>
          <w:p w14:paraId="5C79FDA5" w14:textId="146ADAF6" w:rsidR="00B135A5" w:rsidRPr="009A0131" w:rsidRDefault="00B135A5" w:rsidP="00B135A5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29 novembre au 03 décembre</w:t>
            </w:r>
          </w:p>
        </w:tc>
        <w:tc>
          <w:tcPr>
            <w:tcW w:w="1761" w:type="dxa"/>
          </w:tcPr>
          <w:p w14:paraId="4F047BE1" w14:textId="77777777" w:rsidR="00B135A5" w:rsidRPr="009A0131" w:rsidRDefault="00B135A5" w:rsidP="00B135A5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1D6C1E40" w14:textId="77777777" w:rsidTr="00082955">
        <w:trPr>
          <w:trHeight w:val="567"/>
        </w:trPr>
        <w:tc>
          <w:tcPr>
            <w:tcW w:w="1668" w:type="dxa"/>
          </w:tcPr>
          <w:p w14:paraId="18B581B5" w14:textId="12A57A73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SWC</w:t>
            </w:r>
          </w:p>
        </w:tc>
        <w:tc>
          <w:tcPr>
            <w:tcW w:w="4819" w:type="dxa"/>
          </w:tcPr>
          <w:p w14:paraId="063DB70D" w14:textId="7F307EFB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06 au 10 décembre</w:t>
            </w:r>
          </w:p>
        </w:tc>
        <w:tc>
          <w:tcPr>
            <w:tcW w:w="1761" w:type="dxa"/>
          </w:tcPr>
          <w:p w14:paraId="08A42D57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31511618" w14:textId="77777777" w:rsidTr="00082955">
        <w:trPr>
          <w:trHeight w:val="567"/>
        </w:trPr>
        <w:tc>
          <w:tcPr>
            <w:tcW w:w="1668" w:type="dxa"/>
          </w:tcPr>
          <w:p w14:paraId="58F8106E" w14:textId="59F3CC4F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SWD</w:t>
            </w:r>
          </w:p>
        </w:tc>
        <w:tc>
          <w:tcPr>
            <w:tcW w:w="4819" w:type="dxa"/>
          </w:tcPr>
          <w:p w14:paraId="3F9B3A2E" w14:textId="18156593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10 au 14 janvier 2028</w:t>
            </w:r>
          </w:p>
        </w:tc>
        <w:tc>
          <w:tcPr>
            <w:tcW w:w="1761" w:type="dxa"/>
          </w:tcPr>
          <w:p w14:paraId="4113D7F8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3FCF2158" w14:textId="77777777" w:rsidTr="00082955">
        <w:trPr>
          <w:trHeight w:val="567"/>
        </w:trPr>
        <w:tc>
          <w:tcPr>
            <w:tcW w:w="1668" w:type="dxa"/>
          </w:tcPr>
          <w:p w14:paraId="1369C32A" w14:textId="3C6A1EB1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lastRenderedPageBreak/>
              <w:t xml:space="preserve">SXTCA </w:t>
            </w:r>
            <w:r>
              <w:rPr>
                <w:sz w:val="20"/>
                <w:szCs w:val="20"/>
                <w:lang w:val="en-US"/>
              </w:rPr>
              <w:t>SWE</w:t>
            </w:r>
          </w:p>
        </w:tc>
        <w:tc>
          <w:tcPr>
            <w:tcW w:w="4819" w:type="dxa"/>
          </w:tcPr>
          <w:p w14:paraId="5B70D475" w14:textId="1EAE481C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Du 17 au 21 janvier </w:t>
            </w:r>
          </w:p>
        </w:tc>
        <w:tc>
          <w:tcPr>
            <w:tcW w:w="1761" w:type="dxa"/>
          </w:tcPr>
          <w:p w14:paraId="1293812C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75CBE50D" w14:textId="77777777" w:rsidTr="00082955">
        <w:trPr>
          <w:trHeight w:val="567"/>
        </w:trPr>
        <w:tc>
          <w:tcPr>
            <w:tcW w:w="1668" w:type="dxa"/>
          </w:tcPr>
          <w:p w14:paraId="083EF4D4" w14:textId="538E1357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SWF</w:t>
            </w:r>
          </w:p>
        </w:tc>
        <w:tc>
          <w:tcPr>
            <w:tcW w:w="4819" w:type="dxa"/>
          </w:tcPr>
          <w:p w14:paraId="724323E8" w14:textId="5DED3153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31 janvier au 04 février</w:t>
            </w:r>
          </w:p>
        </w:tc>
        <w:tc>
          <w:tcPr>
            <w:tcW w:w="1761" w:type="dxa"/>
          </w:tcPr>
          <w:p w14:paraId="14C572A5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30A45736" w14:textId="77777777" w:rsidTr="00082955">
        <w:trPr>
          <w:trHeight w:val="567"/>
        </w:trPr>
        <w:tc>
          <w:tcPr>
            <w:tcW w:w="1668" w:type="dxa"/>
          </w:tcPr>
          <w:p w14:paraId="2A1F1E02" w14:textId="0CFF4329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SWG</w:t>
            </w:r>
          </w:p>
        </w:tc>
        <w:tc>
          <w:tcPr>
            <w:tcW w:w="4819" w:type="dxa"/>
          </w:tcPr>
          <w:p w14:paraId="06CEF6FD" w14:textId="6B45382E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13 au 17 mars</w:t>
            </w:r>
          </w:p>
        </w:tc>
        <w:tc>
          <w:tcPr>
            <w:tcW w:w="1761" w:type="dxa"/>
          </w:tcPr>
          <w:p w14:paraId="4CE60D98" w14:textId="77777777" w:rsidR="00B135A5" w:rsidRPr="009A0131" w:rsidRDefault="00B135A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  <w:tr w:rsidR="00B135A5" w:rsidRPr="009A0131" w14:paraId="2C3DE613" w14:textId="77777777" w:rsidTr="00082955">
        <w:trPr>
          <w:trHeight w:val="567"/>
        </w:trPr>
        <w:tc>
          <w:tcPr>
            <w:tcW w:w="1668" w:type="dxa"/>
          </w:tcPr>
          <w:p w14:paraId="2BB28809" w14:textId="3A7AABB2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SWH</w:t>
            </w:r>
          </w:p>
        </w:tc>
        <w:tc>
          <w:tcPr>
            <w:tcW w:w="4819" w:type="dxa"/>
          </w:tcPr>
          <w:p w14:paraId="7B199DCD" w14:textId="161A69E0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20 au 24 mars</w:t>
            </w:r>
          </w:p>
        </w:tc>
        <w:tc>
          <w:tcPr>
            <w:tcW w:w="1761" w:type="dxa"/>
          </w:tcPr>
          <w:p w14:paraId="20C7CE31" w14:textId="29408605" w:rsidR="00B135A5" w:rsidRPr="009A0131" w:rsidRDefault="00B135A5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</w:t>
            </w:r>
          </w:p>
        </w:tc>
      </w:tr>
      <w:tr w:rsidR="00B135A5" w:rsidRPr="009A0131" w14:paraId="4112A247" w14:textId="77777777" w:rsidTr="00082955">
        <w:trPr>
          <w:trHeight w:val="567"/>
        </w:trPr>
        <w:tc>
          <w:tcPr>
            <w:tcW w:w="1668" w:type="dxa"/>
          </w:tcPr>
          <w:p w14:paraId="5DB02A30" w14:textId="65D87707" w:rsidR="00B135A5" w:rsidRPr="002F3B68" w:rsidRDefault="00B135A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 w:rsidR="00082955">
              <w:rPr>
                <w:sz w:val="20"/>
                <w:szCs w:val="20"/>
                <w:lang w:val="en-US"/>
              </w:rPr>
              <w:t>SWI</w:t>
            </w:r>
          </w:p>
        </w:tc>
        <w:tc>
          <w:tcPr>
            <w:tcW w:w="4819" w:type="dxa"/>
          </w:tcPr>
          <w:p w14:paraId="4A4F519F" w14:textId="19698AD4" w:rsidR="00B135A5" w:rsidRPr="009A0131" w:rsidRDefault="0008295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20 au 24 mars</w:t>
            </w:r>
          </w:p>
        </w:tc>
        <w:tc>
          <w:tcPr>
            <w:tcW w:w="1761" w:type="dxa"/>
          </w:tcPr>
          <w:p w14:paraId="5FFB26F6" w14:textId="7660AB53" w:rsidR="00B135A5" w:rsidRPr="009A0131" w:rsidRDefault="00082955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BAGNOLS SUR CEZE</w:t>
            </w:r>
          </w:p>
        </w:tc>
      </w:tr>
      <w:tr w:rsidR="00082955" w:rsidRPr="009A0131" w14:paraId="6BDEB201" w14:textId="77777777" w:rsidTr="00082955">
        <w:trPr>
          <w:trHeight w:val="567"/>
        </w:trPr>
        <w:tc>
          <w:tcPr>
            <w:tcW w:w="1668" w:type="dxa"/>
          </w:tcPr>
          <w:p w14:paraId="2945F89C" w14:textId="6E5D077C" w:rsidR="00082955" w:rsidRPr="002F3B68" w:rsidRDefault="00082955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SWK</w:t>
            </w:r>
          </w:p>
        </w:tc>
        <w:tc>
          <w:tcPr>
            <w:tcW w:w="4819" w:type="dxa"/>
          </w:tcPr>
          <w:p w14:paraId="7C5F46AB" w14:textId="1947F5E1" w:rsidR="00082955" w:rsidRPr="009A0131" w:rsidRDefault="00082955" w:rsidP="00D77B0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Du 27 au 31 mars</w:t>
            </w:r>
          </w:p>
        </w:tc>
        <w:tc>
          <w:tcPr>
            <w:tcW w:w="1761" w:type="dxa"/>
          </w:tcPr>
          <w:p w14:paraId="6E2711B1" w14:textId="77777777" w:rsidR="00082955" w:rsidRPr="009A0131" w:rsidRDefault="00082955" w:rsidP="00D77B03">
            <w:pPr>
              <w:rPr>
                <w:sz w:val="20"/>
                <w:szCs w:val="20"/>
              </w:rPr>
            </w:pPr>
            <w:r w:rsidRPr="009A0131">
              <w:rPr>
                <w:sz w:val="20"/>
                <w:szCs w:val="20"/>
              </w:rPr>
              <w:t>CAVEIRAC</w:t>
            </w:r>
          </w:p>
        </w:tc>
      </w:tr>
    </w:tbl>
    <w:p w14:paraId="4951F36C" w14:textId="77777777" w:rsidR="00702E0A" w:rsidRDefault="00702E0A" w:rsidP="00AF20C0"/>
    <w:p w14:paraId="3923B265" w14:textId="77777777" w:rsidR="00702E0A" w:rsidRDefault="00702E0A" w:rsidP="00AF20C0"/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1668"/>
        <w:gridCol w:w="4819"/>
        <w:gridCol w:w="1761"/>
      </w:tblGrid>
      <w:tr w:rsidR="006F2638" w14:paraId="29982587" w14:textId="77777777" w:rsidTr="006F2638">
        <w:trPr>
          <w:trHeight w:val="567"/>
        </w:trPr>
        <w:tc>
          <w:tcPr>
            <w:tcW w:w="1668" w:type="dxa"/>
            <w:vAlign w:val="center"/>
          </w:tcPr>
          <w:p w14:paraId="6C3F0B72" w14:textId="77777777" w:rsidR="006F2638" w:rsidRPr="004731BE" w:rsidRDefault="006F2638" w:rsidP="00D77B03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91008" behindDoc="0" locked="0" layoutInCell="1" allowOverlap="1" wp14:anchorId="5351854A" wp14:editId="79733847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2049199276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49A71331" w14:textId="77777777" w:rsidR="006F2638" w:rsidRPr="004731BE" w:rsidRDefault="006F2638" w:rsidP="00D77B03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6F2638" w14:paraId="2FD7B9AE" w14:textId="77777777" w:rsidTr="006F2638">
        <w:trPr>
          <w:trHeight w:val="567"/>
        </w:trPr>
        <w:tc>
          <w:tcPr>
            <w:tcW w:w="1668" w:type="dxa"/>
            <w:vAlign w:val="center"/>
          </w:tcPr>
          <w:p w14:paraId="4CE48701" w14:textId="77777777" w:rsidR="006F2638" w:rsidRDefault="006F2638" w:rsidP="00D77B03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761C1ED5" w14:textId="2F3F2CB2" w:rsidR="006F2638" w:rsidRPr="003E45B4" w:rsidRDefault="006F2638" w:rsidP="00D77B03"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</w:t>
            </w:r>
            <w:r>
              <w:rPr>
                <w:rFonts w:eastAsia="Times New Roman"/>
                <w:b/>
                <w:color w:val="156082" w:themeColor="accent1"/>
                <w:lang w:eastAsia="fr-FR"/>
              </w:rPr>
              <w:t>E LA LOZERE</w:t>
            </w:r>
          </w:p>
        </w:tc>
      </w:tr>
      <w:tr w:rsidR="006F2638" w14:paraId="7ED7CAD4" w14:textId="77777777" w:rsidTr="006F2638">
        <w:trPr>
          <w:trHeight w:val="567"/>
        </w:trPr>
        <w:tc>
          <w:tcPr>
            <w:tcW w:w="1668" w:type="dxa"/>
            <w:vAlign w:val="center"/>
          </w:tcPr>
          <w:p w14:paraId="01FB1C0F" w14:textId="77777777" w:rsidR="006F2638" w:rsidRPr="004731BE" w:rsidRDefault="006F2638" w:rsidP="00D77B03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197028BE" w14:textId="77777777" w:rsidR="006F2638" w:rsidRPr="00B67413" w:rsidRDefault="006F2638" w:rsidP="00D77B03">
            <w:pPr>
              <w:rPr>
                <w:color w:val="0070C0"/>
              </w:rPr>
            </w:pPr>
            <w:r w:rsidRPr="00B67413">
              <w:rPr>
                <w:color w:val="0070C0"/>
              </w:rPr>
              <w:t xml:space="preserve">Manon GILBERT, </w:t>
            </w:r>
            <w:hyperlink r:id="rId16" w:history="1">
              <w:r w:rsidRPr="00B67413">
                <w:rPr>
                  <w:rStyle w:val="Lienhypertexte"/>
                  <w:color w:val="0070C0"/>
                </w:rPr>
                <w:t>manon.gilbert@cnfpt.fr</w:t>
              </w:r>
            </w:hyperlink>
          </w:p>
        </w:tc>
      </w:tr>
      <w:tr w:rsidR="006F2638" w14:paraId="37766A6C" w14:textId="77777777" w:rsidTr="006F2638">
        <w:trPr>
          <w:trHeight w:val="567"/>
        </w:trPr>
        <w:tc>
          <w:tcPr>
            <w:tcW w:w="1668" w:type="dxa"/>
            <w:vAlign w:val="center"/>
          </w:tcPr>
          <w:p w14:paraId="378D14A3" w14:textId="77777777" w:rsidR="006F2638" w:rsidRDefault="006F2638" w:rsidP="00D77B03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3A5D812A" w14:textId="77777777" w:rsidR="006F2638" w:rsidRDefault="006F2638" w:rsidP="00D77B03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3030FAD5" w14:textId="77777777" w:rsidR="006F2638" w:rsidRDefault="006F2638" w:rsidP="00D77B03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6213774C" w14:textId="77777777" w:rsidR="006F2638" w:rsidRDefault="006F2638" w:rsidP="00D77B03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1FD4881C" w14:textId="77777777" w:rsidR="006F2638" w:rsidRDefault="006F2638" w:rsidP="00D77B03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6F2638" w14:paraId="0A2A8AEB" w14:textId="77777777" w:rsidTr="006F2638">
        <w:trPr>
          <w:trHeight w:val="567"/>
        </w:trPr>
        <w:tc>
          <w:tcPr>
            <w:tcW w:w="1668" w:type="dxa"/>
            <w:vAlign w:val="center"/>
          </w:tcPr>
          <w:p w14:paraId="54DD7950" w14:textId="05814E9F" w:rsidR="006F2638" w:rsidRPr="006F2638" w:rsidRDefault="006F2638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QTE</w:t>
            </w:r>
          </w:p>
        </w:tc>
        <w:tc>
          <w:tcPr>
            <w:tcW w:w="4819" w:type="dxa"/>
            <w:vAlign w:val="center"/>
          </w:tcPr>
          <w:p w14:paraId="4F83E839" w14:textId="50670A16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22 au 26 mars 2027</w:t>
            </w:r>
          </w:p>
        </w:tc>
        <w:tc>
          <w:tcPr>
            <w:tcW w:w="1761" w:type="dxa"/>
            <w:vAlign w:val="center"/>
          </w:tcPr>
          <w:p w14:paraId="1270BDB5" w14:textId="17AE450B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MENDE</w:t>
            </w:r>
          </w:p>
        </w:tc>
      </w:tr>
      <w:tr w:rsidR="006F2638" w14:paraId="45045C30" w14:textId="77777777" w:rsidTr="006F2638">
        <w:trPr>
          <w:trHeight w:val="567"/>
        </w:trPr>
        <w:tc>
          <w:tcPr>
            <w:tcW w:w="1668" w:type="dxa"/>
          </w:tcPr>
          <w:p w14:paraId="1D201BC3" w14:textId="2B5720EC" w:rsidR="006F2638" w:rsidRPr="00B67413" w:rsidRDefault="006F263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SVX</w:t>
            </w:r>
          </w:p>
        </w:tc>
        <w:tc>
          <w:tcPr>
            <w:tcW w:w="4819" w:type="dxa"/>
            <w:vAlign w:val="center"/>
          </w:tcPr>
          <w:p w14:paraId="73D5B8C4" w14:textId="03BECFE9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14 au 18 juin </w:t>
            </w:r>
          </w:p>
        </w:tc>
        <w:tc>
          <w:tcPr>
            <w:tcW w:w="1761" w:type="dxa"/>
          </w:tcPr>
          <w:p w14:paraId="691E287E" w14:textId="4B2D054E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MENDE</w:t>
            </w:r>
          </w:p>
        </w:tc>
      </w:tr>
      <w:tr w:rsidR="006F2638" w14:paraId="48CF72A6" w14:textId="77777777" w:rsidTr="006F2638">
        <w:trPr>
          <w:trHeight w:val="567"/>
        </w:trPr>
        <w:tc>
          <w:tcPr>
            <w:tcW w:w="1668" w:type="dxa"/>
          </w:tcPr>
          <w:p w14:paraId="27670408" w14:textId="00105184" w:rsidR="006F2638" w:rsidRPr="00B67413" w:rsidRDefault="006F263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SW2</w:t>
            </w:r>
          </w:p>
        </w:tc>
        <w:tc>
          <w:tcPr>
            <w:tcW w:w="4819" w:type="dxa"/>
          </w:tcPr>
          <w:p w14:paraId="36127D73" w14:textId="6F6F2DFB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20 au 24 septembre</w:t>
            </w:r>
          </w:p>
        </w:tc>
        <w:tc>
          <w:tcPr>
            <w:tcW w:w="1761" w:type="dxa"/>
          </w:tcPr>
          <w:p w14:paraId="7E6376BF" w14:textId="77777777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MENDE</w:t>
            </w:r>
          </w:p>
        </w:tc>
      </w:tr>
      <w:tr w:rsidR="006F2638" w14:paraId="6F331460" w14:textId="77777777" w:rsidTr="006F2638">
        <w:trPr>
          <w:trHeight w:val="567"/>
        </w:trPr>
        <w:tc>
          <w:tcPr>
            <w:tcW w:w="1668" w:type="dxa"/>
          </w:tcPr>
          <w:p w14:paraId="596E2E7C" w14:textId="5822DE37" w:rsidR="006F2638" w:rsidRPr="00B67413" w:rsidRDefault="006F263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SW7</w:t>
            </w:r>
          </w:p>
        </w:tc>
        <w:tc>
          <w:tcPr>
            <w:tcW w:w="4819" w:type="dxa"/>
          </w:tcPr>
          <w:p w14:paraId="72FA1F43" w14:textId="2A635A8C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15 au 19 novembre</w:t>
            </w:r>
          </w:p>
        </w:tc>
        <w:tc>
          <w:tcPr>
            <w:tcW w:w="1761" w:type="dxa"/>
          </w:tcPr>
          <w:p w14:paraId="008E53D7" w14:textId="77777777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MENDE</w:t>
            </w:r>
          </w:p>
        </w:tc>
      </w:tr>
      <w:tr w:rsidR="006F2638" w14:paraId="29D14E26" w14:textId="77777777" w:rsidTr="006F2638">
        <w:trPr>
          <w:trHeight w:val="567"/>
        </w:trPr>
        <w:tc>
          <w:tcPr>
            <w:tcW w:w="1668" w:type="dxa"/>
          </w:tcPr>
          <w:p w14:paraId="4C7EA7D4" w14:textId="3B73D686" w:rsidR="006F2638" w:rsidRPr="00B67413" w:rsidRDefault="006F263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SWJ</w:t>
            </w:r>
          </w:p>
        </w:tc>
        <w:tc>
          <w:tcPr>
            <w:tcW w:w="4819" w:type="dxa"/>
          </w:tcPr>
          <w:p w14:paraId="31F95DB7" w14:textId="2FEFCA62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27 au 31 mars 2028</w:t>
            </w:r>
          </w:p>
        </w:tc>
        <w:tc>
          <w:tcPr>
            <w:tcW w:w="1761" w:type="dxa"/>
          </w:tcPr>
          <w:p w14:paraId="468CFCF6" w14:textId="77777777" w:rsidR="006F2638" w:rsidRPr="00B67413" w:rsidRDefault="006F263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MENDE</w:t>
            </w:r>
          </w:p>
        </w:tc>
      </w:tr>
    </w:tbl>
    <w:p w14:paraId="21C859B5" w14:textId="77777777" w:rsidR="00702E0A" w:rsidRDefault="00702E0A" w:rsidP="00AF20C0"/>
    <w:p w14:paraId="3DDB97D1" w14:textId="77777777" w:rsidR="00702E0A" w:rsidRDefault="00702E0A" w:rsidP="00AF20C0"/>
    <w:p w14:paraId="5E09E694" w14:textId="77777777" w:rsidR="00702E0A" w:rsidRDefault="00702E0A" w:rsidP="00AF20C0"/>
    <w:p w14:paraId="684A4F2D" w14:textId="77777777" w:rsidR="00702E0A" w:rsidRDefault="00702E0A" w:rsidP="00AF20C0"/>
    <w:p w14:paraId="0E1BEC2F" w14:textId="77777777" w:rsidR="00702E0A" w:rsidRDefault="00702E0A" w:rsidP="00AF20C0"/>
    <w:p w14:paraId="4CED672F" w14:textId="77777777" w:rsidR="001269F6" w:rsidRDefault="001269F6" w:rsidP="00AF20C0"/>
    <w:p w14:paraId="6B730181" w14:textId="77777777" w:rsidR="001269F6" w:rsidRDefault="001269F6" w:rsidP="00AF20C0"/>
    <w:p w14:paraId="42087AE1" w14:textId="77777777" w:rsidR="001269F6" w:rsidRDefault="001269F6" w:rsidP="00AF20C0"/>
    <w:p w14:paraId="0264F7F0" w14:textId="77777777" w:rsidR="001269F6" w:rsidRDefault="001269F6" w:rsidP="00AF20C0"/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1668"/>
        <w:gridCol w:w="4819"/>
        <w:gridCol w:w="1761"/>
      </w:tblGrid>
      <w:tr w:rsidR="00702E0A" w14:paraId="26D20F3C" w14:textId="77777777" w:rsidTr="00A80F28">
        <w:trPr>
          <w:trHeight w:val="567"/>
        </w:trPr>
        <w:tc>
          <w:tcPr>
            <w:tcW w:w="1668" w:type="dxa"/>
            <w:vAlign w:val="center"/>
          </w:tcPr>
          <w:p w14:paraId="0258FA65" w14:textId="77777777" w:rsidR="00702E0A" w:rsidRPr="004731BE" w:rsidRDefault="00702E0A" w:rsidP="00721CEC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87936" behindDoc="0" locked="0" layoutInCell="1" allowOverlap="1" wp14:anchorId="0037DD6D" wp14:editId="7A364CFA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630125495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2A8AB86E" w14:textId="77777777" w:rsidR="00702E0A" w:rsidRPr="004731BE" w:rsidRDefault="00702E0A" w:rsidP="00721CEC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702E0A" w:rsidRPr="003E45B4" w14:paraId="24D87250" w14:textId="77777777" w:rsidTr="00A80F28">
        <w:trPr>
          <w:trHeight w:val="567"/>
        </w:trPr>
        <w:tc>
          <w:tcPr>
            <w:tcW w:w="1668" w:type="dxa"/>
            <w:vAlign w:val="center"/>
          </w:tcPr>
          <w:p w14:paraId="639F2EE9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6CD790BC" w14:textId="77777777" w:rsidR="00702E0A" w:rsidRPr="00B67413" w:rsidRDefault="00702E0A" w:rsidP="00721CEC">
            <w:pPr>
              <w:rPr>
                <w:sz w:val="28"/>
                <w:szCs w:val="28"/>
              </w:rPr>
            </w:pPr>
            <w:r w:rsidRPr="00B67413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DEPARTEMENT</w:t>
            </w:r>
            <w:r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 xml:space="preserve"> </w:t>
            </w:r>
            <w:r w:rsidRPr="00B67413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DE L’HERAULT</w:t>
            </w:r>
          </w:p>
        </w:tc>
      </w:tr>
      <w:tr w:rsidR="00702E0A" w:rsidRPr="004731BE" w14:paraId="7AE77869" w14:textId="77777777" w:rsidTr="00A80F28">
        <w:trPr>
          <w:trHeight w:val="567"/>
        </w:trPr>
        <w:tc>
          <w:tcPr>
            <w:tcW w:w="1668" w:type="dxa"/>
            <w:vAlign w:val="center"/>
          </w:tcPr>
          <w:p w14:paraId="1EA61DD6" w14:textId="77777777" w:rsidR="00702E0A" w:rsidRPr="004731BE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lastRenderedPageBreak/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65D36C1D" w14:textId="77777777" w:rsidR="00702E0A" w:rsidRPr="004731BE" w:rsidRDefault="00702E0A" w:rsidP="00721CEC">
            <w:r>
              <w:rPr>
                <w:color w:val="0070C0"/>
              </w:rPr>
              <w:t>Marie-France LOPEZ</w:t>
            </w:r>
            <w:r w:rsidRPr="00B67413">
              <w:rPr>
                <w:color w:val="0070C0"/>
              </w:rPr>
              <w:t xml:space="preserve">, </w:t>
            </w:r>
            <w:hyperlink r:id="rId17" w:history="1">
              <w:r w:rsidRPr="00F518EC">
                <w:rPr>
                  <w:rStyle w:val="Lienhypertexte"/>
                </w:rPr>
                <w:t>mariefrance.lopez@cnfpt.fr</w:t>
              </w:r>
            </w:hyperlink>
          </w:p>
        </w:tc>
      </w:tr>
      <w:tr w:rsidR="00702E0A" w14:paraId="7AD76451" w14:textId="77777777" w:rsidTr="00A80F28">
        <w:trPr>
          <w:trHeight w:val="567"/>
        </w:trPr>
        <w:tc>
          <w:tcPr>
            <w:tcW w:w="1668" w:type="dxa"/>
            <w:vAlign w:val="center"/>
          </w:tcPr>
          <w:p w14:paraId="1D035938" w14:textId="77777777" w:rsidR="00702E0A" w:rsidRDefault="00702E0A" w:rsidP="00721CEC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2482839A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3DFF5EA5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HORAIRES : </w:t>
            </w:r>
          </w:p>
        </w:tc>
        <w:tc>
          <w:tcPr>
            <w:tcW w:w="1761" w:type="dxa"/>
          </w:tcPr>
          <w:p w14:paraId="08DEC686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6572A957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702E0A" w14:paraId="7DC21AD0" w14:textId="77777777" w:rsidTr="00A80F28">
        <w:trPr>
          <w:trHeight w:val="567"/>
        </w:trPr>
        <w:tc>
          <w:tcPr>
            <w:tcW w:w="1668" w:type="dxa"/>
          </w:tcPr>
          <w:p w14:paraId="34305EFA" w14:textId="1C3C6CF2" w:rsidR="00702E0A" w:rsidRPr="00B67413" w:rsidRDefault="00702E0A" w:rsidP="00721CEC">
            <w:r w:rsidRPr="00D311F8">
              <w:rPr>
                <w:sz w:val="20"/>
                <w:szCs w:val="20"/>
                <w:lang w:val="en-US"/>
              </w:rPr>
              <w:t>SXTCA</w:t>
            </w:r>
            <w:r w:rsidR="00754F87">
              <w:rPr>
                <w:sz w:val="20"/>
                <w:szCs w:val="20"/>
                <w:lang w:val="en-US"/>
              </w:rPr>
              <w:t xml:space="preserve"> QPE</w:t>
            </w:r>
          </w:p>
        </w:tc>
        <w:tc>
          <w:tcPr>
            <w:tcW w:w="4819" w:type="dxa"/>
            <w:vAlign w:val="center"/>
          </w:tcPr>
          <w:p w14:paraId="3EB877DC" w14:textId="26BC718D" w:rsidR="00702E0A" w:rsidRPr="00B67413" w:rsidRDefault="00754F87" w:rsidP="00721CEC">
            <w:r>
              <w:t>Du 18 au 22 janvier 2027</w:t>
            </w:r>
          </w:p>
        </w:tc>
        <w:tc>
          <w:tcPr>
            <w:tcW w:w="1761" w:type="dxa"/>
            <w:vAlign w:val="center"/>
          </w:tcPr>
          <w:p w14:paraId="45DB00FF" w14:textId="77777777" w:rsidR="00702E0A" w:rsidRPr="00B67413" w:rsidRDefault="00702E0A" w:rsidP="00721CEC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2F58F15F" w14:textId="77777777" w:rsidTr="00A80F28">
        <w:trPr>
          <w:trHeight w:val="567"/>
        </w:trPr>
        <w:tc>
          <w:tcPr>
            <w:tcW w:w="1668" w:type="dxa"/>
          </w:tcPr>
          <w:p w14:paraId="1A8B9826" w14:textId="604E8AD0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QQY</w:t>
            </w:r>
          </w:p>
        </w:tc>
        <w:tc>
          <w:tcPr>
            <w:tcW w:w="4819" w:type="dxa"/>
          </w:tcPr>
          <w:p w14:paraId="7858A392" w14:textId="60EBFF73" w:rsidR="00754F87" w:rsidRPr="00B67413" w:rsidRDefault="00754F87" w:rsidP="00754F87">
            <w:r>
              <w:t>Du 18 au 22 janvier 2027</w:t>
            </w:r>
          </w:p>
        </w:tc>
        <w:tc>
          <w:tcPr>
            <w:tcW w:w="1761" w:type="dxa"/>
            <w:vAlign w:val="center"/>
          </w:tcPr>
          <w:p w14:paraId="7B8819F6" w14:textId="37BD89BD" w:rsidR="00754F87" w:rsidRPr="00B67413" w:rsidRDefault="00754F87" w:rsidP="00754F87">
            <w:r>
              <w:rPr>
                <w:sz w:val="20"/>
                <w:szCs w:val="20"/>
              </w:rPr>
              <w:t>BEZIERS</w:t>
            </w:r>
          </w:p>
        </w:tc>
      </w:tr>
      <w:tr w:rsidR="00754F87" w14:paraId="760A0731" w14:textId="77777777" w:rsidTr="00A80F28">
        <w:trPr>
          <w:trHeight w:val="567"/>
        </w:trPr>
        <w:tc>
          <w:tcPr>
            <w:tcW w:w="1668" w:type="dxa"/>
          </w:tcPr>
          <w:p w14:paraId="02309EDC" w14:textId="383A0A88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QPK</w:t>
            </w:r>
          </w:p>
        </w:tc>
        <w:tc>
          <w:tcPr>
            <w:tcW w:w="4819" w:type="dxa"/>
          </w:tcPr>
          <w:p w14:paraId="1E4B0D21" w14:textId="628CACD2" w:rsidR="00754F87" w:rsidRPr="00B67413" w:rsidRDefault="00754F87" w:rsidP="00754F87">
            <w:r w:rsidRPr="00B268D0">
              <w:t xml:space="preserve">Du </w:t>
            </w:r>
            <w:r>
              <w:t>25 au 29 janvier</w:t>
            </w:r>
          </w:p>
        </w:tc>
        <w:tc>
          <w:tcPr>
            <w:tcW w:w="1761" w:type="dxa"/>
            <w:vAlign w:val="center"/>
          </w:tcPr>
          <w:p w14:paraId="40436F1A" w14:textId="04EDA7A5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591BCC56" w14:textId="77777777" w:rsidTr="00A80F28">
        <w:trPr>
          <w:trHeight w:val="567"/>
        </w:trPr>
        <w:tc>
          <w:tcPr>
            <w:tcW w:w="1668" w:type="dxa"/>
          </w:tcPr>
          <w:p w14:paraId="79C2DF54" w14:textId="214916CA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QPL</w:t>
            </w:r>
          </w:p>
        </w:tc>
        <w:tc>
          <w:tcPr>
            <w:tcW w:w="4819" w:type="dxa"/>
          </w:tcPr>
          <w:p w14:paraId="43FE9586" w14:textId="49DC1350" w:rsidR="00754F87" w:rsidRPr="00B67413" w:rsidRDefault="00754F87" w:rsidP="00754F87">
            <w:r w:rsidRPr="00B268D0">
              <w:t xml:space="preserve">Du </w:t>
            </w:r>
            <w:r>
              <w:t>25 au 29 janvier</w:t>
            </w:r>
          </w:p>
        </w:tc>
        <w:tc>
          <w:tcPr>
            <w:tcW w:w="1761" w:type="dxa"/>
            <w:vAlign w:val="center"/>
          </w:tcPr>
          <w:p w14:paraId="18BB00D6" w14:textId="64DA0FC5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0509C58D" w14:textId="77777777" w:rsidTr="00A80F28">
        <w:trPr>
          <w:trHeight w:val="567"/>
        </w:trPr>
        <w:tc>
          <w:tcPr>
            <w:tcW w:w="1668" w:type="dxa"/>
          </w:tcPr>
          <w:p w14:paraId="1A7ADABB" w14:textId="542E0E6A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QQN</w:t>
            </w:r>
          </w:p>
        </w:tc>
        <w:tc>
          <w:tcPr>
            <w:tcW w:w="4819" w:type="dxa"/>
          </w:tcPr>
          <w:p w14:paraId="76260974" w14:textId="4889BD6D" w:rsidR="00754F87" w:rsidRPr="00B67413" w:rsidRDefault="00754F87" w:rsidP="00754F87">
            <w:r w:rsidRPr="00B268D0">
              <w:t xml:space="preserve">Du </w:t>
            </w:r>
            <w:r>
              <w:t>01 au 05 février</w:t>
            </w:r>
          </w:p>
        </w:tc>
        <w:tc>
          <w:tcPr>
            <w:tcW w:w="1761" w:type="dxa"/>
            <w:vAlign w:val="center"/>
          </w:tcPr>
          <w:p w14:paraId="2C4598F5" w14:textId="1B6A6401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507B2ACE" w14:textId="77777777" w:rsidTr="00A80F28">
        <w:trPr>
          <w:trHeight w:val="567"/>
        </w:trPr>
        <w:tc>
          <w:tcPr>
            <w:tcW w:w="1668" w:type="dxa"/>
          </w:tcPr>
          <w:p w14:paraId="62EC5DD4" w14:textId="51EED8D9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QQO</w:t>
            </w:r>
          </w:p>
        </w:tc>
        <w:tc>
          <w:tcPr>
            <w:tcW w:w="4819" w:type="dxa"/>
          </w:tcPr>
          <w:p w14:paraId="20D88348" w14:textId="0CC645F0" w:rsidR="00754F87" w:rsidRPr="00B67413" w:rsidRDefault="00754F87" w:rsidP="00754F87">
            <w:r w:rsidRPr="00B268D0">
              <w:t xml:space="preserve">Du </w:t>
            </w:r>
            <w:r>
              <w:t>01 au 05 février</w:t>
            </w:r>
          </w:p>
        </w:tc>
        <w:tc>
          <w:tcPr>
            <w:tcW w:w="1761" w:type="dxa"/>
            <w:vAlign w:val="center"/>
          </w:tcPr>
          <w:p w14:paraId="2D311EE6" w14:textId="0F853CF8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25C8D52A" w14:textId="77777777" w:rsidTr="00A80F28">
        <w:trPr>
          <w:trHeight w:val="567"/>
        </w:trPr>
        <w:tc>
          <w:tcPr>
            <w:tcW w:w="1668" w:type="dxa"/>
          </w:tcPr>
          <w:p w14:paraId="20260518" w14:textId="27BC482B" w:rsidR="00754F87" w:rsidRPr="00EB2866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QQQ</w:t>
            </w:r>
          </w:p>
        </w:tc>
        <w:tc>
          <w:tcPr>
            <w:tcW w:w="4819" w:type="dxa"/>
          </w:tcPr>
          <w:p w14:paraId="6D9E1E8A" w14:textId="41ECE48A" w:rsidR="00754F87" w:rsidRPr="00EB1C3A" w:rsidRDefault="00754F87" w:rsidP="00754F87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B268D0">
              <w:t xml:space="preserve">Du </w:t>
            </w:r>
            <w:r>
              <w:t>08 au 12 février</w:t>
            </w:r>
          </w:p>
        </w:tc>
        <w:tc>
          <w:tcPr>
            <w:tcW w:w="1761" w:type="dxa"/>
            <w:vAlign w:val="center"/>
          </w:tcPr>
          <w:p w14:paraId="66069682" w14:textId="360E5483" w:rsidR="00754F87" w:rsidRPr="00B67413" w:rsidRDefault="00754F87" w:rsidP="00754F87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026C04EA" w14:textId="77777777" w:rsidTr="00A80F28">
        <w:trPr>
          <w:trHeight w:val="567"/>
        </w:trPr>
        <w:tc>
          <w:tcPr>
            <w:tcW w:w="1668" w:type="dxa"/>
          </w:tcPr>
          <w:p w14:paraId="24A6813A" w14:textId="40FFBCCF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SER</w:t>
            </w:r>
          </w:p>
        </w:tc>
        <w:tc>
          <w:tcPr>
            <w:tcW w:w="4819" w:type="dxa"/>
          </w:tcPr>
          <w:p w14:paraId="22B8672A" w14:textId="00149F18" w:rsidR="00754F87" w:rsidRPr="00B67413" w:rsidRDefault="00754F87" w:rsidP="00754F87">
            <w:r w:rsidRPr="00257C64">
              <w:t xml:space="preserve">Du </w:t>
            </w:r>
            <w:r>
              <w:t>08 au 12 février</w:t>
            </w:r>
          </w:p>
        </w:tc>
        <w:tc>
          <w:tcPr>
            <w:tcW w:w="1761" w:type="dxa"/>
            <w:vAlign w:val="center"/>
          </w:tcPr>
          <w:p w14:paraId="175A689D" w14:textId="3258EF78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40F218C7" w14:textId="77777777" w:rsidTr="00A80F28">
        <w:trPr>
          <w:trHeight w:val="567"/>
        </w:trPr>
        <w:tc>
          <w:tcPr>
            <w:tcW w:w="1668" w:type="dxa"/>
          </w:tcPr>
          <w:p w14:paraId="05052921" w14:textId="298CB3D2" w:rsidR="00754F87" w:rsidRPr="00B67413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QQP</w:t>
            </w:r>
          </w:p>
        </w:tc>
        <w:tc>
          <w:tcPr>
            <w:tcW w:w="4819" w:type="dxa"/>
          </w:tcPr>
          <w:p w14:paraId="3207793C" w14:textId="75098AAE" w:rsidR="00754F87" w:rsidRPr="00B67413" w:rsidRDefault="00754F87" w:rsidP="00754F87">
            <w:pPr>
              <w:rPr>
                <w:bCs/>
                <w:sz w:val="20"/>
                <w:szCs w:val="20"/>
              </w:rPr>
            </w:pPr>
            <w:r w:rsidRPr="00257C64">
              <w:t xml:space="preserve">Du </w:t>
            </w:r>
            <w:r>
              <w:t>15 au 19 février</w:t>
            </w:r>
          </w:p>
        </w:tc>
        <w:tc>
          <w:tcPr>
            <w:tcW w:w="1761" w:type="dxa"/>
            <w:vAlign w:val="center"/>
          </w:tcPr>
          <w:p w14:paraId="63C2BDA4" w14:textId="33D08111" w:rsidR="00754F87" w:rsidRPr="00B67413" w:rsidRDefault="00754F87" w:rsidP="00754F87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2A4E516E" w14:textId="77777777" w:rsidTr="00A80F28">
        <w:trPr>
          <w:trHeight w:val="567"/>
        </w:trPr>
        <w:tc>
          <w:tcPr>
            <w:tcW w:w="1668" w:type="dxa"/>
          </w:tcPr>
          <w:p w14:paraId="22AD6482" w14:textId="119D1904" w:rsidR="00754F87" w:rsidRPr="00B67413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QQR</w:t>
            </w:r>
          </w:p>
        </w:tc>
        <w:tc>
          <w:tcPr>
            <w:tcW w:w="4819" w:type="dxa"/>
          </w:tcPr>
          <w:p w14:paraId="70F59D60" w14:textId="11D37A2F" w:rsidR="00754F87" w:rsidRPr="00B67413" w:rsidRDefault="00754F87" w:rsidP="00754F87">
            <w:pPr>
              <w:rPr>
                <w:bCs/>
                <w:sz w:val="20"/>
                <w:szCs w:val="20"/>
              </w:rPr>
            </w:pPr>
            <w:r w:rsidRPr="00257C64">
              <w:t xml:space="preserve">Du </w:t>
            </w:r>
            <w:r>
              <w:t>15 au 19 février</w:t>
            </w:r>
          </w:p>
        </w:tc>
        <w:tc>
          <w:tcPr>
            <w:tcW w:w="1761" w:type="dxa"/>
            <w:vAlign w:val="center"/>
          </w:tcPr>
          <w:p w14:paraId="19A35706" w14:textId="382D870E" w:rsidR="00754F87" w:rsidRPr="00B67413" w:rsidRDefault="00754F87" w:rsidP="00754F87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3B9FF18D" w14:textId="77777777" w:rsidTr="00A80F28">
        <w:trPr>
          <w:trHeight w:val="567"/>
        </w:trPr>
        <w:tc>
          <w:tcPr>
            <w:tcW w:w="1668" w:type="dxa"/>
          </w:tcPr>
          <w:p w14:paraId="1996B10B" w14:textId="6155BD78" w:rsidR="00754F87" w:rsidRPr="00B67413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QQS</w:t>
            </w:r>
          </w:p>
        </w:tc>
        <w:tc>
          <w:tcPr>
            <w:tcW w:w="4819" w:type="dxa"/>
          </w:tcPr>
          <w:p w14:paraId="4512C2CB" w14:textId="7C4F36C6" w:rsidR="00754F87" w:rsidRPr="00B67413" w:rsidRDefault="00754F87" w:rsidP="00754F87">
            <w:pPr>
              <w:rPr>
                <w:bCs/>
                <w:sz w:val="20"/>
                <w:szCs w:val="20"/>
              </w:rPr>
            </w:pPr>
            <w:r w:rsidRPr="00257C64">
              <w:t xml:space="preserve">Du </w:t>
            </w:r>
            <w:r>
              <w:t>22 au 26 février</w:t>
            </w:r>
          </w:p>
        </w:tc>
        <w:tc>
          <w:tcPr>
            <w:tcW w:w="1761" w:type="dxa"/>
            <w:vAlign w:val="center"/>
          </w:tcPr>
          <w:p w14:paraId="7BC7D0BE" w14:textId="7B20C396" w:rsidR="00754F87" w:rsidRPr="00B67413" w:rsidRDefault="00754F87" w:rsidP="00754F87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44320DB3" w14:textId="77777777" w:rsidTr="00A80F28">
        <w:trPr>
          <w:trHeight w:val="567"/>
        </w:trPr>
        <w:tc>
          <w:tcPr>
            <w:tcW w:w="1668" w:type="dxa"/>
          </w:tcPr>
          <w:p w14:paraId="2B9544D1" w14:textId="0EF5C1C6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QQT</w:t>
            </w:r>
          </w:p>
        </w:tc>
        <w:tc>
          <w:tcPr>
            <w:tcW w:w="4819" w:type="dxa"/>
          </w:tcPr>
          <w:p w14:paraId="187DDD12" w14:textId="191F5B5A" w:rsidR="00754F87" w:rsidRPr="00B67413" w:rsidRDefault="00754F87" w:rsidP="00754F87">
            <w:r w:rsidRPr="00257C64">
              <w:t xml:space="preserve">Du </w:t>
            </w:r>
            <w:r>
              <w:t>22 au 26 février</w:t>
            </w:r>
          </w:p>
        </w:tc>
        <w:tc>
          <w:tcPr>
            <w:tcW w:w="1761" w:type="dxa"/>
            <w:vAlign w:val="center"/>
          </w:tcPr>
          <w:p w14:paraId="2F96B888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77D61CD3" w14:textId="77777777" w:rsidTr="00A80F28">
        <w:trPr>
          <w:trHeight w:val="567"/>
        </w:trPr>
        <w:tc>
          <w:tcPr>
            <w:tcW w:w="1668" w:type="dxa"/>
          </w:tcPr>
          <w:p w14:paraId="4F447321" w14:textId="0904B582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QQZ</w:t>
            </w:r>
          </w:p>
        </w:tc>
        <w:tc>
          <w:tcPr>
            <w:tcW w:w="4819" w:type="dxa"/>
          </w:tcPr>
          <w:p w14:paraId="1001906F" w14:textId="12AB765F" w:rsidR="00754F87" w:rsidRPr="00B67413" w:rsidRDefault="00754F87" w:rsidP="00754F87">
            <w:r w:rsidRPr="00257C64">
              <w:t xml:space="preserve">Du </w:t>
            </w:r>
            <w:r>
              <w:t>01 au 05 mars</w:t>
            </w:r>
          </w:p>
        </w:tc>
        <w:tc>
          <w:tcPr>
            <w:tcW w:w="1761" w:type="dxa"/>
            <w:vAlign w:val="center"/>
          </w:tcPr>
          <w:p w14:paraId="270EA4D4" w14:textId="6459B74A" w:rsidR="00754F87" w:rsidRPr="00B67413" w:rsidRDefault="00754F87" w:rsidP="00754F87">
            <w:r>
              <w:rPr>
                <w:sz w:val="20"/>
                <w:szCs w:val="20"/>
              </w:rPr>
              <w:t>BEZIERS</w:t>
            </w:r>
          </w:p>
        </w:tc>
      </w:tr>
      <w:tr w:rsidR="00754F87" w14:paraId="58D579E0" w14:textId="77777777" w:rsidTr="00A80F28">
        <w:trPr>
          <w:trHeight w:val="567"/>
        </w:trPr>
        <w:tc>
          <w:tcPr>
            <w:tcW w:w="1668" w:type="dxa"/>
          </w:tcPr>
          <w:p w14:paraId="6C1CB340" w14:textId="72975B14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QQU</w:t>
            </w:r>
          </w:p>
        </w:tc>
        <w:tc>
          <w:tcPr>
            <w:tcW w:w="4819" w:type="dxa"/>
          </w:tcPr>
          <w:p w14:paraId="24158DF8" w14:textId="70B4EDAA" w:rsidR="00754F87" w:rsidRPr="00B67413" w:rsidRDefault="00754F87" w:rsidP="00754F87">
            <w:r w:rsidRPr="00257C64">
              <w:t xml:space="preserve">Du </w:t>
            </w:r>
            <w:r>
              <w:t>08 au 12 mars</w:t>
            </w:r>
          </w:p>
        </w:tc>
        <w:tc>
          <w:tcPr>
            <w:tcW w:w="1761" w:type="dxa"/>
            <w:vAlign w:val="center"/>
          </w:tcPr>
          <w:p w14:paraId="69F43656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0782E281" w14:textId="77777777" w:rsidTr="00A80F28">
        <w:trPr>
          <w:trHeight w:val="567"/>
        </w:trPr>
        <w:tc>
          <w:tcPr>
            <w:tcW w:w="1668" w:type="dxa"/>
          </w:tcPr>
          <w:p w14:paraId="10B17127" w14:textId="44B00BBE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QR0</w:t>
            </w:r>
          </w:p>
        </w:tc>
        <w:tc>
          <w:tcPr>
            <w:tcW w:w="4819" w:type="dxa"/>
          </w:tcPr>
          <w:p w14:paraId="024E926E" w14:textId="09BC91A7" w:rsidR="00754F87" w:rsidRPr="00B67413" w:rsidRDefault="00754F87" w:rsidP="00754F87">
            <w:r w:rsidRPr="00257C64">
              <w:t xml:space="preserve">Du </w:t>
            </w:r>
            <w:r>
              <w:t>08 au 12 mars</w:t>
            </w:r>
          </w:p>
        </w:tc>
        <w:tc>
          <w:tcPr>
            <w:tcW w:w="1761" w:type="dxa"/>
            <w:vAlign w:val="center"/>
          </w:tcPr>
          <w:p w14:paraId="1B542E5A" w14:textId="00497FE6" w:rsidR="00754F87" w:rsidRPr="00B67413" w:rsidRDefault="00754F87" w:rsidP="00754F87">
            <w:r>
              <w:t>BEDARIEUX</w:t>
            </w:r>
          </w:p>
        </w:tc>
      </w:tr>
      <w:tr w:rsidR="00754F87" w14:paraId="1808E1CA" w14:textId="77777777" w:rsidTr="00A80F28">
        <w:trPr>
          <w:trHeight w:val="567"/>
        </w:trPr>
        <w:tc>
          <w:tcPr>
            <w:tcW w:w="1668" w:type="dxa"/>
          </w:tcPr>
          <w:p w14:paraId="433834FF" w14:textId="480A310E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QQV</w:t>
            </w:r>
          </w:p>
        </w:tc>
        <w:tc>
          <w:tcPr>
            <w:tcW w:w="4819" w:type="dxa"/>
          </w:tcPr>
          <w:p w14:paraId="5E55F513" w14:textId="729E6EAF" w:rsidR="00754F87" w:rsidRPr="00B67413" w:rsidRDefault="00754F87" w:rsidP="00754F87">
            <w:r w:rsidRPr="00257C64">
              <w:t xml:space="preserve">Du </w:t>
            </w:r>
            <w:r>
              <w:t>15 au 19 mars</w:t>
            </w:r>
          </w:p>
        </w:tc>
        <w:tc>
          <w:tcPr>
            <w:tcW w:w="1761" w:type="dxa"/>
            <w:vAlign w:val="center"/>
          </w:tcPr>
          <w:p w14:paraId="22A7BCF6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4CE30965" w14:textId="77777777" w:rsidTr="00A80F28">
        <w:trPr>
          <w:trHeight w:val="567"/>
        </w:trPr>
        <w:tc>
          <w:tcPr>
            <w:tcW w:w="1668" w:type="dxa"/>
          </w:tcPr>
          <w:p w14:paraId="27CAD39B" w14:textId="0C7005E4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QQW</w:t>
            </w:r>
          </w:p>
        </w:tc>
        <w:tc>
          <w:tcPr>
            <w:tcW w:w="4819" w:type="dxa"/>
          </w:tcPr>
          <w:p w14:paraId="2B24B741" w14:textId="7ADB5207" w:rsidR="00754F87" w:rsidRPr="00B67413" w:rsidRDefault="00754F87" w:rsidP="00754F87">
            <w:r w:rsidRPr="00257C64">
              <w:t xml:space="preserve">Du </w:t>
            </w:r>
            <w:r>
              <w:t>15 au 19 mars</w:t>
            </w:r>
          </w:p>
        </w:tc>
        <w:tc>
          <w:tcPr>
            <w:tcW w:w="1761" w:type="dxa"/>
            <w:vAlign w:val="center"/>
          </w:tcPr>
          <w:p w14:paraId="3A96F934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3CFF26ED" w14:textId="77777777" w:rsidTr="00A80F28">
        <w:trPr>
          <w:trHeight w:val="567"/>
        </w:trPr>
        <w:tc>
          <w:tcPr>
            <w:tcW w:w="1668" w:type="dxa"/>
          </w:tcPr>
          <w:p w14:paraId="3CEC48CD" w14:textId="4AF5A43C" w:rsidR="00754F87" w:rsidRPr="00EB2866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QR1</w:t>
            </w:r>
          </w:p>
        </w:tc>
        <w:tc>
          <w:tcPr>
            <w:tcW w:w="4819" w:type="dxa"/>
          </w:tcPr>
          <w:p w14:paraId="4FB1A388" w14:textId="690742A5" w:rsidR="00754F87" w:rsidRPr="00EB1C3A" w:rsidRDefault="00754F87" w:rsidP="00754F87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257C64">
              <w:t xml:space="preserve">Du </w:t>
            </w:r>
            <w:r>
              <w:t>22 au 26 mars</w:t>
            </w:r>
          </w:p>
        </w:tc>
        <w:tc>
          <w:tcPr>
            <w:tcW w:w="1761" w:type="dxa"/>
            <w:vAlign w:val="center"/>
          </w:tcPr>
          <w:p w14:paraId="6CDB880C" w14:textId="425198F6" w:rsidR="00754F87" w:rsidRPr="00B67413" w:rsidRDefault="00754F87" w:rsidP="00754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LUNEL</w:t>
            </w:r>
          </w:p>
        </w:tc>
      </w:tr>
      <w:tr w:rsidR="00754F87" w14:paraId="51E9D11A" w14:textId="77777777" w:rsidTr="00A80F28">
        <w:trPr>
          <w:trHeight w:val="567"/>
        </w:trPr>
        <w:tc>
          <w:tcPr>
            <w:tcW w:w="1668" w:type="dxa"/>
          </w:tcPr>
          <w:p w14:paraId="10EF2767" w14:textId="4F2DFA87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QR2</w:t>
            </w:r>
          </w:p>
        </w:tc>
        <w:tc>
          <w:tcPr>
            <w:tcW w:w="4819" w:type="dxa"/>
          </w:tcPr>
          <w:p w14:paraId="41C75B4E" w14:textId="1133DFB4" w:rsidR="00754F87" w:rsidRPr="00B67413" w:rsidRDefault="00754F87" w:rsidP="00754F87">
            <w:r w:rsidRPr="00257C64">
              <w:t xml:space="preserve">Du </w:t>
            </w:r>
            <w:r>
              <w:t>22 au 26 mars</w:t>
            </w:r>
          </w:p>
        </w:tc>
        <w:tc>
          <w:tcPr>
            <w:tcW w:w="1761" w:type="dxa"/>
            <w:vAlign w:val="center"/>
          </w:tcPr>
          <w:p w14:paraId="1806A4B7" w14:textId="360CC4C8" w:rsidR="00754F87" w:rsidRPr="00B67413" w:rsidRDefault="00754F87" w:rsidP="00754F87">
            <w:r>
              <w:rPr>
                <w:sz w:val="20"/>
                <w:szCs w:val="20"/>
              </w:rPr>
              <w:t>LODEVE</w:t>
            </w:r>
          </w:p>
        </w:tc>
      </w:tr>
      <w:tr w:rsidR="00754F87" w14:paraId="0B0F0F43" w14:textId="77777777" w:rsidTr="00A80F28">
        <w:trPr>
          <w:trHeight w:val="567"/>
        </w:trPr>
        <w:tc>
          <w:tcPr>
            <w:tcW w:w="1668" w:type="dxa"/>
          </w:tcPr>
          <w:p w14:paraId="1207BD5F" w14:textId="1AC9CCE5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QQX</w:t>
            </w:r>
          </w:p>
        </w:tc>
        <w:tc>
          <w:tcPr>
            <w:tcW w:w="4819" w:type="dxa"/>
          </w:tcPr>
          <w:p w14:paraId="4DF8A0B4" w14:textId="3D32B26E" w:rsidR="00754F87" w:rsidRPr="00B67413" w:rsidRDefault="00754F87" w:rsidP="00754F87">
            <w:r w:rsidRPr="00257C64">
              <w:t xml:space="preserve">Du </w:t>
            </w:r>
            <w:r>
              <w:t>30 au 31 mars et du 07 au 09 avril</w:t>
            </w:r>
          </w:p>
        </w:tc>
        <w:tc>
          <w:tcPr>
            <w:tcW w:w="1761" w:type="dxa"/>
            <w:vAlign w:val="center"/>
          </w:tcPr>
          <w:p w14:paraId="563A0643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6231D8DC" w14:textId="77777777" w:rsidTr="00A80F28">
        <w:trPr>
          <w:trHeight w:val="567"/>
        </w:trPr>
        <w:tc>
          <w:tcPr>
            <w:tcW w:w="1668" w:type="dxa"/>
          </w:tcPr>
          <w:p w14:paraId="5BC9256D" w14:textId="6C702EB2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lastRenderedPageBreak/>
              <w:t>SXTCA</w:t>
            </w:r>
            <w:r>
              <w:rPr>
                <w:sz w:val="20"/>
                <w:szCs w:val="20"/>
                <w:lang w:val="en-US"/>
              </w:rPr>
              <w:t xml:space="preserve"> SES</w:t>
            </w:r>
          </w:p>
        </w:tc>
        <w:tc>
          <w:tcPr>
            <w:tcW w:w="4819" w:type="dxa"/>
          </w:tcPr>
          <w:p w14:paraId="4EADA741" w14:textId="616DA0C9" w:rsidR="00754F87" w:rsidRPr="00B67413" w:rsidRDefault="00754F87" w:rsidP="00754F87">
            <w:r w:rsidRPr="00257C64">
              <w:t xml:space="preserve">Du </w:t>
            </w:r>
            <w:r>
              <w:t>05 au 09 avril</w:t>
            </w:r>
          </w:p>
        </w:tc>
        <w:tc>
          <w:tcPr>
            <w:tcW w:w="1761" w:type="dxa"/>
            <w:vAlign w:val="center"/>
          </w:tcPr>
          <w:p w14:paraId="76F64E96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47B3013D" w14:textId="77777777" w:rsidTr="00A80F28">
        <w:trPr>
          <w:trHeight w:val="567"/>
        </w:trPr>
        <w:tc>
          <w:tcPr>
            <w:tcW w:w="1668" w:type="dxa"/>
          </w:tcPr>
          <w:p w14:paraId="2D59603E" w14:textId="5A3FFCE7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SET</w:t>
            </w:r>
          </w:p>
        </w:tc>
        <w:tc>
          <w:tcPr>
            <w:tcW w:w="4819" w:type="dxa"/>
          </w:tcPr>
          <w:p w14:paraId="58CDE8B6" w14:textId="3EBFE81A" w:rsidR="00754F87" w:rsidRPr="00B67413" w:rsidRDefault="00754F87" w:rsidP="00754F87">
            <w:r w:rsidRPr="00257C64">
              <w:t xml:space="preserve">Du </w:t>
            </w:r>
            <w:r>
              <w:t>19 au 23 avril</w:t>
            </w:r>
          </w:p>
        </w:tc>
        <w:tc>
          <w:tcPr>
            <w:tcW w:w="1761" w:type="dxa"/>
            <w:vAlign w:val="center"/>
          </w:tcPr>
          <w:p w14:paraId="6E65852D" w14:textId="3886F594" w:rsidR="00754F87" w:rsidRPr="00B67413" w:rsidRDefault="00754F87" w:rsidP="00754F87">
            <w:r>
              <w:rPr>
                <w:sz w:val="20"/>
                <w:szCs w:val="20"/>
              </w:rPr>
              <w:t>AGDE</w:t>
            </w:r>
          </w:p>
        </w:tc>
      </w:tr>
      <w:tr w:rsidR="00754F87" w14:paraId="32E50C56" w14:textId="77777777" w:rsidTr="00A80F28">
        <w:trPr>
          <w:trHeight w:val="567"/>
        </w:trPr>
        <w:tc>
          <w:tcPr>
            <w:tcW w:w="1668" w:type="dxa"/>
          </w:tcPr>
          <w:p w14:paraId="39435E99" w14:textId="4A49768E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SEU</w:t>
            </w:r>
          </w:p>
        </w:tc>
        <w:tc>
          <w:tcPr>
            <w:tcW w:w="4819" w:type="dxa"/>
          </w:tcPr>
          <w:p w14:paraId="6890DA76" w14:textId="34C25D61" w:rsidR="00754F87" w:rsidRPr="00B67413" w:rsidRDefault="00754F87" w:rsidP="00754F87">
            <w:r w:rsidRPr="00257C64">
              <w:t xml:space="preserve">Du </w:t>
            </w:r>
            <w:r>
              <w:t>26 au 30 avril</w:t>
            </w:r>
          </w:p>
        </w:tc>
        <w:tc>
          <w:tcPr>
            <w:tcW w:w="1761" w:type="dxa"/>
            <w:vAlign w:val="center"/>
          </w:tcPr>
          <w:p w14:paraId="1819DAA1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687C10B6" w14:textId="77777777" w:rsidTr="00A80F28">
        <w:trPr>
          <w:trHeight w:val="567"/>
        </w:trPr>
        <w:tc>
          <w:tcPr>
            <w:tcW w:w="1668" w:type="dxa"/>
          </w:tcPr>
          <w:p w14:paraId="1816FB6A" w14:textId="0F8495E4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SEV</w:t>
            </w:r>
          </w:p>
        </w:tc>
        <w:tc>
          <w:tcPr>
            <w:tcW w:w="4819" w:type="dxa"/>
          </w:tcPr>
          <w:p w14:paraId="44B7BF84" w14:textId="0DA259D1" w:rsidR="00754F87" w:rsidRPr="00B67413" w:rsidRDefault="00754F87" w:rsidP="00754F87">
            <w:r w:rsidRPr="00257C64">
              <w:t xml:space="preserve">Du </w:t>
            </w:r>
            <w:r>
              <w:t>03 au 04 mai et du 12 au 14 mai</w:t>
            </w:r>
          </w:p>
        </w:tc>
        <w:tc>
          <w:tcPr>
            <w:tcW w:w="1761" w:type="dxa"/>
            <w:vAlign w:val="center"/>
          </w:tcPr>
          <w:p w14:paraId="583AF2A9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3FD8F952" w14:textId="77777777" w:rsidTr="00A80F28">
        <w:trPr>
          <w:trHeight w:val="567"/>
        </w:trPr>
        <w:tc>
          <w:tcPr>
            <w:tcW w:w="1668" w:type="dxa"/>
          </w:tcPr>
          <w:p w14:paraId="7A9A15B8" w14:textId="77585DBB" w:rsidR="00754F87" w:rsidRPr="00EB2866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SEW</w:t>
            </w:r>
          </w:p>
        </w:tc>
        <w:tc>
          <w:tcPr>
            <w:tcW w:w="4819" w:type="dxa"/>
          </w:tcPr>
          <w:p w14:paraId="04401A80" w14:textId="2BAA96A9" w:rsidR="00754F87" w:rsidRPr="00EB1C3A" w:rsidRDefault="00754F87" w:rsidP="00754F87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257C64">
              <w:t xml:space="preserve">Du </w:t>
            </w:r>
            <w:r>
              <w:t>10 au 14 mai</w:t>
            </w:r>
          </w:p>
        </w:tc>
        <w:tc>
          <w:tcPr>
            <w:tcW w:w="1761" w:type="dxa"/>
            <w:vAlign w:val="center"/>
          </w:tcPr>
          <w:p w14:paraId="2A454E48" w14:textId="77777777" w:rsidR="00754F87" w:rsidRPr="00B67413" w:rsidRDefault="00754F87" w:rsidP="00754F87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78C6858F" w14:textId="77777777" w:rsidTr="00A80F28">
        <w:trPr>
          <w:trHeight w:val="567"/>
        </w:trPr>
        <w:tc>
          <w:tcPr>
            <w:tcW w:w="1668" w:type="dxa"/>
          </w:tcPr>
          <w:p w14:paraId="01E19E7A" w14:textId="6F9180AF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SEX</w:t>
            </w:r>
          </w:p>
        </w:tc>
        <w:tc>
          <w:tcPr>
            <w:tcW w:w="4819" w:type="dxa"/>
          </w:tcPr>
          <w:p w14:paraId="47896013" w14:textId="07D2CD3C" w:rsidR="00754F87" w:rsidRPr="00B67413" w:rsidRDefault="00754F87" w:rsidP="00754F87">
            <w:r w:rsidRPr="00257C64">
              <w:t xml:space="preserve">Du </w:t>
            </w:r>
            <w:r w:rsidR="00A14A56">
              <w:t>20 au 21 mai et du 24 au 26 mai</w:t>
            </w:r>
          </w:p>
        </w:tc>
        <w:tc>
          <w:tcPr>
            <w:tcW w:w="1761" w:type="dxa"/>
            <w:vAlign w:val="center"/>
          </w:tcPr>
          <w:p w14:paraId="7C3783C1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7C49F1DB" w14:textId="77777777" w:rsidTr="00A80F28">
        <w:trPr>
          <w:trHeight w:val="567"/>
        </w:trPr>
        <w:tc>
          <w:tcPr>
            <w:tcW w:w="1668" w:type="dxa"/>
          </w:tcPr>
          <w:p w14:paraId="72FEC84A" w14:textId="3E643207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SEY</w:t>
            </w:r>
          </w:p>
        </w:tc>
        <w:tc>
          <w:tcPr>
            <w:tcW w:w="4819" w:type="dxa"/>
          </w:tcPr>
          <w:p w14:paraId="3356BD23" w14:textId="0C36C3EA" w:rsidR="00754F87" w:rsidRPr="00B67413" w:rsidRDefault="00754F87" w:rsidP="00754F87">
            <w:r w:rsidRPr="00257C64">
              <w:t xml:space="preserve">Du </w:t>
            </w:r>
            <w:r w:rsidR="00A14A56">
              <w:t>24 au 28 mai</w:t>
            </w:r>
          </w:p>
        </w:tc>
        <w:tc>
          <w:tcPr>
            <w:tcW w:w="1761" w:type="dxa"/>
            <w:vAlign w:val="center"/>
          </w:tcPr>
          <w:p w14:paraId="21A2C41B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2F8CBA2D" w14:textId="77777777" w:rsidTr="00A80F28">
        <w:trPr>
          <w:trHeight w:val="567"/>
        </w:trPr>
        <w:tc>
          <w:tcPr>
            <w:tcW w:w="1668" w:type="dxa"/>
          </w:tcPr>
          <w:p w14:paraId="3BD06BA6" w14:textId="18DDF131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SEZ</w:t>
            </w:r>
          </w:p>
        </w:tc>
        <w:tc>
          <w:tcPr>
            <w:tcW w:w="4819" w:type="dxa"/>
          </w:tcPr>
          <w:p w14:paraId="45BE9A58" w14:textId="3A4874E4" w:rsidR="00754F87" w:rsidRPr="00B67413" w:rsidRDefault="00754F87" w:rsidP="00754F87">
            <w:r w:rsidRPr="00257C64">
              <w:t xml:space="preserve">Du </w:t>
            </w:r>
            <w:r w:rsidR="00A14A56">
              <w:t>31 mai au 04 juin</w:t>
            </w:r>
          </w:p>
        </w:tc>
        <w:tc>
          <w:tcPr>
            <w:tcW w:w="1761" w:type="dxa"/>
            <w:vAlign w:val="center"/>
          </w:tcPr>
          <w:p w14:paraId="3C33F00B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15630F55" w14:textId="77777777" w:rsidTr="00A80F28">
        <w:trPr>
          <w:trHeight w:val="567"/>
        </w:trPr>
        <w:tc>
          <w:tcPr>
            <w:tcW w:w="1668" w:type="dxa"/>
          </w:tcPr>
          <w:p w14:paraId="44CF2491" w14:textId="747A185A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SF0</w:t>
            </w:r>
          </w:p>
        </w:tc>
        <w:tc>
          <w:tcPr>
            <w:tcW w:w="4819" w:type="dxa"/>
          </w:tcPr>
          <w:p w14:paraId="59BAAECF" w14:textId="33FB081D" w:rsidR="00754F87" w:rsidRPr="00B67413" w:rsidRDefault="00754F87" w:rsidP="00754F87">
            <w:r w:rsidRPr="00257C64">
              <w:t xml:space="preserve">Du </w:t>
            </w:r>
            <w:r w:rsidR="00A14A56">
              <w:t>07 au 11 juin</w:t>
            </w:r>
          </w:p>
        </w:tc>
        <w:tc>
          <w:tcPr>
            <w:tcW w:w="1761" w:type="dxa"/>
            <w:vAlign w:val="center"/>
          </w:tcPr>
          <w:p w14:paraId="69D116C2" w14:textId="4D8F8EA5" w:rsidR="00754F87" w:rsidRPr="00B67413" w:rsidRDefault="00A14A56" w:rsidP="00754F87">
            <w:r>
              <w:rPr>
                <w:sz w:val="20"/>
                <w:szCs w:val="20"/>
              </w:rPr>
              <w:t>LODEVE</w:t>
            </w:r>
          </w:p>
        </w:tc>
      </w:tr>
      <w:tr w:rsidR="00754F87" w14:paraId="375BCA1D" w14:textId="77777777" w:rsidTr="00A80F28">
        <w:trPr>
          <w:trHeight w:val="567"/>
        </w:trPr>
        <w:tc>
          <w:tcPr>
            <w:tcW w:w="1668" w:type="dxa"/>
          </w:tcPr>
          <w:p w14:paraId="144FF737" w14:textId="7A0907B1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SFM</w:t>
            </w:r>
          </w:p>
        </w:tc>
        <w:tc>
          <w:tcPr>
            <w:tcW w:w="4819" w:type="dxa"/>
          </w:tcPr>
          <w:p w14:paraId="5ACBA975" w14:textId="3EAC09D1" w:rsidR="00754F87" w:rsidRPr="00B67413" w:rsidRDefault="00754F87" w:rsidP="00754F87">
            <w:r w:rsidRPr="00794F89">
              <w:t xml:space="preserve">Du </w:t>
            </w:r>
            <w:r w:rsidR="00A14A56">
              <w:t>07 au 11 juin</w:t>
            </w:r>
          </w:p>
        </w:tc>
        <w:tc>
          <w:tcPr>
            <w:tcW w:w="1761" w:type="dxa"/>
            <w:vAlign w:val="center"/>
          </w:tcPr>
          <w:p w14:paraId="5230DB59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1F60E9A5" w14:textId="77777777" w:rsidTr="00A80F28">
        <w:trPr>
          <w:trHeight w:val="567"/>
        </w:trPr>
        <w:tc>
          <w:tcPr>
            <w:tcW w:w="1668" w:type="dxa"/>
          </w:tcPr>
          <w:p w14:paraId="576579C6" w14:textId="54E699FD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SFN</w:t>
            </w:r>
          </w:p>
        </w:tc>
        <w:tc>
          <w:tcPr>
            <w:tcW w:w="4819" w:type="dxa"/>
          </w:tcPr>
          <w:p w14:paraId="6AFD8675" w14:textId="0417CA5F" w:rsidR="00754F87" w:rsidRPr="00B67413" w:rsidRDefault="00754F87" w:rsidP="00754F87">
            <w:r w:rsidRPr="00794F89">
              <w:t xml:space="preserve">Du </w:t>
            </w:r>
            <w:r w:rsidR="00A14A56">
              <w:t>21 au 25 juin</w:t>
            </w:r>
          </w:p>
        </w:tc>
        <w:tc>
          <w:tcPr>
            <w:tcW w:w="1761" w:type="dxa"/>
            <w:vAlign w:val="center"/>
          </w:tcPr>
          <w:p w14:paraId="1B1C1511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6493DC51" w14:textId="77777777" w:rsidTr="00A80F28">
        <w:trPr>
          <w:trHeight w:val="567"/>
        </w:trPr>
        <w:tc>
          <w:tcPr>
            <w:tcW w:w="1668" w:type="dxa"/>
          </w:tcPr>
          <w:p w14:paraId="63F028D2" w14:textId="16D24240" w:rsidR="00754F87" w:rsidRPr="00EB2866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SFO</w:t>
            </w:r>
          </w:p>
        </w:tc>
        <w:tc>
          <w:tcPr>
            <w:tcW w:w="4819" w:type="dxa"/>
          </w:tcPr>
          <w:p w14:paraId="0F5ADDE1" w14:textId="4643AD67" w:rsidR="00754F87" w:rsidRPr="00EB1C3A" w:rsidRDefault="00754F87" w:rsidP="00754F87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14A56">
              <w:t>28 juin au 01 juillet</w:t>
            </w:r>
          </w:p>
        </w:tc>
        <w:tc>
          <w:tcPr>
            <w:tcW w:w="1761" w:type="dxa"/>
            <w:vAlign w:val="center"/>
          </w:tcPr>
          <w:p w14:paraId="2BFEAF32" w14:textId="77777777" w:rsidR="00754F87" w:rsidRPr="00B67413" w:rsidRDefault="00754F87" w:rsidP="00754F87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261FAD31" w14:textId="77777777" w:rsidTr="00A80F28">
        <w:trPr>
          <w:trHeight w:val="567"/>
        </w:trPr>
        <w:tc>
          <w:tcPr>
            <w:tcW w:w="1668" w:type="dxa"/>
          </w:tcPr>
          <w:p w14:paraId="1777F063" w14:textId="097F7029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SFP</w:t>
            </w:r>
          </w:p>
        </w:tc>
        <w:tc>
          <w:tcPr>
            <w:tcW w:w="4819" w:type="dxa"/>
          </w:tcPr>
          <w:p w14:paraId="6F4DBB16" w14:textId="581FC459" w:rsidR="00754F87" w:rsidRPr="00B67413" w:rsidRDefault="00A14A56" w:rsidP="00754F87">
            <w:r w:rsidRPr="00794F89">
              <w:t xml:space="preserve">Du </w:t>
            </w:r>
            <w:r>
              <w:t>28 juin au 01 juillet</w:t>
            </w:r>
          </w:p>
        </w:tc>
        <w:tc>
          <w:tcPr>
            <w:tcW w:w="1761" w:type="dxa"/>
            <w:vAlign w:val="center"/>
          </w:tcPr>
          <w:p w14:paraId="140F32E1" w14:textId="0F7E0C76" w:rsidR="00754F87" w:rsidRPr="00B67413" w:rsidRDefault="00A14A56" w:rsidP="00754F87">
            <w:r>
              <w:rPr>
                <w:sz w:val="20"/>
                <w:szCs w:val="20"/>
              </w:rPr>
              <w:t>BEZIERS</w:t>
            </w:r>
          </w:p>
        </w:tc>
      </w:tr>
      <w:tr w:rsidR="00754F87" w14:paraId="289377AE" w14:textId="77777777" w:rsidTr="00A80F28">
        <w:trPr>
          <w:trHeight w:val="567"/>
        </w:trPr>
        <w:tc>
          <w:tcPr>
            <w:tcW w:w="1668" w:type="dxa"/>
          </w:tcPr>
          <w:p w14:paraId="28440745" w14:textId="114B4168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SFQ</w:t>
            </w:r>
          </w:p>
        </w:tc>
        <w:tc>
          <w:tcPr>
            <w:tcW w:w="4819" w:type="dxa"/>
          </w:tcPr>
          <w:p w14:paraId="54D7AD12" w14:textId="2642B006" w:rsidR="00754F87" w:rsidRPr="00B67413" w:rsidRDefault="00754F87" w:rsidP="00754F87">
            <w:r w:rsidRPr="00794F89">
              <w:t xml:space="preserve">Du </w:t>
            </w:r>
            <w:r w:rsidR="00A14A56">
              <w:t>06 au 07 septembre et du 15 au 17 septembre</w:t>
            </w:r>
          </w:p>
        </w:tc>
        <w:tc>
          <w:tcPr>
            <w:tcW w:w="1761" w:type="dxa"/>
            <w:vAlign w:val="center"/>
          </w:tcPr>
          <w:p w14:paraId="71175E8F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0E589387" w14:textId="77777777" w:rsidTr="00A80F28">
        <w:trPr>
          <w:trHeight w:val="567"/>
        </w:trPr>
        <w:tc>
          <w:tcPr>
            <w:tcW w:w="1668" w:type="dxa"/>
          </w:tcPr>
          <w:p w14:paraId="3C631F0F" w14:textId="5A8DF74A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SFS</w:t>
            </w:r>
          </w:p>
        </w:tc>
        <w:tc>
          <w:tcPr>
            <w:tcW w:w="4819" w:type="dxa"/>
          </w:tcPr>
          <w:p w14:paraId="41AB5BEA" w14:textId="4D678675" w:rsidR="00754F87" w:rsidRPr="00B67413" w:rsidRDefault="00754F87" w:rsidP="00754F87">
            <w:r w:rsidRPr="00794F89">
              <w:t xml:space="preserve">Du </w:t>
            </w:r>
            <w:r w:rsidR="00A14A56">
              <w:t>13 au 17 septembre</w:t>
            </w:r>
          </w:p>
        </w:tc>
        <w:tc>
          <w:tcPr>
            <w:tcW w:w="1761" w:type="dxa"/>
            <w:vAlign w:val="center"/>
          </w:tcPr>
          <w:p w14:paraId="65F1F533" w14:textId="1D50CC11" w:rsidR="00754F87" w:rsidRPr="00B67413" w:rsidRDefault="00754F87" w:rsidP="00754F87">
            <w:r w:rsidRPr="00B67413">
              <w:rPr>
                <w:sz w:val="20"/>
                <w:szCs w:val="20"/>
              </w:rPr>
              <w:t>M</w:t>
            </w:r>
            <w:r w:rsidR="00A14A56">
              <w:rPr>
                <w:sz w:val="20"/>
                <w:szCs w:val="20"/>
              </w:rPr>
              <w:t>AGALAS</w:t>
            </w:r>
          </w:p>
        </w:tc>
      </w:tr>
      <w:tr w:rsidR="00754F87" w14:paraId="539B2A71" w14:textId="77777777" w:rsidTr="00A80F28">
        <w:trPr>
          <w:trHeight w:val="567"/>
        </w:trPr>
        <w:tc>
          <w:tcPr>
            <w:tcW w:w="1668" w:type="dxa"/>
          </w:tcPr>
          <w:p w14:paraId="77204807" w14:textId="0CC86E79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SFR</w:t>
            </w:r>
          </w:p>
        </w:tc>
        <w:tc>
          <w:tcPr>
            <w:tcW w:w="4819" w:type="dxa"/>
          </w:tcPr>
          <w:p w14:paraId="2C783845" w14:textId="1CAAFF6D" w:rsidR="00A14A56" w:rsidRPr="00B67413" w:rsidRDefault="00754F87" w:rsidP="00754F87">
            <w:r w:rsidRPr="00794F89">
              <w:t xml:space="preserve">Du </w:t>
            </w:r>
            <w:r w:rsidR="00A14A56">
              <w:t>13 au 17 septembre</w:t>
            </w:r>
          </w:p>
        </w:tc>
        <w:tc>
          <w:tcPr>
            <w:tcW w:w="1761" w:type="dxa"/>
            <w:vAlign w:val="center"/>
          </w:tcPr>
          <w:p w14:paraId="1B136F22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734242F8" w14:textId="77777777" w:rsidTr="00A80F28">
        <w:trPr>
          <w:trHeight w:val="567"/>
        </w:trPr>
        <w:tc>
          <w:tcPr>
            <w:tcW w:w="1668" w:type="dxa"/>
          </w:tcPr>
          <w:p w14:paraId="02B808A5" w14:textId="7EBAC6BC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SFT</w:t>
            </w:r>
          </w:p>
        </w:tc>
        <w:tc>
          <w:tcPr>
            <w:tcW w:w="4819" w:type="dxa"/>
          </w:tcPr>
          <w:p w14:paraId="69306261" w14:textId="77FB0F9F" w:rsidR="00754F87" w:rsidRPr="00B67413" w:rsidRDefault="00754F87" w:rsidP="00754F87">
            <w:r w:rsidRPr="00794F89">
              <w:t xml:space="preserve">Du </w:t>
            </w:r>
            <w:r w:rsidR="00A14A56">
              <w:t>20 au 24 septembre</w:t>
            </w:r>
          </w:p>
        </w:tc>
        <w:tc>
          <w:tcPr>
            <w:tcW w:w="1761" w:type="dxa"/>
            <w:vAlign w:val="center"/>
          </w:tcPr>
          <w:p w14:paraId="003B052D" w14:textId="77777777" w:rsidR="00754F87" w:rsidRPr="00B67413" w:rsidRDefault="00754F87" w:rsidP="00754F87"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754F87" w14:paraId="3040DBB5" w14:textId="77777777" w:rsidTr="00A80F28">
        <w:trPr>
          <w:trHeight w:val="567"/>
        </w:trPr>
        <w:tc>
          <w:tcPr>
            <w:tcW w:w="1668" w:type="dxa"/>
          </w:tcPr>
          <w:p w14:paraId="50102A11" w14:textId="77441712" w:rsidR="00754F87" w:rsidRPr="00B67413" w:rsidRDefault="00754F87" w:rsidP="00754F87"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SFU</w:t>
            </w:r>
          </w:p>
        </w:tc>
        <w:tc>
          <w:tcPr>
            <w:tcW w:w="4819" w:type="dxa"/>
          </w:tcPr>
          <w:p w14:paraId="172AADB6" w14:textId="5AC50DEC" w:rsidR="00754F87" w:rsidRPr="00B67413" w:rsidRDefault="00754F87" w:rsidP="00754F87">
            <w:r w:rsidRPr="00794F89">
              <w:t xml:space="preserve">Du </w:t>
            </w:r>
            <w:r w:rsidR="00A14A56">
              <w:t>20 au 24 septembre</w:t>
            </w:r>
          </w:p>
        </w:tc>
        <w:tc>
          <w:tcPr>
            <w:tcW w:w="1761" w:type="dxa"/>
            <w:vAlign w:val="center"/>
          </w:tcPr>
          <w:p w14:paraId="5B56E94B" w14:textId="24965D7E" w:rsidR="00754F87" w:rsidRPr="00B67413" w:rsidRDefault="00A14A56" w:rsidP="00754F87">
            <w:r>
              <w:rPr>
                <w:sz w:val="20"/>
                <w:szCs w:val="20"/>
              </w:rPr>
              <w:t>LUNEL</w:t>
            </w:r>
          </w:p>
        </w:tc>
      </w:tr>
      <w:tr w:rsidR="00754F87" w14:paraId="1BBDBC61" w14:textId="77777777" w:rsidTr="00A80F28">
        <w:trPr>
          <w:trHeight w:val="567"/>
        </w:trPr>
        <w:tc>
          <w:tcPr>
            <w:tcW w:w="1668" w:type="dxa"/>
          </w:tcPr>
          <w:p w14:paraId="43397317" w14:textId="01174457" w:rsidR="00754F87" w:rsidRPr="00EB2866" w:rsidRDefault="00754F87" w:rsidP="00754F87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14A56">
              <w:rPr>
                <w:sz w:val="20"/>
                <w:szCs w:val="20"/>
                <w:lang w:val="en-US"/>
              </w:rPr>
              <w:t xml:space="preserve"> SFV</w:t>
            </w:r>
          </w:p>
        </w:tc>
        <w:tc>
          <w:tcPr>
            <w:tcW w:w="4819" w:type="dxa"/>
          </w:tcPr>
          <w:p w14:paraId="0E010603" w14:textId="7D2D6901" w:rsidR="00754F87" w:rsidRPr="00EB1C3A" w:rsidRDefault="00754F87" w:rsidP="00754F87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14A56">
              <w:t>27 septembre au 01 octobre</w:t>
            </w:r>
          </w:p>
        </w:tc>
        <w:tc>
          <w:tcPr>
            <w:tcW w:w="1761" w:type="dxa"/>
            <w:vAlign w:val="center"/>
          </w:tcPr>
          <w:p w14:paraId="58504D99" w14:textId="1B76FCA0" w:rsidR="00754F87" w:rsidRPr="00B67413" w:rsidRDefault="00A14A56" w:rsidP="00754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LODEVE</w:t>
            </w:r>
          </w:p>
        </w:tc>
      </w:tr>
      <w:tr w:rsidR="00A14A56" w14:paraId="6D118D6A" w14:textId="77777777" w:rsidTr="00A80F28">
        <w:trPr>
          <w:trHeight w:val="567"/>
        </w:trPr>
        <w:tc>
          <w:tcPr>
            <w:tcW w:w="1668" w:type="dxa"/>
          </w:tcPr>
          <w:p w14:paraId="19277BE9" w14:textId="11C96ACD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SKS</w:t>
            </w:r>
          </w:p>
        </w:tc>
        <w:tc>
          <w:tcPr>
            <w:tcW w:w="4819" w:type="dxa"/>
          </w:tcPr>
          <w:p w14:paraId="1AC96866" w14:textId="29016A47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04 au 08 octobre</w:t>
            </w:r>
          </w:p>
        </w:tc>
        <w:tc>
          <w:tcPr>
            <w:tcW w:w="1761" w:type="dxa"/>
            <w:vAlign w:val="center"/>
          </w:tcPr>
          <w:p w14:paraId="3BB6C0DC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1EC0F87F" w14:textId="77777777" w:rsidTr="00A80F28">
        <w:trPr>
          <w:trHeight w:val="567"/>
        </w:trPr>
        <w:tc>
          <w:tcPr>
            <w:tcW w:w="1668" w:type="dxa"/>
          </w:tcPr>
          <w:p w14:paraId="556AFF03" w14:textId="65114E8E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SKT</w:t>
            </w:r>
          </w:p>
        </w:tc>
        <w:tc>
          <w:tcPr>
            <w:tcW w:w="4819" w:type="dxa"/>
          </w:tcPr>
          <w:p w14:paraId="04C5F853" w14:textId="1FF2E477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>Du</w:t>
            </w:r>
            <w:r>
              <w:t xml:space="preserve"> 04 au 08 octobre</w:t>
            </w:r>
            <w:r w:rsidRPr="00794F89">
              <w:t xml:space="preserve"> </w:t>
            </w:r>
          </w:p>
        </w:tc>
        <w:tc>
          <w:tcPr>
            <w:tcW w:w="1761" w:type="dxa"/>
            <w:vAlign w:val="center"/>
          </w:tcPr>
          <w:p w14:paraId="39D440A6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1DD5C7A9" w14:textId="77777777" w:rsidTr="00A80F28">
        <w:trPr>
          <w:trHeight w:val="567"/>
        </w:trPr>
        <w:tc>
          <w:tcPr>
            <w:tcW w:w="1668" w:type="dxa"/>
          </w:tcPr>
          <w:p w14:paraId="6C09F1F5" w14:textId="45A98B81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SKU</w:t>
            </w:r>
          </w:p>
        </w:tc>
        <w:tc>
          <w:tcPr>
            <w:tcW w:w="4819" w:type="dxa"/>
          </w:tcPr>
          <w:p w14:paraId="54942B54" w14:textId="220C6D41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11 au 15 octobre</w:t>
            </w:r>
          </w:p>
        </w:tc>
        <w:tc>
          <w:tcPr>
            <w:tcW w:w="1761" w:type="dxa"/>
            <w:vAlign w:val="center"/>
          </w:tcPr>
          <w:p w14:paraId="534F21F0" w14:textId="4108E96C" w:rsidR="00A14A56" w:rsidRPr="00B67413" w:rsidRDefault="00A14A56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BEZIERS</w:t>
            </w:r>
          </w:p>
        </w:tc>
      </w:tr>
      <w:tr w:rsidR="00A14A56" w14:paraId="3ABED10C" w14:textId="77777777" w:rsidTr="00A80F28">
        <w:trPr>
          <w:trHeight w:val="567"/>
        </w:trPr>
        <w:tc>
          <w:tcPr>
            <w:tcW w:w="1668" w:type="dxa"/>
          </w:tcPr>
          <w:p w14:paraId="2D595F35" w14:textId="5BBF0BD0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lastRenderedPageBreak/>
              <w:t>SXTCA</w:t>
            </w:r>
            <w:r>
              <w:rPr>
                <w:sz w:val="20"/>
                <w:szCs w:val="20"/>
                <w:lang w:val="en-US"/>
              </w:rPr>
              <w:t xml:space="preserve"> SKV</w:t>
            </w:r>
          </w:p>
        </w:tc>
        <w:tc>
          <w:tcPr>
            <w:tcW w:w="4819" w:type="dxa"/>
          </w:tcPr>
          <w:p w14:paraId="58A652AA" w14:textId="5E75C069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18 au 22 octobre</w:t>
            </w:r>
          </w:p>
        </w:tc>
        <w:tc>
          <w:tcPr>
            <w:tcW w:w="1761" w:type="dxa"/>
            <w:vAlign w:val="center"/>
          </w:tcPr>
          <w:p w14:paraId="7FBE1880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0086926C" w14:textId="77777777" w:rsidTr="00A80F28">
        <w:trPr>
          <w:trHeight w:val="567"/>
        </w:trPr>
        <w:tc>
          <w:tcPr>
            <w:tcW w:w="1668" w:type="dxa"/>
          </w:tcPr>
          <w:p w14:paraId="45669E96" w14:textId="1A4268DA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SKW</w:t>
            </w:r>
          </w:p>
        </w:tc>
        <w:tc>
          <w:tcPr>
            <w:tcW w:w="4819" w:type="dxa"/>
          </w:tcPr>
          <w:p w14:paraId="0CDEC98C" w14:textId="05E8EF4B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25 au 29 octobre</w:t>
            </w:r>
          </w:p>
        </w:tc>
        <w:tc>
          <w:tcPr>
            <w:tcW w:w="1761" w:type="dxa"/>
            <w:vAlign w:val="center"/>
          </w:tcPr>
          <w:p w14:paraId="59E6A64C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0A4D7645" w14:textId="77777777" w:rsidTr="00A80F28">
        <w:trPr>
          <w:trHeight w:val="567"/>
        </w:trPr>
        <w:tc>
          <w:tcPr>
            <w:tcW w:w="1668" w:type="dxa"/>
          </w:tcPr>
          <w:p w14:paraId="45ABE06C" w14:textId="0FA3EE7E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2F7CC2">
              <w:rPr>
                <w:sz w:val="20"/>
                <w:szCs w:val="20"/>
                <w:lang w:val="en-US"/>
              </w:rPr>
              <w:t xml:space="preserve"> SKX</w:t>
            </w:r>
          </w:p>
        </w:tc>
        <w:tc>
          <w:tcPr>
            <w:tcW w:w="4819" w:type="dxa"/>
          </w:tcPr>
          <w:p w14:paraId="6DCD68FF" w14:textId="02D30CF3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25 au 29 octobre</w:t>
            </w:r>
          </w:p>
        </w:tc>
        <w:tc>
          <w:tcPr>
            <w:tcW w:w="1761" w:type="dxa"/>
            <w:vAlign w:val="center"/>
          </w:tcPr>
          <w:p w14:paraId="7C41FB2A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5FB7F692" w14:textId="77777777" w:rsidTr="00A80F28">
        <w:trPr>
          <w:trHeight w:val="567"/>
        </w:trPr>
        <w:tc>
          <w:tcPr>
            <w:tcW w:w="1668" w:type="dxa"/>
          </w:tcPr>
          <w:p w14:paraId="58BED9DB" w14:textId="308FBEB7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2F7CC2">
              <w:rPr>
                <w:sz w:val="20"/>
                <w:szCs w:val="20"/>
                <w:lang w:val="en-US"/>
              </w:rPr>
              <w:t xml:space="preserve"> SKY</w:t>
            </w:r>
          </w:p>
        </w:tc>
        <w:tc>
          <w:tcPr>
            <w:tcW w:w="4819" w:type="dxa"/>
          </w:tcPr>
          <w:p w14:paraId="2CB88784" w14:textId="2997281E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04 au 05 novembre et du 08 au 10 novembre</w:t>
            </w:r>
          </w:p>
        </w:tc>
        <w:tc>
          <w:tcPr>
            <w:tcW w:w="1761" w:type="dxa"/>
            <w:vAlign w:val="center"/>
          </w:tcPr>
          <w:p w14:paraId="3E33AE71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1BDBC0E2" w14:textId="77777777" w:rsidTr="00A80F28">
        <w:trPr>
          <w:trHeight w:val="567"/>
        </w:trPr>
        <w:tc>
          <w:tcPr>
            <w:tcW w:w="1668" w:type="dxa"/>
          </w:tcPr>
          <w:p w14:paraId="2F7B30DB" w14:textId="46BF7977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2F7CC2">
              <w:rPr>
                <w:sz w:val="20"/>
                <w:szCs w:val="20"/>
                <w:lang w:val="en-US"/>
              </w:rPr>
              <w:t xml:space="preserve"> SKZ</w:t>
            </w:r>
          </w:p>
        </w:tc>
        <w:tc>
          <w:tcPr>
            <w:tcW w:w="4819" w:type="dxa"/>
          </w:tcPr>
          <w:p w14:paraId="240E1807" w14:textId="6133F07D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15 au 19 novembre</w:t>
            </w:r>
          </w:p>
        </w:tc>
        <w:tc>
          <w:tcPr>
            <w:tcW w:w="1761" w:type="dxa"/>
            <w:vAlign w:val="center"/>
          </w:tcPr>
          <w:p w14:paraId="4BBC8F8C" w14:textId="78716237" w:rsidR="00A14A56" w:rsidRPr="00B67413" w:rsidRDefault="002F7CC2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SETE</w:t>
            </w:r>
          </w:p>
        </w:tc>
      </w:tr>
      <w:tr w:rsidR="00A14A56" w14:paraId="08CECE42" w14:textId="77777777" w:rsidTr="00A80F28">
        <w:trPr>
          <w:trHeight w:val="567"/>
        </w:trPr>
        <w:tc>
          <w:tcPr>
            <w:tcW w:w="1668" w:type="dxa"/>
          </w:tcPr>
          <w:p w14:paraId="58835B77" w14:textId="28012B62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2F7CC2">
              <w:rPr>
                <w:sz w:val="20"/>
                <w:szCs w:val="20"/>
                <w:lang w:val="en-US"/>
              </w:rPr>
              <w:t xml:space="preserve"> SL1</w:t>
            </w:r>
          </w:p>
        </w:tc>
        <w:tc>
          <w:tcPr>
            <w:tcW w:w="4819" w:type="dxa"/>
          </w:tcPr>
          <w:p w14:paraId="4258DB5E" w14:textId="0AE6099A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15 au 19 novembre</w:t>
            </w:r>
          </w:p>
        </w:tc>
        <w:tc>
          <w:tcPr>
            <w:tcW w:w="1761" w:type="dxa"/>
            <w:vAlign w:val="center"/>
          </w:tcPr>
          <w:p w14:paraId="65E477A4" w14:textId="11A4D4C3" w:rsidR="00A14A56" w:rsidRPr="00B67413" w:rsidRDefault="002F7CC2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LODEVE</w:t>
            </w:r>
          </w:p>
        </w:tc>
      </w:tr>
      <w:tr w:rsidR="00A14A56" w14:paraId="54F7BFE6" w14:textId="77777777" w:rsidTr="00A80F28">
        <w:trPr>
          <w:trHeight w:val="567"/>
        </w:trPr>
        <w:tc>
          <w:tcPr>
            <w:tcW w:w="1668" w:type="dxa"/>
          </w:tcPr>
          <w:p w14:paraId="00CB813D" w14:textId="7DB8678C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2F7CC2">
              <w:rPr>
                <w:sz w:val="20"/>
                <w:szCs w:val="20"/>
                <w:lang w:val="en-US"/>
              </w:rPr>
              <w:t xml:space="preserve"> SL0</w:t>
            </w:r>
          </w:p>
        </w:tc>
        <w:tc>
          <w:tcPr>
            <w:tcW w:w="4819" w:type="dxa"/>
          </w:tcPr>
          <w:p w14:paraId="1A29AAAC" w14:textId="64813DD8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15 au 19 novembre</w:t>
            </w:r>
          </w:p>
        </w:tc>
        <w:tc>
          <w:tcPr>
            <w:tcW w:w="1761" w:type="dxa"/>
            <w:vAlign w:val="center"/>
          </w:tcPr>
          <w:p w14:paraId="4B855416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1F5C42AA" w14:textId="77777777" w:rsidTr="00A80F28">
        <w:trPr>
          <w:trHeight w:val="567"/>
        </w:trPr>
        <w:tc>
          <w:tcPr>
            <w:tcW w:w="1668" w:type="dxa"/>
          </w:tcPr>
          <w:p w14:paraId="3F89ABED" w14:textId="2621438C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2F7CC2">
              <w:rPr>
                <w:sz w:val="20"/>
                <w:szCs w:val="20"/>
                <w:lang w:val="en-US"/>
              </w:rPr>
              <w:t xml:space="preserve"> SLP</w:t>
            </w:r>
          </w:p>
        </w:tc>
        <w:tc>
          <w:tcPr>
            <w:tcW w:w="4819" w:type="dxa"/>
          </w:tcPr>
          <w:p w14:paraId="1F9586FB" w14:textId="49B03F28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22 au 26 novembre</w:t>
            </w:r>
          </w:p>
        </w:tc>
        <w:tc>
          <w:tcPr>
            <w:tcW w:w="1761" w:type="dxa"/>
            <w:vAlign w:val="center"/>
          </w:tcPr>
          <w:p w14:paraId="46680388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4C7BD061" w14:textId="77777777" w:rsidTr="00A80F28">
        <w:trPr>
          <w:trHeight w:val="567"/>
        </w:trPr>
        <w:tc>
          <w:tcPr>
            <w:tcW w:w="1668" w:type="dxa"/>
          </w:tcPr>
          <w:p w14:paraId="31762776" w14:textId="5AF82CAD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2F7CC2">
              <w:rPr>
                <w:sz w:val="20"/>
                <w:szCs w:val="20"/>
                <w:lang w:val="en-US"/>
              </w:rPr>
              <w:t xml:space="preserve"> SLR</w:t>
            </w:r>
          </w:p>
        </w:tc>
        <w:tc>
          <w:tcPr>
            <w:tcW w:w="4819" w:type="dxa"/>
          </w:tcPr>
          <w:p w14:paraId="1CD49A15" w14:textId="49C68336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2F7CC2">
              <w:t>22 au 26 novembre</w:t>
            </w:r>
          </w:p>
        </w:tc>
        <w:tc>
          <w:tcPr>
            <w:tcW w:w="1761" w:type="dxa"/>
            <w:vAlign w:val="center"/>
          </w:tcPr>
          <w:p w14:paraId="2327E4A8" w14:textId="493F800F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</w:t>
            </w:r>
            <w:r w:rsidR="002F7CC2">
              <w:rPr>
                <w:sz w:val="20"/>
                <w:szCs w:val="20"/>
              </w:rPr>
              <w:t>AGALAS</w:t>
            </w:r>
          </w:p>
        </w:tc>
      </w:tr>
      <w:tr w:rsidR="00A14A56" w14:paraId="79EBF018" w14:textId="77777777" w:rsidTr="00A80F28">
        <w:trPr>
          <w:trHeight w:val="567"/>
        </w:trPr>
        <w:tc>
          <w:tcPr>
            <w:tcW w:w="1668" w:type="dxa"/>
          </w:tcPr>
          <w:p w14:paraId="44F600CA" w14:textId="1953C274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SLS</w:t>
            </w:r>
          </w:p>
        </w:tc>
        <w:tc>
          <w:tcPr>
            <w:tcW w:w="4819" w:type="dxa"/>
          </w:tcPr>
          <w:p w14:paraId="2C892046" w14:textId="1EEB647F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22 au 26 novembre</w:t>
            </w:r>
          </w:p>
        </w:tc>
        <w:tc>
          <w:tcPr>
            <w:tcW w:w="1761" w:type="dxa"/>
            <w:vAlign w:val="center"/>
          </w:tcPr>
          <w:p w14:paraId="23A7DD92" w14:textId="3263091A" w:rsidR="00A14A56" w:rsidRPr="00B67413" w:rsidRDefault="00AA222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GALLARGUES LE MONTUEUX</w:t>
            </w:r>
          </w:p>
        </w:tc>
      </w:tr>
      <w:tr w:rsidR="00A14A56" w14:paraId="2AE49AA1" w14:textId="77777777" w:rsidTr="00A80F28">
        <w:trPr>
          <w:trHeight w:val="567"/>
        </w:trPr>
        <w:tc>
          <w:tcPr>
            <w:tcW w:w="1668" w:type="dxa"/>
          </w:tcPr>
          <w:p w14:paraId="6B66C28D" w14:textId="5262F3C6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SLV</w:t>
            </w:r>
          </w:p>
        </w:tc>
        <w:tc>
          <w:tcPr>
            <w:tcW w:w="4819" w:type="dxa"/>
          </w:tcPr>
          <w:p w14:paraId="6042828C" w14:textId="0D8CF92F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29 novembre au 03 décembre</w:t>
            </w:r>
          </w:p>
        </w:tc>
        <w:tc>
          <w:tcPr>
            <w:tcW w:w="1761" w:type="dxa"/>
            <w:vAlign w:val="center"/>
          </w:tcPr>
          <w:p w14:paraId="72972147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7C5375EB" w14:textId="77777777" w:rsidTr="00A80F28">
        <w:trPr>
          <w:trHeight w:val="567"/>
        </w:trPr>
        <w:tc>
          <w:tcPr>
            <w:tcW w:w="1668" w:type="dxa"/>
          </w:tcPr>
          <w:p w14:paraId="1F0CD374" w14:textId="2230D97C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SLT</w:t>
            </w:r>
          </w:p>
        </w:tc>
        <w:tc>
          <w:tcPr>
            <w:tcW w:w="4819" w:type="dxa"/>
          </w:tcPr>
          <w:p w14:paraId="4A18CF20" w14:textId="020B4419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29 novembre au 03 décembre</w:t>
            </w:r>
          </w:p>
        </w:tc>
        <w:tc>
          <w:tcPr>
            <w:tcW w:w="1761" w:type="dxa"/>
            <w:vAlign w:val="center"/>
          </w:tcPr>
          <w:p w14:paraId="34CECB21" w14:textId="054C05CB" w:rsidR="00A14A56" w:rsidRPr="00B67413" w:rsidRDefault="00AA222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BEDARIEUX</w:t>
            </w:r>
          </w:p>
        </w:tc>
      </w:tr>
      <w:tr w:rsidR="00A14A56" w14:paraId="16DFA3B8" w14:textId="77777777" w:rsidTr="00A80F28">
        <w:trPr>
          <w:trHeight w:val="567"/>
        </w:trPr>
        <w:tc>
          <w:tcPr>
            <w:tcW w:w="1668" w:type="dxa"/>
          </w:tcPr>
          <w:p w14:paraId="28DFBCC5" w14:textId="66809B91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SLU</w:t>
            </w:r>
          </w:p>
        </w:tc>
        <w:tc>
          <w:tcPr>
            <w:tcW w:w="4819" w:type="dxa"/>
          </w:tcPr>
          <w:p w14:paraId="2A59A9E9" w14:textId="20730415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06 au 10 décembre</w:t>
            </w:r>
          </w:p>
        </w:tc>
        <w:tc>
          <w:tcPr>
            <w:tcW w:w="1761" w:type="dxa"/>
            <w:vAlign w:val="center"/>
          </w:tcPr>
          <w:p w14:paraId="4CD8090A" w14:textId="54672038" w:rsidR="00A14A56" w:rsidRPr="00B67413" w:rsidRDefault="00AA222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</w:t>
            </w:r>
          </w:p>
        </w:tc>
      </w:tr>
      <w:tr w:rsidR="00A14A56" w14:paraId="7942424F" w14:textId="77777777" w:rsidTr="00A80F28">
        <w:trPr>
          <w:trHeight w:val="567"/>
        </w:trPr>
        <w:tc>
          <w:tcPr>
            <w:tcW w:w="1668" w:type="dxa"/>
          </w:tcPr>
          <w:p w14:paraId="1C989094" w14:textId="594859FC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SLW</w:t>
            </w:r>
          </w:p>
        </w:tc>
        <w:tc>
          <w:tcPr>
            <w:tcW w:w="4819" w:type="dxa"/>
          </w:tcPr>
          <w:p w14:paraId="23EF433A" w14:textId="18F35EF5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06 au 10 décembre</w:t>
            </w:r>
          </w:p>
        </w:tc>
        <w:tc>
          <w:tcPr>
            <w:tcW w:w="1761" w:type="dxa"/>
            <w:vAlign w:val="center"/>
          </w:tcPr>
          <w:p w14:paraId="2CF2CA29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66DE3C3D" w14:textId="77777777" w:rsidTr="00A80F28">
        <w:trPr>
          <w:trHeight w:val="567"/>
        </w:trPr>
        <w:tc>
          <w:tcPr>
            <w:tcW w:w="1668" w:type="dxa"/>
          </w:tcPr>
          <w:p w14:paraId="7DF6D279" w14:textId="0CB805A3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SLX</w:t>
            </w:r>
          </w:p>
        </w:tc>
        <w:tc>
          <w:tcPr>
            <w:tcW w:w="4819" w:type="dxa"/>
          </w:tcPr>
          <w:p w14:paraId="00F55CE1" w14:textId="050C8420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13 au 17 décembre</w:t>
            </w:r>
          </w:p>
        </w:tc>
        <w:tc>
          <w:tcPr>
            <w:tcW w:w="1761" w:type="dxa"/>
            <w:vAlign w:val="center"/>
          </w:tcPr>
          <w:p w14:paraId="5FF8CD06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3574DA8B" w14:textId="77777777" w:rsidTr="00A80F28">
        <w:trPr>
          <w:trHeight w:val="567"/>
        </w:trPr>
        <w:tc>
          <w:tcPr>
            <w:tcW w:w="1668" w:type="dxa"/>
          </w:tcPr>
          <w:p w14:paraId="76B9EC63" w14:textId="596B8245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SPP</w:t>
            </w:r>
          </w:p>
        </w:tc>
        <w:tc>
          <w:tcPr>
            <w:tcW w:w="4819" w:type="dxa"/>
          </w:tcPr>
          <w:p w14:paraId="55AE984F" w14:textId="6916A5EB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10 au 14 janvier 2028</w:t>
            </w:r>
          </w:p>
        </w:tc>
        <w:tc>
          <w:tcPr>
            <w:tcW w:w="1761" w:type="dxa"/>
            <w:vAlign w:val="center"/>
          </w:tcPr>
          <w:p w14:paraId="261602C4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4A050E04" w14:textId="77777777" w:rsidTr="00A80F28">
        <w:trPr>
          <w:trHeight w:val="567"/>
        </w:trPr>
        <w:tc>
          <w:tcPr>
            <w:tcW w:w="1668" w:type="dxa"/>
          </w:tcPr>
          <w:p w14:paraId="5EF0C8F5" w14:textId="2B91AE90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SPQ</w:t>
            </w:r>
          </w:p>
        </w:tc>
        <w:tc>
          <w:tcPr>
            <w:tcW w:w="4819" w:type="dxa"/>
          </w:tcPr>
          <w:p w14:paraId="565A3D43" w14:textId="29B7200B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17 au 21 janvier 2028</w:t>
            </w:r>
          </w:p>
        </w:tc>
        <w:tc>
          <w:tcPr>
            <w:tcW w:w="1761" w:type="dxa"/>
            <w:vAlign w:val="center"/>
          </w:tcPr>
          <w:p w14:paraId="5EED2082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14A56" w14:paraId="6ED25E73" w14:textId="77777777" w:rsidTr="00A80F28">
        <w:trPr>
          <w:trHeight w:val="567"/>
        </w:trPr>
        <w:tc>
          <w:tcPr>
            <w:tcW w:w="1668" w:type="dxa"/>
          </w:tcPr>
          <w:p w14:paraId="3EF793C8" w14:textId="63C3B453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SPR</w:t>
            </w:r>
          </w:p>
        </w:tc>
        <w:tc>
          <w:tcPr>
            <w:tcW w:w="4819" w:type="dxa"/>
          </w:tcPr>
          <w:p w14:paraId="3AED41D0" w14:textId="71E88002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17 au 21 janvier</w:t>
            </w:r>
          </w:p>
        </w:tc>
        <w:tc>
          <w:tcPr>
            <w:tcW w:w="1761" w:type="dxa"/>
            <w:vAlign w:val="center"/>
          </w:tcPr>
          <w:p w14:paraId="3B02A074" w14:textId="2BABA822" w:rsidR="00A14A56" w:rsidRPr="00B67413" w:rsidRDefault="00AA222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BEZIERS</w:t>
            </w:r>
          </w:p>
        </w:tc>
      </w:tr>
      <w:tr w:rsidR="00A14A56" w14:paraId="0AF590B0" w14:textId="77777777" w:rsidTr="00A80F28">
        <w:trPr>
          <w:trHeight w:val="567"/>
        </w:trPr>
        <w:tc>
          <w:tcPr>
            <w:tcW w:w="1668" w:type="dxa"/>
          </w:tcPr>
          <w:p w14:paraId="177E5997" w14:textId="6A32FE4C" w:rsidR="00A14A56" w:rsidRPr="00EB2866" w:rsidRDefault="00A14A56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A222D">
              <w:rPr>
                <w:sz w:val="20"/>
                <w:szCs w:val="20"/>
                <w:lang w:val="en-US"/>
              </w:rPr>
              <w:t xml:space="preserve"> SPS</w:t>
            </w:r>
          </w:p>
        </w:tc>
        <w:tc>
          <w:tcPr>
            <w:tcW w:w="4819" w:type="dxa"/>
          </w:tcPr>
          <w:p w14:paraId="653FBA6A" w14:textId="400EE723" w:rsidR="00A14A56" w:rsidRPr="00EB1C3A" w:rsidRDefault="00A14A56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AA222D">
              <w:t>24 au 28 janvier</w:t>
            </w:r>
          </w:p>
        </w:tc>
        <w:tc>
          <w:tcPr>
            <w:tcW w:w="1761" w:type="dxa"/>
            <w:vAlign w:val="center"/>
          </w:tcPr>
          <w:p w14:paraId="58DF5610" w14:textId="77777777" w:rsidR="00A14A56" w:rsidRPr="00B67413" w:rsidRDefault="00A14A56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4D618B30" w14:textId="77777777" w:rsidTr="00A80F28">
        <w:trPr>
          <w:trHeight w:val="567"/>
        </w:trPr>
        <w:tc>
          <w:tcPr>
            <w:tcW w:w="1668" w:type="dxa"/>
          </w:tcPr>
          <w:p w14:paraId="2941EEB2" w14:textId="02DF8BFF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SPT</w:t>
            </w:r>
          </w:p>
        </w:tc>
        <w:tc>
          <w:tcPr>
            <w:tcW w:w="4819" w:type="dxa"/>
          </w:tcPr>
          <w:p w14:paraId="616EF442" w14:textId="2AB79CF1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24 au 28 janvier</w:t>
            </w:r>
          </w:p>
        </w:tc>
        <w:tc>
          <w:tcPr>
            <w:tcW w:w="1761" w:type="dxa"/>
            <w:vAlign w:val="center"/>
          </w:tcPr>
          <w:p w14:paraId="789D80C2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7839400D" w14:textId="77777777" w:rsidTr="00A80F28">
        <w:trPr>
          <w:trHeight w:val="567"/>
        </w:trPr>
        <w:tc>
          <w:tcPr>
            <w:tcW w:w="1668" w:type="dxa"/>
          </w:tcPr>
          <w:p w14:paraId="32257BE4" w14:textId="3CB7CA0C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SPV</w:t>
            </w:r>
          </w:p>
        </w:tc>
        <w:tc>
          <w:tcPr>
            <w:tcW w:w="4819" w:type="dxa"/>
          </w:tcPr>
          <w:p w14:paraId="630EB04B" w14:textId="60CA9B11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31 janvier au 04 février</w:t>
            </w:r>
          </w:p>
        </w:tc>
        <w:tc>
          <w:tcPr>
            <w:tcW w:w="1761" w:type="dxa"/>
            <w:vAlign w:val="center"/>
          </w:tcPr>
          <w:p w14:paraId="458E1E9D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31B526E3" w14:textId="77777777" w:rsidTr="00A80F28">
        <w:trPr>
          <w:trHeight w:val="567"/>
        </w:trPr>
        <w:tc>
          <w:tcPr>
            <w:tcW w:w="1668" w:type="dxa"/>
          </w:tcPr>
          <w:p w14:paraId="475B3CD1" w14:textId="7BBD0AED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SPU</w:t>
            </w:r>
          </w:p>
        </w:tc>
        <w:tc>
          <w:tcPr>
            <w:tcW w:w="4819" w:type="dxa"/>
          </w:tcPr>
          <w:p w14:paraId="1238EEC7" w14:textId="2F48A21A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31 janvier au 04 février</w:t>
            </w:r>
          </w:p>
        </w:tc>
        <w:tc>
          <w:tcPr>
            <w:tcW w:w="1761" w:type="dxa"/>
            <w:vAlign w:val="center"/>
          </w:tcPr>
          <w:p w14:paraId="2D2CFB65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73CC67D9" w14:textId="77777777" w:rsidTr="00A80F28">
        <w:trPr>
          <w:trHeight w:val="567"/>
        </w:trPr>
        <w:tc>
          <w:tcPr>
            <w:tcW w:w="1668" w:type="dxa"/>
          </w:tcPr>
          <w:p w14:paraId="0DA19A1A" w14:textId="64515F26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lastRenderedPageBreak/>
              <w:t>SXTCA</w:t>
            </w:r>
            <w:r>
              <w:rPr>
                <w:sz w:val="20"/>
                <w:szCs w:val="20"/>
                <w:lang w:val="en-US"/>
              </w:rPr>
              <w:t xml:space="preserve"> SPW</w:t>
            </w:r>
          </w:p>
        </w:tc>
        <w:tc>
          <w:tcPr>
            <w:tcW w:w="4819" w:type="dxa"/>
          </w:tcPr>
          <w:p w14:paraId="0BA17D70" w14:textId="14FF65C7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07 au 11 février</w:t>
            </w:r>
          </w:p>
        </w:tc>
        <w:tc>
          <w:tcPr>
            <w:tcW w:w="1761" w:type="dxa"/>
            <w:vAlign w:val="center"/>
          </w:tcPr>
          <w:p w14:paraId="4D55E8AF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417E3D7E" w14:textId="77777777" w:rsidTr="00A80F28">
        <w:trPr>
          <w:trHeight w:val="567"/>
        </w:trPr>
        <w:tc>
          <w:tcPr>
            <w:tcW w:w="1668" w:type="dxa"/>
          </w:tcPr>
          <w:p w14:paraId="03B8EDB7" w14:textId="1BE7DD2D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SQQ</w:t>
            </w:r>
          </w:p>
        </w:tc>
        <w:tc>
          <w:tcPr>
            <w:tcW w:w="4819" w:type="dxa"/>
          </w:tcPr>
          <w:p w14:paraId="68843EF3" w14:textId="4DE473F2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07 au 11 février</w:t>
            </w:r>
          </w:p>
        </w:tc>
        <w:tc>
          <w:tcPr>
            <w:tcW w:w="1761" w:type="dxa"/>
            <w:vAlign w:val="center"/>
          </w:tcPr>
          <w:p w14:paraId="346FD655" w14:textId="4B23EC3E" w:rsidR="00AA222D" w:rsidRPr="00B67413" w:rsidRDefault="00AA222D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LODEVE</w:t>
            </w:r>
          </w:p>
        </w:tc>
      </w:tr>
      <w:tr w:rsidR="00AA222D" w14:paraId="18C8B488" w14:textId="77777777" w:rsidTr="00A80F28">
        <w:trPr>
          <w:trHeight w:val="567"/>
        </w:trPr>
        <w:tc>
          <w:tcPr>
            <w:tcW w:w="1668" w:type="dxa"/>
          </w:tcPr>
          <w:p w14:paraId="2309D09C" w14:textId="6B58AF34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SPX</w:t>
            </w:r>
          </w:p>
        </w:tc>
        <w:tc>
          <w:tcPr>
            <w:tcW w:w="4819" w:type="dxa"/>
          </w:tcPr>
          <w:p w14:paraId="4A94AF3D" w14:textId="1CFC9CF7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14 au 18 février</w:t>
            </w:r>
          </w:p>
        </w:tc>
        <w:tc>
          <w:tcPr>
            <w:tcW w:w="1761" w:type="dxa"/>
            <w:vAlign w:val="center"/>
          </w:tcPr>
          <w:p w14:paraId="45138456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717306D0" w14:textId="77777777" w:rsidTr="00A80F28">
        <w:trPr>
          <w:trHeight w:val="567"/>
        </w:trPr>
        <w:tc>
          <w:tcPr>
            <w:tcW w:w="1668" w:type="dxa"/>
          </w:tcPr>
          <w:p w14:paraId="66C27E5A" w14:textId="047B7B29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9C7912">
              <w:rPr>
                <w:sz w:val="20"/>
                <w:szCs w:val="20"/>
                <w:lang w:val="en-US"/>
              </w:rPr>
              <w:t xml:space="preserve"> SPY</w:t>
            </w:r>
          </w:p>
        </w:tc>
        <w:tc>
          <w:tcPr>
            <w:tcW w:w="4819" w:type="dxa"/>
          </w:tcPr>
          <w:p w14:paraId="4E761E55" w14:textId="1767E309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9C7912">
              <w:t>14 au 18 février</w:t>
            </w:r>
          </w:p>
        </w:tc>
        <w:tc>
          <w:tcPr>
            <w:tcW w:w="1761" w:type="dxa"/>
            <w:vAlign w:val="center"/>
          </w:tcPr>
          <w:p w14:paraId="24768257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55AA2555" w14:textId="77777777" w:rsidTr="00A80F28">
        <w:trPr>
          <w:trHeight w:val="567"/>
        </w:trPr>
        <w:tc>
          <w:tcPr>
            <w:tcW w:w="1668" w:type="dxa"/>
          </w:tcPr>
          <w:p w14:paraId="64D95724" w14:textId="1A27FE56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9C7912">
              <w:rPr>
                <w:sz w:val="20"/>
                <w:szCs w:val="20"/>
                <w:lang w:val="en-US"/>
              </w:rPr>
              <w:t xml:space="preserve"> SV2</w:t>
            </w:r>
          </w:p>
        </w:tc>
        <w:tc>
          <w:tcPr>
            <w:tcW w:w="4819" w:type="dxa"/>
          </w:tcPr>
          <w:p w14:paraId="00F0EA68" w14:textId="27C85ECA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9C7912">
              <w:t>21 au 25 février</w:t>
            </w:r>
          </w:p>
        </w:tc>
        <w:tc>
          <w:tcPr>
            <w:tcW w:w="1761" w:type="dxa"/>
            <w:vAlign w:val="center"/>
          </w:tcPr>
          <w:p w14:paraId="355D4198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38780419" w14:textId="77777777" w:rsidTr="00A80F28">
        <w:trPr>
          <w:trHeight w:val="567"/>
        </w:trPr>
        <w:tc>
          <w:tcPr>
            <w:tcW w:w="1668" w:type="dxa"/>
          </w:tcPr>
          <w:p w14:paraId="7B670D4C" w14:textId="0BBFA282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9C7912">
              <w:rPr>
                <w:sz w:val="20"/>
                <w:szCs w:val="20"/>
                <w:lang w:val="en-US"/>
              </w:rPr>
              <w:t xml:space="preserve"> SSK</w:t>
            </w:r>
          </w:p>
        </w:tc>
        <w:tc>
          <w:tcPr>
            <w:tcW w:w="4819" w:type="dxa"/>
          </w:tcPr>
          <w:p w14:paraId="3B7615D8" w14:textId="28ACB90B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9C7912">
              <w:t>21 au 25 février</w:t>
            </w:r>
          </w:p>
        </w:tc>
        <w:tc>
          <w:tcPr>
            <w:tcW w:w="1761" w:type="dxa"/>
            <w:vAlign w:val="center"/>
          </w:tcPr>
          <w:p w14:paraId="3C30D569" w14:textId="117ED3BE" w:rsidR="00AA222D" w:rsidRPr="00B67413" w:rsidRDefault="009C7912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AGDE</w:t>
            </w:r>
          </w:p>
        </w:tc>
      </w:tr>
      <w:tr w:rsidR="00AA222D" w14:paraId="04179003" w14:textId="77777777" w:rsidTr="00A80F28">
        <w:trPr>
          <w:trHeight w:val="567"/>
        </w:trPr>
        <w:tc>
          <w:tcPr>
            <w:tcW w:w="1668" w:type="dxa"/>
          </w:tcPr>
          <w:p w14:paraId="6F41FC96" w14:textId="2B912945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9C7912">
              <w:rPr>
                <w:sz w:val="20"/>
                <w:szCs w:val="20"/>
                <w:lang w:val="en-US"/>
              </w:rPr>
              <w:t xml:space="preserve"> SV3</w:t>
            </w:r>
          </w:p>
        </w:tc>
        <w:tc>
          <w:tcPr>
            <w:tcW w:w="4819" w:type="dxa"/>
          </w:tcPr>
          <w:p w14:paraId="5183E799" w14:textId="7D8AF521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9C7912">
              <w:t>28 février au 03 mars</w:t>
            </w:r>
          </w:p>
        </w:tc>
        <w:tc>
          <w:tcPr>
            <w:tcW w:w="1761" w:type="dxa"/>
            <w:vAlign w:val="center"/>
          </w:tcPr>
          <w:p w14:paraId="4C58C201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32FECF9B" w14:textId="77777777" w:rsidTr="00A80F28">
        <w:trPr>
          <w:trHeight w:val="567"/>
        </w:trPr>
        <w:tc>
          <w:tcPr>
            <w:tcW w:w="1668" w:type="dxa"/>
          </w:tcPr>
          <w:p w14:paraId="16FC68EE" w14:textId="761FE442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9C7912">
              <w:rPr>
                <w:sz w:val="20"/>
                <w:szCs w:val="20"/>
                <w:lang w:val="en-US"/>
              </w:rPr>
              <w:t xml:space="preserve"> SV4</w:t>
            </w:r>
          </w:p>
        </w:tc>
        <w:tc>
          <w:tcPr>
            <w:tcW w:w="4819" w:type="dxa"/>
          </w:tcPr>
          <w:p w14:paraId="6C5241E2" w14:textId="187AC263" w:rsidR="00AA222D" w:rsidRPr="00EB1C3A" w:rsidRDefault="009C7912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28 février au 03 mars</w:t>
            </w:r>
          </w:p>
        </w:tc>
        <w:tc>
          <w:tcPr>
            <w:tcW w:w="1761" w:type="dxa"/>
            <w:vAlign w:val="center"/>
          </w:tcPr>
          <w:p w14:paraId="2AB6699F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AA222D" w14:paraId="503B6D89" w14:textId="77777777" w:rsidTr="00A80F28">
        <w:trPr>
          <w:trHeight w:val="567"/>
        </w:trPr>
        <w:tc>
          <w:tcPr>
            <w:tcW w:w="1668" w:type="dxa"/>
          </w:tcPr>
          <w:p w14:paraId="746F34CA" w14:textId="4421F6E4" w:rsidR="00AA222D" w:rsidRPr="00EB2866" w:rsidRDefault="00AA222D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9C7912">
              <w:rPr>
                <w:sz w:val="20"/>
                <w:szCs w:val="20"/>
                <w:lang w:val="en-US"/>
              </w:rPr>
              <w:t xml:space="preserve"> SV5</w:t>
            </w:r>
          </w:p>
        </w:tc>
        <w:tc>
          <w:tcPr>
            <w:tcW w:w="4819" w:type="dxa"/>
          </w:tcPr>
          <w:p w14:paraId="69490E29" w14:textId="0308ED95" w:rsidR="00AA222D" w:rsidRPr="00EB1C3A" w:rsidRDefault="00AA222D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 w:rsidR="009C7912">
              <w:t>06 au 10 mars</w:t>
            </w:r>
          </w:p>
        </w:tc>
        <w:tc>
          <w:tcPr>
            <w:tcW w:w="1761" w:type="dxa"/>
            <w:vAlign w:val="center"/>
          </w:tcPr>
          <w:p w14:paraId="32B12093" w14:textId="77777777" w:rsidR="00AA222D" w:rsidRPr="00B67413" w:rsidRDefault="00AA222D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9C7912" w14:paraId="3B1E2B68" w14:textId="77777777" w:rsidTr="00A80F28">
        <w:trPr>
          <w:trHeight w:val="567"/>
        </w:trPr>
        <w:tc>
          <w:tcPr>
            <w:tcW w:w="1668" w:type="dxa"/>
          </w:tcPr>
          <w:p w14:paraId="5FF24040" w14:textId="69F2F29E" w:rsidR="009C7912" w:rsidRPr="00EB2866" w:rsidRDefault="009C7912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SV6</w:t>
            </w:r>
          </w:p>
        </w:tc>
        <w:tc>
          <w:tcPr>
            <w:tcW w:w="4819" w:type="dxa"/>
          </w:tcPr>
          <w:p w14:paraId="6B97BD26" w14:textId="2C0DCEB3" w:rsidR="009C7912" w:rsidRPr="00EB1C3A" w:rsidRDefault="009C7912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06 au 10 mars</w:t>
            </w:r>
          </w:p>
        </w:tc>
        <w:tc>
          <w:tcPr>
            <w:tcW w:w="1761" w:type="dxa"/>
            <w:vAlign w:val="center"/>
          </w:tcPr>
          <w:p w14:paraId="37405C35" w14:textId="77777777" w:rsidR="009C7912" w:rsidRPr="00B67413" w:rsidRDefault="009C7912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9C7912" w14:paraId="3126B3BB" w14:textId="77777777" w:rsidTr="00A80F28">
        <w:trPr>
          <w:trHeight w:val="567"/>
        </w:trPr>
        <w:tc>
          <w:tcPr>
            <w:tcW w:w="1668" w:type="dxa"/>
          </w:tcPr>
          <w:p w14:paraId="0F73F992" w14:textId="2BCBFDE2" w:rsidR="009C7912" w:rsidRPr="00EB2866" w:rsidRDefault="009C7912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SV7</w:t>
            </w:r>
          </w:p>
        </w:tc>
        <w:tc>
          <w:tcPr>
            <w:tcW w:w="4819" w:type="dxa"/>
          </w:tcPr>
          <w:p w14:paraId="6F39FFC6" w14:textId="7725A196" w:rsidR="009C7912" w:rsidRPr="00EB1C3A" w:rsidRDefault="009C7912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13 au 17 mars</w:t>
            </w:r>
          </w:p>
        </w:tc>
        <w:tc>
          <w:tcPr>
            <w:tcW w:w="1761" w:type="dxa"/>
            <w:vAlign w:val="center"/>
          </w:tcPr>
          <w:p w14:paraId="1F162F71" w14:textId="77777777" w:rsidR="009C7912" w:rsidRPr="00B67413" w:rsidRDefault="009C7912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9C7912" w14:paraId="5143A20E" w14:textId="77777777" w:rsidTr="00A80F28">
        <w:trPr>
          <w:trHeight w:val="567"/>
        </w:trPr>
        <w:tc>
          <w:tcPr>
            <w:tcW w:w="1668" w:type="dxa"/>
          </w:tcPr>
          <w:p w14:paraId="34C9D0D2" w14:textId="1615C4F2" w:rsidR="009C7912" w:rsidRPr="00EB2866" w:rsidRDefault="009C7912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SVK</w:t>
            </w:r>
          </w:p>
        </w:tc>
        <w:tc>
          <w:tcPr>
            <w:tcW w:w="4819" w:type="dxa"/>
          </w:tcPr>
          <w:p w14:paraId="3D5CD17F" w14:textId="59490FEC" w:rsidR="009C7912" w:rsidRPr="00EB1C3A" w:rsidRDefault="009C7912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13 au 17 mars</w:t>
            </w:r>
          </w:p>
        </w:tc>
        <w:tc>
          <w:tcPr>
            <w:tcW w:w="1761" w:type="dxa"/>
            <w:vAlign w:val="center"/>
          </w:tcPr>
          <w:p w14:paraId="2CDDBA5F" w14:textId="4EC64506" w:rsidR="009C7912" w:rsidRPr="00B67413" w:rsidRDefault="009C7912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BEDARIEUX</w:t>
            </w:r>
          </w:p>
        </w:tc>
      </w:tr>
      <w:tr w:rsidR="009C7912" w14:paraId="2CC64B2E" w14:textId="77777777" w:rsidTr="00A80F28">
        <w:trPr>
          <w:trHeight w:val="567"/>
        </w:trPr>
        <w:tc>
          <w:tcPr>
            <w:tcW w:w="1668" w:type="dxa"/>
          </w:tcPr>
          <w:p w14:paraId="2AACE13B" w14:textId="426E16BF" w:rsidR="009C7912" w:rsidRPr="00EB2866" w:rsidRDefault="009C7912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SV8</w:t>
            </w:r>
          </w:p>
        </w:tc>
        <w:tc>
          <w:tcPr>
            <w:tcW w:w="4819" w:type="dxa"/>
          </w:tcPr>
          <w:p w14:paraId="45496EB9" w14:textId="428A1B16" w:rsidR="009C7912" w:rsidRPr="00EB1C3A" w:rsidRDefault="009C7912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20 au 24 mars</w:t>
            </w:r>
          </w:p>
        </w:tc>
        <w:tc>
          <w:tcPr>
            <w:tcW w:w="1761" w:type="dxa"/>
            <w:vAlign w:val="center"/>
          </w:tcPr>
          <w:p w14:paraId="2D298454" w14:textId="77777777" w:rsidR="009C7912" w:rsidRPr="00B67413" w:rsidRDefault="009C7912" w:rsidP="00D77B03">
            <w:pPr>
              <w:rPr>
                <w:sz w:val="20"/>
                <w:szCs w:val="20"/>
              </w:rPr>
            </w:pPr>
            <w:r w:rsidRPr="00B67413">
              <w:rPr>
                <w:sz w:val="20"/>
                <w:szCs w:val="20"/>
              </w:rPr>
              <w:t>MONTPELLIER</w:t>
            </w:r>
          </w:p>
        </w:tc>
      </w:tr>
      <w:tr w:rsidR="009C7912" w14:paraId="0E722E03" w14:textId="77777777" w:rsidTr="00A80F28">
        <w:trPr>
          <w:trHeight w:val="567"/>
        </w:trPr>
        <w:tc>
          <w:tcPr>
            <w:tcW w:w="1668" w:type="dxa"/>
          </w:tcPr>
          <w:p w14:paraId="4E3EF42F" w14:textId="20094F65" w:rsidR="009C7912" w:rsidRPr="00EB2866" w:rsidRDefault="009C7912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SVL</w:t>
            </w:r>
          </w:p>
        </w:tc>
        <w:tc>
          <w:tcPr>
            <w:tcW w:w="4819" w:type="dxa"/>
          </w:tcPr>
          <w:p w14:paraId="602A8C0F" w14:textId="2194A2A4" w:rsidR="009C7912" w:rsidRPr="00EB1C3A" w:rsidRDefault="009C7912" w:rsidP="00D77B03">
            <w:pPr>
              <w:rPr>
                <w:rFonts w:eastAsia="Times New Roman"/>
                <w:bCs/>
                <w:color w:val="auto"/>
                <w:sz w:val="20"/>
                <w:szCs w:val="20"/>
                <w:lang w:eastAsia="fr-FR"/>
              </w:rPr>
            </w:pPr>
            <w:r w:rsidRPr="00794F89">
              <w:t xml:space="preserve">Du </w:t>
            </w:r>
            <w:r>
              <w:t>20 au 24 mars</w:t>
            </w:r>
          </w:p>
        </w:tc>
        <w:tc>
          <w:tcPr>
            <w:tcW w:w="1761" w:type="dxa"/>
            <w:vAlign w:val="center"/>
          </w:tcPr>
          <w:p w14:paraId="5B4C053F" w14:textId="4A769C1B" w:rsidR="009C7912" w:rsidRPr="00B67413" w:rsidRDefault="009C7912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LUNEL</w:t>
            </w:r>
          </w:p>
        </w:tc>
      </w:tr>
      <w:tr w:rsidR="00702E0A" w14:paraId="3664238D" w14:textId="77777777" w:rsidTr="00A80F28">
        <w:trPr>
          <w:trHeight w:val="567"/>
        </w:trPr>
        <w:tc>
          <w:tcPr>
            <w:tcW w:w="1668" w:type="dxa"/>
            <w:vAlign w:val="center"/>
          </w:tcPr>
          <w:p w14:paraId="020270B0" w14:textId="77777777" w:rsidR="00702E0A" w:rsidRPr="004731BE" w:rsidRDefault="00702E0A" w:rsidP="00721CEC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88960" behindDoc="0" locked="0" layoutInCell="1" allowOverlap="1" wp14:anchorId="1033FD60" wp14:editId="358BF29D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1785210827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32A9C7D6" w14:textId="77777777" w:rsidR="00702E0A" w:rsidRPr="004731BE" w:rsidRDefault="00702E0A" w:rsidP="00721CEC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702E0A" w14:paraId="224F1D71" w14:textId="77777777" w:rsidTr="00A80F28">
        <w:trPr>
          <w:trHeight w:val="567"/>
        </w:trPr>
        <w:tc>
          <w:tcPr>
            <w:tcW w:w="1668" w:type="dxa"/>
            <w:vAlign w:val="center"/>
          </w:tcPr>
          <w:p w14:paraId="3AB4BBA7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580" w:type="dxa"/>
            <w:gridSpan w:val="2"/>
            <w:vAlign w:val="center"/>
          </w:tcPr>
          <w:p w14:paraId="428FD0EE" w14:textId="77777777" w:rsidR="00702E0A" w:rsidRPr="003E45B4" w:rsidRDefault="00702E0A" w:rsidP="00721CEC"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</w:t>
            </w:r>
            <w:r>
              <w:rPr>
                <w:rFonts w:eastAsia="Times New Roman"/>
                <w:b/>
                <w:color w:val="156082" w:themeColor="accent1"/>
                <w:lang w:eastAsia="fr-FR"/>
              </w:rPr>
              <w:t>ES PYRENEES ORIENTALES</w:t>
            </w:r>
          </w:p>
        </w:tc>
      </w:tr>
      <w:tr w:rsidR="00702E0A" w14:paraId="336A01D8" w14:textId="77777777" w:rsidTr="00A80F28">
        <w:trPr>
          <w:trHeight w:val="567"/>
        </w:trPr>
        <w:tc>
          <w:tcPr>
            <w:tcW w:w="1668" w:type="dxa"/>
            <w:vAlign w:val="center"/>
          </w:tcPr>
          <w:p w14:paraId="50294FDE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5BE9CCFE" w14:textId="77777777" w:rsidR="00702E0A" w:rsidRPr="00B67413" w:rsidRDefault="00702E0A" w:rsidP="00721CEC">
            <w:pPr>
              <w:rPr>
                <w:rFonts w:eastAsia="Times New Roman"/>
                <w:b/>
                <w:color w:val="0070C0"/>
                <w:lang w:eastAsia="fr-FR"/>
              </w:rPr>
            </w:pPr>
            <w:r w:rsidRPr="00B67413">
              <w:rPr>
                <w:color w:val="0070C0"/>
              </w:rPr>
              <w:t>Béatrice TOMAS-DANNEKER, beatrice.danneker@cnfpt.fr</w:t>
            </w:r>
          </w:p>
        </w:tc>
      </w:tr>
      <w:tr w:rsidR="00702E0A" w14:paraId="37976846" w14:textId="77777777" w:rsidTr="00A80F28">
        <w:trPr>
          <w:trHeight w:val="567"/>
        </w:trPr>
        <w:tc>
          <w:tcPr>
            <w:tcW w:w="1668" w:type="dxa"/>
          </w:tcPr>
          <w:p w14:paraId="04D57F95" w14:textId="77777777" w:rsidR="00702E0A" w:rsidRDefault="00702E0A" w:rsidP="00721CEC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</w:tcPr>
          <w:p w14:paraId="0D8C2EE1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55EF269C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52A90357" w14:textId="77777777" w:rsidR="00702E0A" w:rsidRDefault="00702E0A" w:rsidP="00721CEC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38F20430" w14:textId="77777777" w:rsidR="00702E0A" w:rsidRDefault="00702E0A" w:rsidP="00721CEC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702E0A" w14:paraId="38B68275" w14:textId="77777777" w:rsidTr="00A80F28">
        <w:trPr>
          <w:trHeight w:val="567"/>
        </w:trPr>
        <w:tc>
          <w:tcPr>
            <w:tcW w:w="1668" w:type="dxa"/>
          </w:tcPr>
          <w:p w14:paraId="4688202B" w14:textId="1F96B6F2" w:rsidR="00702E0A" w:rsidRDefault="00702E0A" w:rsidP="00721CEC">
            <w:r w:rsidRPr="00D311F8">
              <w:rPr>
                <w:sz w:val="20"/>
                <w:szCs w:val="20"/>
                <w:lang w:val="en-US"/>
              </w:rPr>
              <w:t>SXTCA</w:t>
            </w:r>
            <w:r w:rsidR="00AF3401">
              <w:rPr>
                <w:sz w:val="20"/>
                <w:szCs w:val="20"/>
                <w:lang w:val="en-US"/>
              </w:rPr>
              <w:t xml:space="preserve"> QZ6</w:t>
            </w:r>
          </w:p>
        </w:tc>
        <w:tc>
          <w:tcPr>
            <w:tcW w:w="4819" w:type="dxa"/>
            <w:vAlign w:val="center"/>
          </w:tcPr>
          <w:p w14:paraId="6F46EA2F" w14:textId="04F5148F" w:rsidR="00702E0A" w:rsidRDefault="00AF3401" w:rsidP="00721CEC">
            <w:r>
              <w:t xml:space="preserve">Du 11 au 15 janvier </w:t>
            </w:r>
          </w:p>
        </w:tc>
        <w:tc>
          <w:tcPr>
            <w:tcW w:w="1761" w:type="dxa"/>
            <w:vAlign w:val="center"/>
          </w:tcPr>
          <w:p w14:paraId="0E9301BE" w14:textId="77777777" w:rsidR="00702E0A" w:rsidRDefault="00702E0A" w:rsidP="00721CEC"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5F9DFB83" w14:textId="77777777" w:rsidTr="00A80F28">
        <w:trPr>
          <w:trHeight w:val="567"/>
        </w:trPr>
        <w:tc>
          <w:tcPr>
            <w:tcW w:w="1668" w:type="dxa"/>
          </w:tcPr>
          <w:p w14:paraId="4CB79154" w14:textId="1F2B8ACD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QZ7</w:t>
            </w:r>
          </w:p>
        </w:tc>
        <w:tc>
          <w:tcPr>
            <w:tcW w:w="4819" w:type="dxa"/>
          </w:tcPr>
          <w:p w14:paraId="394F20A7" w14:textId="2D653087" w:rsidR="00AF3401" w:rsidRDefault="00AF3401" w:rsidP="00AF3401">
            <w:r w:rsidRPr="005A55FC">
              <w:t>Du</w:t>
            </w:r>
            <w:r w:rsidR="00407C53">
              <w:t xml:space="preserve"> 01 au 05 février</w:t>
            </w:r>
          </w:p>
        </w:tc>
        <w:tc>
          <w:tcPr>
            <w:tcW w:w="1761" w:type="dxa"/>
            <w:vAlign w:val="center"/>
          </w:tcPr>
          <w:p w14:paraId="2BA4780B" w14:textId="0F897759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783EDCED" w14:textId="77777777" w:rsidTr="00A80F28">
        <w:trPr>
          <w:trHeight w:val="567"/>
        </w:trPr>
        <w:tc>
          <w:tcPr>
            <w:tcW w:w="1668" w:type="dxa"/>
          </w:tcPr>
          <w:p w14:paraId="4AC6AF4D" w14:textId="382C9D4E" w:rsidR="00AF3401" w:rsidRPr="00B53353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QZ1</w:t>
            </w:r>
          </w:p>
        </w:tc>
        <w:tc>
          <w:tcPr>
            <w:tcW w:w="4819" w:type="dxa"/>
          </w:tcPr>
          <w:p w14:paraId="433FE73A" w14:textId="3855671E" w:rsidR="00AF3401" w:rsidRDefault="00AF3401" w:rsidP="00AF3401">
            <w:pPr>
              <w:rPr>
                <w:sz w:val="20"/>
                <w:szCs w:val="20"/>
              </w:rPr>
            </w:pPr>
            <w:r w:rsidRPr="005A55FC">
              <w:t>Du</w:t>
            </w:r>
            <w:r w:rsidR="00407C53">
              <w:t xml:space="preserve"> 22 au 26 février</w:t>
            </w:r>
          </w:p>
        </w:tc>
        <w:tc>
          <w:tcPr>
            <w:tcW w:w="1761" w:type="dxa"/>
            <w:vAlign w:val="center"/>
          </w:tcPr>
          <w:p w14:paraId="05967623" w14:textId="4B19DD1F" w:rsidR="00AF3401" w:rsidRPr="00CC2166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2ECF026F" w14:textId="77777777" w:rsidTr="00A80F28">
        <w:trPr>
          <w:trHeight w:val="567"/>
        </w:trPr>
        <w:tc>
          <w:tcPr>
            <w:tcW w:w="1668" w:type="dxa"/>
          </w:tcPr>
          <w:p w14:paraId="1EAE637D" w14:textId="07628AE9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>QZ2</w:t>
            </w:r>
          </w:p>
        </w:tc>
        <w:tc>
          <w:tcPr>
            <w:tcW w:w="4819" w:type="dxa"/>
          </w:tcPr>
          <w:p w14:paraId="232B81C3" w14:textId="4394A778" w:rsidR="00AF3401" w:rsidRPr="009A0131" w:rsidRDefault="00AF3401" w:rsidP="00AF3401">
            <w:pPr>
              <w:rPr>
                <w:sz w:val="20"/>
                <w:szCs w:val="20"/>
              </w:rPr>
            </w:pPr>
            <w:r w:rsidRPr="005A55FC">
              <w:t>Du</w:t>
            </w:r>
            <w:r w:rsidR="00407C53">
              <w:t xml:space="preserve"> 08 au 12 mars</w:t>
            </w:r>
          </w:p>
        </w:tc>
        <w:tc>
          <w:tcPr>
            <w:tcW w:w="1761" w:type="dxa"/>
            <w:vAlign w:val="center"/>
          </w:tcPr>
          <w:p w14:paraId="571DD707" w14:textId="49E5E9B2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0AEEA4E0" w14:textId="77777777" w:rsidTr="00A80F28">
        <w:trPr>
          <w:trHeight w:val="567"/>
        </w:trPr>
        <w:tc>
          <w:tcPr>
            <w:tcW w:w="1668" w:type="dxa"/>
          </w:tcPr>
          <w:p w14:paraId="569D1C76" w14:textId="1A7DB100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lastRenderedPageBreak/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QZ3</w:t>
            </w:r>
          </w:p>
        </w:tc>
        <w:tc>
          <w:tcPr>
            <w:tcW w:w="4819" w:type="dxa"/>
          </w:tcPr>
          <w:p w14:paraId="6459C749" w14:textId="34F4DA5F" w:rsidR="00AF3401" w:rsidRPr="009A0131" w:rsidRDefault="00AF3401" w:rsidP="00AF3401">
            <w:pPr>
              <w:rPr>
                <w:sz w:val="20"/>
                <w:szCs w:val="20"/>
              </w:rPr>
            </w:pPr>
            <w:r w:rsidRPr="005A55FC">
              <w:t>Du</w:t>
            </w:r>
            <w:r w:rsidR="00407C53">
              <w:t xml:space="preserve"> 15 au 19 mars</w:t>
            </w:r>
          </w:p>
        </w:tc>
        <w:tc>
          <w:tcPr>
            <w:tcW w:w="1761" w:type="dxa"/>
            <w:vAlign w:val="center"/>
          </w:tcPr>
          <w:p w14:paraId="633F355A" w14:textId="4B09FF5E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2891924D" w14:textId="77777777" w:rsidTr="00A80F28">
        <w:trPr>
          <w:trHeight w:val="567"/>
        </w:trPr>
        <w:tc>
          <w:tcPr>
            <w:tcW w:w="1668" w:type="dxa"/>
          </w:tcPr>
          <w:p w14:paraId="0C6CC791" w14:textId="39D70C83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QZ4</w:t>
            </w:r>
          </w:p>
        </w:tc>
        <w:tc>
          <w:tcPr>
            <w:tcW w:w="4819" w:type="dxa"/>
          </w:tcPr>
          <w:p w14:paraId="4430AC44" w14:textId="2D61B535" w:rsidR="00AF3401" w:rsidRDefault="00AF3401" w:rsidP="00AF3401">
            <w:r w:rsidRPr="005A55FC">
              <w:t>Du</w:t>
            </w:r>
            <w:r w:rsidR="00407C53">
              <w:t xml:space="preserve"> 01 au 02 avril et du 05 au 07 avril </w:t>
            </w:r>
          </w:p>
        </w:tc>
        <w:tc>
          <w:tcPr>
            <w:tcW w:w="1761" w:type="dxa"/>
          </w:tcPr>
          <w:p w14:paraId="1A4D7516" w14:textId="77777777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7E59925B" w14:textId="77777777" w:rsidTr="00A80F28">
        <w:trPr>
          <w:trHeight w:val="567"/>
        </w:trPr>
        <w:tc>
          <w:tcPr>
            <w:tcW w:w="1668" w:type="dxa"/>
          </w:tcPr>
          <w:p w14:paraId="73A66E7C" w14:textId="323509DC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T55</w:t>
            </w:r>
          </w:p>
        </w:tc>
        <w:tc>
          <w:tcPr>
            <w:tcW w:w="4819" w:type="dxa"/>
          </w:tcPr>
          <w:p w14:paraId="52E97512" w14:textId="52821AE5" w:rsidR="00AF3401" w:rsidRDefault="00AF3401" w:rsidP="00AF3401">
            <w:r w:rsidRPr="005A55FC">
              <w:t>Du</w:t>
            </w:r>
            <w:r w:rsidR="00407C53">
              <w:t xml:space="preserve"> 12 au 16 avril</w:t>
            </w:r>
          </w:p>
        </w:tc>
        <w:tc>
          <w:tcPr>
            <w:tcW w:w="1761" w:type="dxa"/>
          </w:tcPr>
          <w:p w14:paraId="613D0E47" w14:textId="77777777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CC2166" w14:paraId="44B42093" w14:textId="77777777" w:rsidTr="00A80F28">
        <w:trPr>
          <w:trHeight w:val="567"/>
        </w:trPr>
        <w:tc>
          <w:tcPr>
            <w:tcW w:w="1668" w:type="dxa"/>
          </w:tcPr>
          <w:p w14:paraId="4D50A1B9" w14:textId="32C92781" w:rsidR="00AF3401" w:rsidRPr="00B53353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T56</w:t>
            </w:r>
          </w:p>
        </w:tc>
        <w:tc>
          <w:tcPr>
            <w:tcW w:w="4819" w:type="dxa"/>
          </w:tcPr>
          <w:p w14:paraId="29590901" w14:textId="0474ACDD" w:rsidR="00AF3401" w:rsidRDefault="00AF3401" w:rsidP="00AF3401">
            <w:pPr>
              <w:rPr>
                <w:sz w:val="20"/>
                <w:szCs w:val="20"/>
              </w:rPr>
            </w:pPr>
            <w:r w:rsidRPr="005A55FC">
              <w:t>Du</w:t>
            </w:r>
            <w:r w:rsidR="00407C53">
              <w:t xml:space="preserve"> 19 au 23 avril</w:t>
            </w:r>
          </w:p>
        </w:tc>
        <w:tc>
          <w:tcPr>
            <w:tcW w:w="1761" w:type="dxa"/>
          </w:tcPr>
          <w:p w14:paraId="57BB3A30" w14:textId="77777777" w:rsidR="00AF3401" w:rsidRPr="00CC2166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472CCAE6" w14:textId="77777777" w:rsidTr="00A80F28">
        <w:trPr>
          <w:trHeight w:val="567"/>
        </w:trPr>
        <w:tc>
          <w:tcPr>
            <w:tcW w:w="1668" w:type="dxa"/>
          </w:tcPr>
          <w:p w14:paraId="4D5278C6" w14:textId="4C8D8027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T57</w:t>
            </w:r>
          </w:p>
        </w:tc>
        <w:tc>
          <w:tcPr>
            <w:tcW w:w="4819" w:type="dxa"/>
          </w:tcPr>
          <w:p w14:paraId="6FF027CE" w14:textId="47E7197C" w:rsidR="00AF3401" w:rsidRPr="009A0131" w:rsidRDefault="00AF3401" w:rsidP="00AF3401">
            <w:pPr>
              <w:rPr>
                <w:sz w:val="20"/>
                <w:szCs w:val="20"/>
              </w:rPr>
            </w:pPr>
            <w:r w:rsidRPr="005A55FC">
              <w:t>Du</w:t>
            </w:r>
            <w:r w:rsidR="00407C53">
              <w:t xml:space="preserve"> 10 au 14 mai</w:t>
            </w:r>
          </w:p>
        </w:tc>
        <w:tc>
          <w:tcPr>
            <w:tcW w:w="1761" w:type="dxa"/>
          </w:tcPr>
          <w:p w14:paraId="6B340EE8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15F7E563" w14:textId="77777777" w:rsidTr="00A80F28">
        <w:trPr>
          <w:trHeight w:val="567"/>
        </w:trPr>
        <w:tc>
          <w:tcPr>
            <w:tcW w:w="1668" w:type="dxa"/>
          </w:tcPr>
          <w:p w14:paraId="1C70B3B2" w14:textId="04298AB5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T58</w:t>
            </w:r>
          </w:p>
        </w:tc>
        <w:tc>
          <w:tcPr>
            <w:tcW w:w="4819" w:type="dxa"/>
          </w:tcPr>
          <w:p w14:paraId="2AAA7AD9" w14:textId="2AD361B8" w:rsidR="00AF3401" w:rsidRPr="009A0131" w:rsidRDefault="00AF3401" w:rsidP="00AF3401">
            <w:pPr>
              <w:rPr>
                <w:sz w:val="20"/>
                <w:szCs w:val="20"/>
              </w:rPr>
            </w:pPr>
            <w:r w:rsidRPr="005A55FC">
              <w:t>Du</w:t>
            </w:r>
            <w:r w:rsidR="00407C53">
              <w:t xml:space="preserve"> 20 au 21 mai et du 24 au 26 mai </w:t>
            </w:r>
          </w:p>
        </w:tc>
        <w:tc>
          <w:tcPr>
            <w:tcW w:w="1761" w:type="dxa"/>
          </w:tcPr>
          <w:p w14:paraId="69379FBC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0249C363" w14:textId="77777777" w:rsidTr="00A80F28">
        <w:trPr>
          <w:trHeight w:val="567"/>
        </w:trPr>
        <w:tc>
          <w:tcPr>
            <w:tcW w:w="1668" w:type="dxa"/>
          </w:tcPr>
          <w:p w14:paraId="6227C4A1" w14:textId="37B962BB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T59</w:t>
            </w:r>
          </w:p>
        </w:tc>
        <w:tc>
          <w:tcPr>
            <w:tcW w:w="4819" w:type="dxa"/>
          </w:tcPr>
          <w:p w14:paraId="2AAF4123" w14:textId="7F6D4F00" w:rsidR="00AF3401" w:rsidRDefault="00AF3401" w:rsidP="00AF3401">
            <w:r w:rsidRPr="004C2393">
              <w:t>Du</w:t>
            </w:r>
            <w:r w:rsidR="00407C53">
              <w:t xml:space="preserve"> 31 mai au 04 juin </w:t>
            </w:r>
          </w:p>
        </w:tc>
        <w:tc>
          <w:tcPr>
            <w:tcW w:w="1761" w:type="dxa"/>
          </w:tcPr>
          <w:p w14:paraId="20629DBB" w14:textId="75F17B95" w:rsidR="00AF3401" w:rsidRDefault="00407C53" w:rsidP="00AF3401">
            <w:r>
              <w:rPr>
                <w:sz w:val="20"/>
                <w:szCs w:val="20"/>
              </w:rPr>
              <w:t>SAILLAGOUSE</w:t>
            </w:r>
          </w:p>
        </w:tc>
      </w:tr>
      <w:tr w:rsidR="00AF3401" w14:paraId="5F01AD83" w14:textId="77777777" w:rsidTr="00A80F28">
        <w:trPr>
          <w:trHeight w:val="567"/>
        </w:trPr>
        <w:tc>
          <w:tcPr>
            <w:tcW w:w="1668" w:type="dxa"/>
          </w:tcPr>
          <w:p w14:paraId="62D96622" w14:textId="384EFF4B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T5A</w:t>
            </w:r>
          </w:p>
        </w:tc>
        <w:tc>
          <w:tcPr>
            <w:tcW w:w="4819" w:type="dxa"/>
          </w:tcPr>
          <w:p w14:paraId="493016E5" w14:textId="40304061" w:rsidR="00AF3401" w:rsidRDefault="00AF3401" w:rsidP="00AF3401">
            <w:r w:rsidRPr="004C2393">
              <w:t>Du</w:t>
            </w:r>
            <w:r w:rsidR="00407C53">
              <w:t xml:space="preserve"> 07 au 11 juin</w:t>
            </w:r>
          </w:p>
        </w:tc>
        <w:tc>
          <w:tcPr>
            <w:tcW w:w="1761" w:type="dxa"/>
          </w:tcPr>
          <w:p w14:paraId="54EB394A" w14:textId="77777777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CC2166" w14:paraId="7751881B" w14:textId="77777777" w:rsidTr="00A80F28">
        <w:trPr>
          <w:trHeight w:val="567"/>
        </w:trPr>
        <w:tc>
          <w:tcPr>
            <w:tcW w:w="1668" w:type="dxa"/>
          </w:tcPr>
          <w:p w14:paraId="5E6A6E6D" w14:textId="43BF0542" w:rsidR="00AF3401" w:rsidRPr="00B53353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T5B</w:t>
            </w:r>
          </w:p>
        </w:tc>
        <w:tc>
          <w:tcPr>
            <w:tcW w:w="4819" w:type="dxa"/>
          </w:tcPr>
          <w:p w14:paraId="341B44C2" w14:textId="0500D553" w:rsidR="00AF3401" w:rsidRDefault="00AF3401" w:rsidP="00AF3401">
            <w:pPr>
              <w:rPr>
                <w:sz w:val="20"/>
                <w:szCs w:val="20"/>
              </w:rPr>
            </w:pPr>
            <w:r w:rsidRPr="004C2393">
              <w:t>Du</w:t>
            </w:r>
            <w:r w:rsidR="00407C53">
              <w:t xml:space="preserve"> 21 au 25 juin</w:t>
            </w:r>
          </w:p>
        </w:tc>
        <w:tc>
          <w:tcPr>
            <w:tcW w:w="1761" w:type="dxa"/>
          </w:tcPr>
          <w:p w14:paraId="1529954E" w14:textId="77777777" w:rsidR="00AF3401" w:rsidRPr="00CC2166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58834487" w14:textId="77777777" w:rsidTr="00A80F28">
        <w:trPr>
          <w:trHeight w:val="567"/>
        </w:trPr>
        <w:tc>
          <w:tcPr>
            <w:tcW w:w="1668" w:type="dxa"/>
          </w:tcPr>
          <w:p w14:paraId="0DDF6B8C" w14:textId="53189916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T5F</w:t>
            </w:r>
          </w:p>
        </w:tc>
        <w:tc>
          <w:tcPr>
            <w:tcW w:w="4819" w:type="dxa"/>
          </w:tcPr>
          <w:p w14:paraId="4F2D9786" w14:textId="1026D1A1" w:rsidR="00AF3401" w:rsidRPr="009A0131" w:rsidRDefault="00AF3401" w:rsidP="00AF3401">
            <w:pPr>
              <w:rPr>
                <w:sz w:val="20"/>
                <w:szCs w:val="20"/>
              </w:rPr>
            </w:pPr>
            <w:r w:rsidRPr="004C2393">
              <w:t>Du</w:t>
            </w:r>
            <w:r w:rsidR="00407C53">
              <w:t xml:space="preserve"> 28 juin au 02 juillet</w:t>
            </w:r>
          </w:p>
        </w:tc>
        <w:tc>
          <w:tcPr>
            <w:tcW w:w="1761" w:type="dxa"/>
          </w:tcPr>
          <w:p w14:paraId="231ADC54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42CFCAA6" w14:textId="77777777" w:rsidTr="00A80F28">
        <w:trPr>
          <w:trHeight w:val="567"/>
        </w:trPr>
        <w:tc>
          <w:tcPr>
            <w:tcW w:w="1668" w:type="dxa"/>
          </w:tcPr>
          <w:p w14:paraId="3EE8C9DB" w14:textId="1E521C1D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T5G</w:t>
            </w:r>
          </w:p>
        </w:tc>
        <w:tc>
          <w:tcPr>
            <w:tcW w:w="4819" w:type="dxa"/>
          </w:tcPr>
          <w:p w14:paraId="0394B619" w14:textId="4C3AAF84" w:rsidR="00AF3401" w:rsidRPr="009A0131" w:rsidRDefault="00AF3401" w:rsidP="00AF3401">
            <w:pPr>
              <w:rPr>
                <w:sz w:val="20"/>
                <w:szCs w:val="20"/>
              </w:rPr>
            </w:pPr>
            <w:r w:rsidRPr="004C2393">
              <w:t>Du</w:t>
            </w:r>
            <w:r w:rsidR="00407C53">
              <w:t xml:space="preserve"> 05 au 09 juillet</w:t>
            </w:r>
          </w:p>
        </w:tc>
        <w:tc>
          <w:tcPr>
            <w:tcW w:w="1761" w:type="dxa"/>
          </w:tcPr>
          <w:p w14:paraId="7B1A80E5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4F1E7E26" w14:textId="77777777" w:rsidTr="00A80F28">
        <w:trPr>
          <w:trHeight w:val="567"/>
        </w:trPr>
        <w:tc>
          <w:tcPr>
            <w:tcW w:w="1668" w:type="dxa"/>
          </w:tcPr>
          <w:p w14:paraId="389E2D14" w14:textId="76C67AAB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T5H</w:t>
            </w:r>
          </w:p>
        </w:tc>
        <w:tc>
          <w:tcPr>
            <w:tcW w:w="4819" w:type="dxa"/>
          </w:tcPr>
          <w:p w14:paraId="27342BE3" w14:textId="0AF60F0E" w:rsidR="00AF3401" w:rsidRDefault="00AF3401" w:rsidP="00AF3401">
            <w:r w:rsidRPr="00053301">
              <w:t>Du</w:t>
            </w:r>
            <w:r w:rsidR="00407C53">
              <w:t xml:space="preserve"> 30 aout au 03 septembre</w:t>
            </w:r>
          </w:p>
        </w:tc>
        <w:tc>
          <w:tcPr>
            <w:tcW w:w="1761" w:type="dxa"/>
          </w:tcPr>
          <w:p w14:paraId="17847238" w14:textId="77777777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0CEE9011" w14:textId="77777777" w:rsidTr="00A80F28">
        <w:trPr>
          <w:trHeight w:val="567"/>
        </w:trPr>
        <w:tc>
          <w:tcPr>
            <w:tcW w:w="1668" w:type="dxa"/>
          </w:tcPr>
          <w:p w14:paraId="5FDA4D4C" w14:textId="570C0DA2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407C53">
              <w:rPr>
                <w:sz w:val="20"/>
                <w:szCs w:val="20"/>
                <w:lang w:val="en-US"/>
              </w:rPr>
              <w:t xml:space="preserve"> T5I</w:t>
            </w:r>
          </w:p>
        </w:tc>
        <w:tc>
          <w:tcPr>
            <w:tcW w:w="4819" w:type="dxa"/>
          </w:tcPr>
          <w:p w14:paraId="54D4401D" w14:textId="77A328E1" w:rsidR="00AF3401" w:rsidRDefault="00AF3401" w:rsidP="00AF3401">
            <w:r w:rsidRPr="00053301">
              <w:t>Du</w:t>
            </w:r>
            <w:r w:rsidR="00407C53">
              <w:t xml:space="preserve"> 13 au 17 septembre</w:t>
            </w:r>
          </w:p>
        </w:tc>
        <w:tc>
          <w:tcPr>
            <w:tcW w:w="1761" w:type="dxa"/>
          </w:tcPr>
          <w:p w14:paraId="6DAC7AC4" w14:textId="77777777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CC2166" w14:paraId="5A963DCE" w14:textId="77777777" w:rsidTr="00A80F28">
        <w:trPr>
          <w:trHeight w:val="567"/>
        </w:trPr>
        <w:tc>
          <w:tcPr>
            <w:tcW w:w="1668" w:type="dxa"/>
          </w:tcPr>
          <w:p w14:paraId="37198E27" w14:textId="39C4876A" w:rsidR="00AF3401" w:rsidRPr="00B53353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T5J</w:t>
            </w:r>
          </w:p>
        </w:tc>
        <w:tc>
          <w:tcPr>
            <w:tcW w:w="4819" w:type="dxa"/>
          </w:tcPr>
          <w:p w14:paraId="6A6F4DED" w14:textId="2E84DFB9" w:rsidR="00AF3401" w:rsidRDefault="00AF3401" w:rsidP="00AF3401">
            <w:pPr>
              <w:rPr>
                <w:sz w:val="20"/>
                <w:szCs w:val="20"/>
              </w:rPr>
            </w:pPr>
            <w:r w:rsidRPr="00053301">
              <w:t>Du</w:t>
            </w:r>
            <w:r w:rsidR="00A80F28">
              <w:t xml:space="preserve"> 04 au 08 octobre</w:t>
            </w:r>
          </w:p>
        </w:tc>
        <w:tc>
          <w:tcPr>
            <w:tcW w:w="1761" w:type="dxa"/>
          </w:tcPr>
          <w:p w14:paraId="4B0D5C2E" w14:textId="77777777" w:rsidR="00AF3401" w:rsidRPr="00CC2166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77A3FCA4" w14:textId="77777777" w:rsidTr="00A80F28">
        <w:trPr>
          <w:trHeight w:val="567"/>
        </w:trPr>
        <w:tc>
          <w:tcPr>
            <w:tcW w:w="1668" w:type="dxa"/>
          </w:tcPr>
          <w:p w14:paraId="50CDF3A8" w14:textId="75EF5FBB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T5K</w:t>
            </w:r>
          </w:p>
        </w:tc>
        <w:tc>
          <w:tcPr>
            <w:tcW w:w="4819" w:type="dxa"/>
          </w:tcPr>
          <w:p w14:paraId="08095C7C" w14:textId="12884225" w:rsidR="00AF3401" w:rsidRPr="009A0131" w:rsidRDefault="00AF3401" w:rsidP="00AF3401">
            <w:pPr>
              <w:rPr>
                <w:sz w:val="20"/>
                <w:szCs w:val="20"/>
              </w:rPr>
            </w:pPr>
            <w:r w:rsidRPr="00053301">
              <w:t>Du</w:t>
            </w:r>
            <w:r w:rsidR="00A80F28">
              <w:t xml:space="preserve"> 18 au 22 octobre</w:t>
            </w:r>
          </w:p>
        </w:tc>
        <w:tc>
          <w:tcPr>
            <w:tcW w:w="1761" w:type="dxa"/>
          </w:tcPr>
          <w:p w14:paraId="6A2DBC76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5BF09B08" w14:textId="77777777" w:rsidTr="00A80F28">
        <w:trPr>
          <w:trHeight w:val="567"/>
        </w:trPr>
        <w:tc>
          <w:tcPr>
            <w:tcW w:w="1668" w:type="dxa"/>
          </w:tcPr>
          <w:p w14:paraId="6920107E" w14:textId="57149A54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T5L</w:t>
            </w:r>
          </w:p>
        </w:tc>
        <w:tc>
          <w:tcPr>
            <w:tcW w:w="4819" w:type="dxa"/>
          </w:tcPr>
          <w:p w14:paraId="0E25A7CA" w14:textId="7293A4AC" w:rsidR="00AF3401" w:rsidRPr="009A0131" w:rsidRDefault="00AF3401" w:rsidP="00AF3401">
            <w:pPr>
              <w:rPr>
                <w:sz w:val="20"/>
                <w:szCs w:val="20"/>
              </w:rPr>
            </w:pPr>
            <w:r w:rsidRPr="00053301">
              <w:t>Du</w:t>
            </w:r>
            <w:r w:rsidR="00A80F28">
              <w:t xml:space="preserve"> 15 au 19 novembre</w:t>
            </w:r>
          </w:p>
        </w:tc>
        <w:tc>
          <w:tcPr>
            <w:tcW w:w="1761" w:type="dxa"/>
          </w:tcPr>
          <w:p w14:paraId="55A2A714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79F874CD" w14:textId="77777777" w:rsidTr="00A80F28">
        <w:trPr>
          <w:trHeight w:val="567"/>
        </w:trPr>
        <w:tc>
          <w:tcPr>
            <w:tcW w:w="1668" w:type="dxa"/>
          </w:tcPr>
          <w:p w14:paraId="387869E8" w14:textId="4499A89E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T5M</w:t>
            </w:r>
          </w:p>
        </w:tc>
        <w:tc>
          <w:tcPr>
            <w:tcW w:w="4819" w:type="dxa"/>
          </w:tcPr>
          <w:p w14:paraId="7E83C79D" w14:textId="5D12EC05" w:rsidR="00AF3401" w:rsidRDefault="00AF3401" w:rsidP="00AF3401">
            <w:r w:rsidRPr="00053301">
              <w:t>Du</w:t>
            </w:r>
            <w:r w:rsidR="00A80F28">
              <w:t xml:space="preserve"> 22 au 26 novembre</w:t>
            </w:r>
          </w:p>
        </w:tc>
        <w:tc>
          <w:tcPr>
            <w:tcW w:w="1761" w:type="dxa"/>
          </w:tcPr>
          <w:p w14:paraId="208DC62D" w14:textId="77777777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14:paraId="6B00D20F" w14:textId="77777777" w:rsidTr="00A80F28">
        <w:trPr>
          <w:trHeight w:val="567"/>
        </w:trPr>
        <w:tc>
          <w:tcPr>
            <w:tcW w:w="1668" w:type="dxa"/>
          </w:tcPr>
          <w:p w14:paraId="4BA5CF1D" w14:textId="190ED7AE" w:rsidR="00AF3401" w:rsidRDefault="00AF3401" w:rsidP="00AF3401"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T5N</w:t>
            </w:r>
          </w:p>
        </w:tc>
        <w:tc>
          <w:tcPr>
            <w:tcW w:w="4819" w:type="dxa"/>
          </w:tcPr>
          <w:p w14:paraId="33076214" w14:textId="15720E9F" w:rsidR="00AF3401" w:rsidRDefault="00AF3401" w:rsidP="00AF3401">
            <w:r w:rsidRPr="00053301">
              <w:t>Du</w:t>
            </w:r>
            <w:r w:rsidR="00A80F28">
              <w:t xml:space="preserve"> 29 novembre au 03 décembre</w:t>
            </w:r>
          </w:p>
        </w:tc>
        <w:tc>
          <w:tcPr>
            <w:tcW w:w="1761" w:type="dxa"/>
          </w:tcPr>
          <w:p w14:paraId="3D4A6B3D" w14:textId="77777777" w:rsidR="00AF3401" w:rsidRDefault="00AF3401" w:rsidP="00AF3401"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CC2166" w14:paraId="2D38E7FA" w14:textId="77777777" w:rsidTr="00A80F28">
        <w:trPr>
          <w:trHeight w:val="567"/>
        </w:trPr>
        <w:tc>
          <w:tcPr>
            <w:tcW w:w="1668" w:type="dxa"/>
          </w:tcPr>
          <w:p w14:paraId="19876D8E" w14:textId="5B64FDDD" w:rsidR="00AF3401" w:rsidRPr="00B53353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T5O</w:t>
            </w:r>
          </w:p>
        </w:tc>
        <w:tc>
          <w:tcPr>
            <w:tcW w:w="4819" w:type="dxa"/>
          </w:tcPr>
          <w:p w14:paraId="7B82ADD5" w14:textId="50911C25" w:rsidR="00AF3401" w:rsidRDefault="00AF3401" w:rsidP="00AF3401">
            <w:pPr>
              <w:rPr>
                <w:sz w:val="20"/>
                <w:szCs w:val="20"/>
              </w:rPr>
            </w:pPr>
            <w:r w:rsidRPr="00053301">
              <w:t>Du</w:t>
            </w:r>
            <w:r w:rsidR="00A80F28">
              <w:t xml:space="preserve"> 13 au 17 décembre</w:t>
            </w:r>
          </w:p>
        </w:tc>
        <w:tc>
          <w:tcPr>
            <w:tcW w:w="1761" w:type="dxa"/>
          </w:tcPr>
          <w:p w14:paraId="5F53CEFF" w14:textId="77777777" w:rsidR="00AF3401" w:rsidRPr="00CC2166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7157418C" w14:textId="77777777" w:rsidTr="00A80F28">
        <w:trPr>
          <w:trHeight w:val="567"/>
        </w:trPr>
        <w:tc>
          <w:tcPr>
            <w:tcW w:w="1668" w:type="dxa"/>
          </w:tcPr>
          <w:p w14:paraId="7B282567" w14:textId="122D77A6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T5P</w:t>
            </w:r>
          </w:p>
        </w:tc>
        <w:tc>
          <w:tcPr>
            <w:tcW w:w="4819" w:type="dxa"/>
          </w:tcPr>
          <w:p w14:paraId="4E2FDA7A" w14:textId="5803A2E0" w:rsidR="00AF3401" w:rsidRPr="009A0131" w:rsidRDefault="00AF3401" w:rsidP="00AF3401">
            <w:pPr>
              <w:rPr>
                <w:sz w:val="20"/>
                <w:szCs w:val="20"/>
              </w:rPr>
            </w:pPr>
            <w:r w:rsidRPr="00053301">
              <w:t>Du</w:t>
            </w:r>
            <w:r w:rsidR="00A80F28">
              <w:t xml:space="preserve"> 10 au 14 janvier 2028</w:t>
            </w:r>
          </w:p>
        </w:tc>
        <w:tc>
          <w:tcPr>
            <w:tcW w:w="1761" w:type="dxa"/>
          </w:tcPr>
          <w:p w14:paraId="1CDD501E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F3401" w:rsidRPr="009A0131" w14:paraId="65A347E7" w14:textId="77777777" w:rsidTr="00A80F28">
        <w:trPr>
          <w:trHeight w:val="567"/>
        </w:trPr>
        <w:tc>
          <w:tcPr>
            <w:tcW w:w="1668" w:type="dxa"/>
          </w:tcPr>
          <w:p w14:paraId="3B7A8FF8" w14:textId="37B0C66A" w:rsidR="00AF3401" w:rsidRPr="009A0131" w:rsidRDefault="00AF3401" w:rsidP="00AF3401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 w:rsidR="00A80F28">
              <w:rPr>
                <w:sz w:val="20"/>
                <w:szCs w:val="20"/>
                <w:lang w:val="en-US"/>
              </w:rPr>
              <w:t xml:space="preserve"> T5Q</w:t>
            </w:r>
          </w:p>
        </w:tc>
        <w:tc>
          <w:tcPr>
            <w:tcW w:w="4819" w:type="dxa"/>
          </w:tcPr>
          <w:p w14:paraId="67F1FD86" w14:textId="611286D9" w:rsidR="00AF3401" w:rsidRPr="009A0131" w:rsidRDefault="00AF3401" w:rsidP="00AF3401">
            <w:pPr>
              <w:rPr>
                <w:sz w:val="20"/>
                <w:szCs w:val="20"/>
              </w:rPr>
            </w:pPr>
            <w:r w:rsidRPr="00053301">
              <w:t>Du</w:t>
            </w:r>
            <w:r w:rsidR="00A80F28">
              <w:t xml:space="preserve"> 31 janvier au 04 février</w:t>
            </w:r>
          </w:p>
        </w:tc>
        <w:tc>
          <w:tcPr>
            <w:tcW w:w="1761" w:type="dxa"/>
          </w:tcPr>
          <w:p w14:paraId="4997F51D" w14:textId="77777777" w:rsidR="00AF3401" w:rsidRPr="009A0131" w:rsidRDefault="00AF3401" w:rsidP="00AF34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80F28" w:rsidRPr="009A0131" w14:paraId="2D698FF9" w14:textId="77777777" w:rsidTr="00A80F28">
        <w:trPr>
          <w:trHeight w:val="567"/>
        </w:trPr>
        <w:tc>
          <w:tcPr>
            <w:tcW w:w="1668" w:type="dxa"/>
          </w:tcPr>
          <w:p w14:paraId="1413D8C8" w14:textId="5E54BA97" w:rsidR="00A80F28" w:rsidRPr="009A0131" w:rsidRDefault="00A80F2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T5R</w:t>
            </w:r>
          </w:p>
        </w:tc>
        <w:tc>
          <w:tcPr>
            <w:tcW w:w="4819" w:type="dxa"/>
          </w:tcPr>
          <w:p w14:paraId="587039C9" w14:textId="245A8AA6" w:rsidR="00A80F28" w:rsidRPr="009A0131" w:rsidRDefault="00A80F28" w:rsidP="00D77B03">
            <w:pPr>
              <w:rPr>
                <w:sz w:val="20"/>
                <w:szCs w:val="20"/>
              </w:rPr>
            </w:pPr>
            <w:r w:rsidRPr="00053301">
              <w:t>Du</w:t>
            </w:r>
            <w:r>
              <w:t xml:space="preserve"> 14 au 18 février</w:t>
            </w:r>
          </w:p>
        </w:tc>
        <w:tc>
          <w:tcPr>
            <w:tcW w:w="1761" w:type="dxa"/>
          </w:tcPr>
          <w:p w14:paraId="6465B8A5" w14:textId="77777777" w:rsidR="00A80F28" w:rsidRPr="009A0131" w:rsidRDefault="00A80F2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80F28" w:rsidRPr="009A0131" w14:paraId="3C391C34" w14:textId="77777777" w:rsidTr="00A80F28">
        <w:trPr>
          <w:trHeight w:val="567"/>
        </w:trPr>
        <w:tc>
          <w:tcPr>
            <w:tcW w:w="1668" w:type="dxa"/>
          </w:tcPr>
          <w:p w14:paraId="45C50ADD" w14:textId="2D1A0D7C" w:rsidR="00A80F28" w:rsidRPr="009A0131" w:rsidRDefault="00A80F2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lastRenderedPageBreak/>
              <w:t>SXTCA</w:t>
            </w:r>
            <w:r>
              <w:rPr>
                <w:sz w:val="20"/>
                <w:szCs w:val="20"/>
                <w:lang w:val="en-US"/>
              </w:rPr>
              <w:t xml:space="preserve"> T5S</w:t>
            </w:r>
          </w:p>
        </w:tc>
        <w:tc>
          <w:tcPr>
            <w:tcW w:w="4819" w:type="dxa"/>
          </w:tcPr>
          <w:p w14:paraId="333E9E19" w14:textId="7D7FC142" w:rsidR="00A80F28" w:rsidRPr="009A0131" w:rsidRDefault="00A80F28" w:rsidP="00D77B03">
            <w:pPr>
              <w:rPr>
                <w:sz w:val="20"/>
                <w:szCs w:val="20"/>
              </w:rPr>
            </w:pPr>
            <w:r w:rsidRPr="00053301">
              <w:t>Du</w:t>
            </w:r>
            <w:r>
              <w:t xml:space="preserve"> 28 février au 03 mars</w:t>
            </w:r>
          </w:p>
        </w:tc>
        <w:tc>
          <w:tcPr>
            <w:tcW w:w="1761" w:type="dxa"/>
          </w:tcPr>
          <w:p w14:paraId="0443E872" w14:textId="77777777" w:rsidR="00A80F28" w:rsidRPr="009A0131" w:rsidRDefault="00A80F2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80F28" w:rsidRPr="009A0131" w14:paraId="1815DD8F" w14:textId="77777777" w:rsidTr="00A80F28">
        <w:trPr>
          <w:trHeight w:val="567"/>
        </w:trPr>
        <w:tc>
          <w:tcPr>
            <w:tcW w:w="1668" w:type="dxa"/>
          </w:tcPr>
          <w:p w14:paraId="75FBD8F8" w14:textId="2C66DC78" w:rsidR="00A80F28" w:rsidRPr="009A0131" w:rsidRDefault="00A80F2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T5T</w:t>
            </w:r>
          </w:p>
        </w:tc>
        <w:tc>
          <w:tcPr>
            <w:tcW w:w="4819" w:type="dxa"/>
          </w:tcPr>
          <w:p w14:paraId="59BF9961" w14:textId="49E879F2" w:rsidR="00A80F28" w:rsidRPr="009A0131" w:rsidRDefault="00A80F28" w:rsidP="00D77B03">
            <w:pPr>
              <w:rPr>
                <w:sz w:val="20"/>
                <w:szCs w:val="20"/>
              </w:rPr>
            </w:pPr>
            <w:r w:rsidRPr="00053301">
              <w:t>Du</w:t>
            </w:r>
            <w:r>
              <w:t xml:space="preserve"> 13 au 17 mars</w:t>
            </w:r>
          </w:p>
        </w:tc>
        <w:tc>
          <w:tcPr>
            <w:tcW w:w="1761" w:type="dxa"/>
          </w:tcPr>
          <w:p w14:paraId="266BFEAC" w14:textId="77777777" w:rsidR="00A80F28" w:rsidRPr="009A0131" w:rsidRDefault="00A80F2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  <w:tr w:rsidR="00A80F28" w:rsidRPr="009A0131" w14:paraId="4E3E4F5D" w14:textId="77777777" w:rsidTr="00A80F28">
        <w:trPr>
          <w:trHeight w:val="567"/>
        </w:trPr>
        <w:tc>
          <w:tcPr>
            <w:tcW w:w="1668" w:type="dxa"/>
          </w:tcPr>
          <w:p w14:paraId="19E17EF5" w14:textId="50FD21A0" w:rsidR="00A80F28" w:rsidRPr="009A0131" w:rsidRDefault="00A80F28" w:rsidP="00D77B03">
            <w:pPr>
              <w:rPr>
                <w:sz w:val="20"/>
                <w:szCs w:val="20"/>
              </w:rPr>
            </w:pPr>
            <w:r w:rsidRPr="00D311F8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T5U</w:t>
            </w:r>
          </w:p>
        </w:tc>
        <w:tc>
          <w:tcPr>
            <w:tcW w:w="4819" w:type="dxa"/>
          </w:tcPr>
          <w:p w14:paraId="7AD045D5" w14:textId="27FC8DDF" w:rsidR="00A80F28" w:rsidRPr="009A0131" w:rsidRDefault="00A80F28" w:rsidP="00D77B03">
            <w:pPr>
              <w:rPr>
                <w:sz w:val="20"/>
                <w:szCs w:val="20"/>
              </w:rPr>
            </w:pPr>
            <w:r w:rsidRPr="00053301">
              <w:t>Du</w:t>
            </w:r>
            <w:r>
              <w:t xml:space="preserve"> 27 au 31 mars</w:t>
            </w:r>
          </w:p>
        </w:tc>
        <w:tc>
          <w:tcPr>
            <w:tcW w:w="1761" w:type="dxa"/>
          </w:tcPr>
          <w:p w14:paraId="2313EB80" w14:textId="77777777" w:rsidR="00A80F28" w:rsidRPr="009A0131" w:rsidRDefault="00A80F28" w:rsidP="00D77B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PERPIGNAN</w:t>
            </w:r>
          </w:p>
        </w:tc>
      </w:tr>
    </w:tbl>
    <w:p w14:paraId="20329749" w14:textId="77777777" w:rsidR="00702E0A" w:rsidRDefault="00702E0A" w:rsidP="00AF20C0"/>
    <w:p w14:paraId="43FD16F5" w14:textId="77777777" w:rsidR="00702E0A" w:rsidRDefault="00702E0A" w:rsidP="00AF20C0"/>
    <w:p w14:paraId="7C94055C" w14:textId="77777777" w:rsidR="00702E0A" w:rsidRDefault="00702E0A" w:rsidP="00AF20C0"/>
    <w:p w14:paraId="4298A71C" w14:textId="77777777" w:rsidR="00702E0A" w:rsidRDefault="00702E0A" w:rsidP="00AF20C0"/>
    <w:p w14:paraId="0FB0CE4E" w14:textId="77777777" w:rsidR="00702E0A" w:rsidRDefault="00702E0A" w:rsidP="00AF20C0"/>
    <w:p w14:paraId="207051E8" w14:textId="77777777" w:rsidR="00702E0A" w:rsidRDefault="00702E0A" w:rsidP="00AF20C0"/>
    <w:p w14:paraId="5AD22F5A" w14:textId="77777777" w:rsidR="00702E0A" w:rsidRDefault="00702E0A" w:rsidP="00AF20C0"/>
    <w:p w14:paraId="6D1E912D" w14:textId="77777777" w:rsidR="00702E0A" w:rsidRDefault="00702E0A" w:rsidP="00AF20C0"/>
    <w:p w14:paraId="490DFA52" w14:textId="77777777" w:rsidR="00702E0A" w:rsidRDefault="00702E0A" w:rsidP="00AF20C0"/>
    <w:p w14:paraId="603527FB" w14:textId="77777777" w:rsidR="00702E0A" w:rsidRDefault="00702E0A" w:rsidP="00AF20C0"/>
    <w:p w14:paraId="5C345F19" w14:textId="77777777" w:rsidR="00702E0A" w:rsidRDefault="00702E0A" w:rsidP="00AF20C0"/>
    <w:p w14:paraId="37703F43" w14:textId="77777777" w:rsidR="00702E0A" w:rsidRDefault="00702E0A" w:rsidP="00AF20C0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4819"/>
        <w:gridCol w:w="1916"/>
      </w:tblGrid>
      <w:tr w:rsidR="00AF20C0" w:rsidRPr="004731BE" w14:paraId="16AD7416" w14:textId="77777777" w:rsidTr="006610DA">
        <w:trPr>
          <w:trHeight w:val="567"/>
        </w:trPr>
        <w:tc>
          <w:tcPr>
            <w:tcW w:w="1560" w:type="dxa"/>
            <w:vAlign w:val="center"/>
          </w:tcPr>
          <w:p w14:paraId="1AC4796C" w14:textId="77777777" w:rsidR="00AF20C0" w:rsidRPr="004731BE" w:rsidRDefault="00AF20C0" w:rsidP="0054472D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81792" behindDoc="0" locked="0" layoutInCell="1" allowOverlap="1" wp14:anchorId="4E41D83B" wp14:editId="4F11400D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1856891711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35" w:type="dxa"/>
            <w:gridSpan w:val="2"/>
            <w:vAlign w:val="center"/>
          </w:tcPr>
          <w:p w14:paraId="7E72D6F5" w14:textId="77777777" w:rsidR="00AF20C0" w:rsidRPr="004731BE" w:rsidRDefault="00AF20C0" w:rsidP="0054472D">
            <w:r w:rsidRPr="003E45B4">
              <w:rPr>
                <w:rFonts w:eastAsia="Times New Roman"/>
                <w:b/>
                <w:color w:val="156082" w:themeColor="accent1"/>
                <w:sz w:val="28"/>
                <w:szCs w:val="28"/>
                <w:lang w:eastAsia="fr-FR"/>
              </w:rPr>
              <w:t>FORMATIONS ORGANISEES EN PRESENTIEL</w:t>
            </w:r>
          </w:p>
        </w:tc>
      </w:tr>
      <w:tr w:rsidR="00AF20C0" w:rsidRPr="003E45B4" w14:paraId="30583A98" w14:textId="77777777" w:rsidTr="006610DA">
        <w:trPr>
          <w:trHeight w:val="567"/>
        </w:trPr>
        <w:tc>
          <w:tcPr>
            <w:tcW w:w="1560" w:type="dxa"/>
            <w:vAlign w:val="center"/>
          </w:tcPr>
          <w:p w14:paraId="174B25DE" w14:textId="77777777" w:rsidR="00AF20C0" w:rsidRDefault="00AF20C0" w:rsidP="0054472D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</w:p>
        </w:tc>
        <w:tc>
          <w:tcPr>
            <w:tcW w:w="6735" w:type="dxa"/>
            <w:gridSpan w:val="2"/>
            <w:vAlign w:val="center"/>
          </w:tcPr>
          <w:p w14:paraId="38F88021" w14:textId="77777777" w:rsidR="00AF20C0" w:rsidRPr="003E45B4" w:rsidRDefault="00AF20C0" w:rsidP="0054472D">
            <w:r w:rsidRPr="003E45B4">
              <w:rPr>
                <w:rFonts w:eastAsia="Times New Roman"/>
                <w:b/>
                <w:color w:val="156082" w:themeColor="accent1"/>
                <w:lang w:eastAsia="fr-FR"/>
              </w:rPr>
              <w:t>DEPARTEMENT D</w:t>
            </w:r>
            <w:r>
              <w:rPr>
                <w:rFonts w:eastAsia="Times New Roman"/>
                <w:b/>
                <w:color w:val="156082" w:themeColor="accent1"/>
                <w:lang w:eastAsia="fr-FR"/>
              </w:rPr>
              <w:t>E HAUTE-GARONNE</w:t>
            </w:r>
          </w:p>
        </w:tc>
      </w:tr>
      <w:tr w:rsidR="00AF20C0" w:rsidRPr="00B67413" w14:paraId="3C50481B" w14:textId="77777777" w:rsidTr="006610DA">
        <w:trPr>
          <w:trHeight w:val="567"/>
        </w:trPr>
        <w:tc>
          <w:tcPr>
            <w:tcW w:w="1560" w:type="dxa"/>
            <w:vAlign w:val="center"/>
          </w:tcPr>
          <w:p w14:paraId="43CCB36F" w14:textId="77777777" w:rsidR="00AF20C0" w:rsidRDefault="00AF20C0" w:rsidP="0054472D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735" w:type="dxa"/>
            <w:gridSpan w:val="2"/>
            <w:vAlign w:val="center"/>
          </w:tcPr>
          <w:p w14:paraId="1F0C777A" w14:textId="77777777" w:rsidR="00AF20C0" w:rsidRPr="00B67413" w:rsidRDefault="00AF20C0" w:rsidP="0054472D">
            <w:pPr>
              <w:rPr>
                <w:rFonts w:eastAsia="Times New Roman"/>
                <w:b/>
                <w:color w:val="0070C0"/>
                <w:lang w:eastAsia="fr-FR"/>
              </w:rPr>
            </w:pPr>
            <w:r>
              <w:rPr>
                <w:color w:val="0070C0"/>
              </w:rPr>
              <w:t>Catherine COMBIER</w:t>
            </w:r>
            <w:r w:rsidRPr="009C67AE">
              <w:rPr>
                <w:color w:val="0070C0"/>
              </w:rPr>
              <w:t xml:space="preserve">, </w:t>
            </w:r>
            <w:r>
              <w:rPr>
                <w:color w:val="0070C0"/>
              </w:rPr>
              <w:t>catherine.combier</w:t>
            </w:r>
            <w:r w:rsidRPr="009C67AE">
              <w:rPr>
                <w:color w:val="0070C0"/>
              </w:rPr>
              <w:t>@cnfpt.fr</w:t>
            </w:r>
          </w:p>
        </w:tc>
      </w:tr>
      <w:tr w:rsidR="00AF20C0" w14:paraId="53E385EC" w14:textId="77777777" w:rsidTr="006610DA">
        <w:trPr>
          <w:trHeight w:val="567"/>
        </w:trPr>
        <w:tc>
          <w:tcPr>
            <w:tcW w:w="1560" w:type="dxa"/>
          </w:tcPr>
          <w:p w14:paraId="6EEB03E8" w14:textId="77777777" w:rsidR="00AF20C0" w:rsidRDefault="00AF20C0" w:rsidP="0054472D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</w:tcPr>
          <w:p w14:paraId="4901BBCA" w14:textId="77777777" w:rsidR="00AF20C0" w:rsidRDefault="00AF20C0" w:rsidP="0054472D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628E0C6C" w14:textId="77777777" w:rsidR="00AF20C0" w:rsidRDefault="00AF20C0" w:rsidP="0054472D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916" w:type="dxa"/>
          </w:tcPr>
          <w:p w14:paraId="7E7F757B" w14:textId="77777777" w:rsidR="00AF20C0" w:rsidRDefault="00AF20C0" w:rsidP="0054472D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7ACADF40" w14:textId="77777777" w:rsidR="00AF20C0" w:rsidRDefault="00AF20C0" w:rsidP="0054472D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AF20C0" w:rsidRPr="00567822" w14:paraId="03EFE081" w14:textId="77777777" w:rsidTr="006610DA">
        <w:trPr>
          <w:trHeight w:val="567"/>
        </w:trPr>
        <w:tc>
          <w:tcPr>
            <w:tcW w:w="1560" w:type="dxa"/>
          </w:tcPr>
          <w:p w14:paraId="5A958952" w14:textId="7D22D8F5" w:rsidR="00AF20C0" w:rsidRPr="00567822" w:rsidRDefault="00AF20C0" w:rsidP="0054472D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QNX</w:t>
            </w:r>
          </w:p>
        </w:tc>
        <w:tc>
          <w:tcPr>
            <w:tcW w:w="4819" w:type="dxa"/>
            <w:vAlign w:val="center"/>
          </w:tcPr>
          <w:p w14:paraId="35C1FFC8" w14:textId="58E03215" w:rsidR="00AF20C0" w:rsidRPr="00567822" w:rsidRDefault="00AF20C0" w:rsidP="0054472D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Du</w:t>
            </w:r>
            <w:r w:rsidR="001269F6">
              <w:rPr>
                <w:sz w:val="20"/>
                <w:szCs w:val="20"/>
                <w:lang w:val="en-US"/>
              </w:rPr>
              <w:t xml:space="preserve"> 11 au 15 </w:t>
            </w:r>
            <w:proofErr w:type="spellStart"/>
            <w:r w:rsidR="001269F6">
              <w:rPr>
                <w:sz w:val="20"/>
                <w:szCs w:val="20"/>
                <w:lang w:val="en-US"/>
              </w:rPr>
              <w:t>janvier</w:t>
            </w:r>
            <w:proofErr w:type="spellEnd"/>
            <w:r w:rsidR="001269F6">
              <w:rPr>
                <w:sz w:val="20"/>
                <w:szCs w:val="20"/>
                <w:lang w:val="en-US"/>
              </w:rPr>
              <w:t xml:space="preserve"> 2027</w:t>
            </w:r>
          </w:p>
        </w:tc>
        <w:tc>
          <w:tcPr>
            <w:tcW w:w="1916" w:type="dxa"/>
          </w:tcPr>
          <w:p w14:paraId="6E7E7232" w14:textId="77777777" w:rsidR="00AF20C0" w:rsidRPr="00567822" w:rsidRDefault="00AF20C0" w:rsidP="0054472D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370F201A" w14:textId="77777777" w:rsidTr="006610DA">
        <w:trPr>
          <w:trHeight w:val="567"/>
        </w:trPr>
        <w:tc>
          <w:tcPr>
            <w:tcW w:w="1560" w:type="dxa"/>
          </w:tcPr>
          <w:p w14:paraId="24845D8D" w14:textId="0DA17F75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QNY</w:t>
            </w:r>
          </w:p>
        </w:tc>
        <w:tc>
          <w:tcPr>
            <w:tcW w:w="4819" w:type="dxa"/>
            <w:vAlign w:val="center"/>
          </w:tcPr>
          <w:p w14:paraId="0505B5E7" w14:textId="3A38D39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 xml:space="preserve">Du </w:t>
            </w:r>
            <w:r w:rsidR="001269F6">
              <w:rPr>
                <w:sz w:val="20"/>
                <w:szCs w:val="20"/>
                <w:lang w:val="en-US"/>
              </w:rPr>
              <w:t xml:space="preserve">11 au 15 </w:t>
            </w:r>
            <w:proofErr w:type="spellStart"/>
            <w:r w:rsidR="001269F6">
              <w:rPr>
                <w:sz w:val="20"/>
                <w:szCs w:val="20"/>
                <w:lang w:val="en-US"/>
              </w:rPr>
              <w:t>janvier</w:t>
            </w:r>
            <w:proofErr w:type="spellEnd"/>
          </w:p>
        </w:tc>
        <w:tc>
          <w:tcPr>
            <w:tcW w:w="1916" w:type="dxa"/>
          </w:tcPr>
          <w:p w14:paraId="472023ED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16AE509E" w14:textId="77777777" w:rsidTr="006610DA">
        <w:trPr>
          <w:trHeight w:val="567"/>
        </w:trPr>
        <w:tc>
          <w:tcPr>
            <w:tcW w:w="1560" w:type="dxa"/>
          </w:tcPr>
          <w:p w14:paraId="5A4F5997" w14:textId="463203E3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QNZ</w:t>
            </w:r>
          </w:p>
        </w:tc>
        <w:tc>
          <w:tcPr>
            <w:tcW w:w="4819" w:type="dxa"/>
            <w:vAlign w:val="center"/>
          </w:tcPr>
          <w:p w14:paraId="312CCF05" w14:textId="7D94BB5B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 xml:space="preserve">Du </w:t>
            </w:r>
            <w:r w:rsidR="001269F6">
              <w:rPr>
                <w:sz w:val="20"/>
                <w:szCs w:val="20"/>
                <w:lang w:val="en-US"/>
              </w:rPr>
              <w:t xml:space="preserve">18 au 22 </w:t>
            </w:r>
            <w:proofErr w:type="spellStart"/>
            <w:r w:rsidR="001269F6">
              <w:rPr>
                <w:sz w:val="20"/>
                <w:szCs w:val="20"/>
                <w:lang w:val="en-US"/>
              </w:rPr>
              <w:t>janvier</w:t>
            </w:r>
            <w:proofErr w:type="spellEnd"/>
          </w:p>
        </w:tc>
        <w:tc>
          <w:tcPr>
            <w:tcW w:w="1916" w:type="dxa"/>
          </w:tcPr>
          <w:p w14:paraId="1F0ED281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4DB32F3D" w14:textId="77777777" w:rsidTr="006610DA">
        <w:trPr>
          <w:trHeight w:val="567"/>
        </w:trPr>
        <w:tc>
          <w:tcPr>
            <w:tcW w:w="1560" w:type="dxa"/>
          </w:tcPr>
          <w:p w14:paraId="38578841" w14:textId="1E2488C2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QO0</w:t>
            </w:r>
          </w:p>
        </w:tc>
        <w:tc>
          <w:tcPr>
            <w:tcW w:w="4819" w:type="dxa"/>
          </w:tcPr>
          <w:p w14:paraId="1112EAB3" w14:textId="569B85F2" w:rsidR="00432B9C" w:rsidRPr="00567822" w:rsidRDefault="00432B9C" w:rsidP="00432B9C">
            <w:pPr>
              <w:rPr>
                <w:sz w:val="20"/>
                <w:szCs w:val="20"/>
              </w:rPr>
            </w:pPr>
            <w:r w:rsidRPr="00447384">
              <w:rPr>
                <w:sz w:val="20"/>
                <w:szCs w:val="20"/>
                <w:lang w:val="en-US"/>
              </w:rPr>
              <w:t xml:space="preserve">Du </w:t>
            </w:r>
            <w:r w:rsidR="001269F6">
              <w:rPr>
                <w:sz w:val="20"/>
                <w:szCs w:val="20"/>
                <w:lang w:val="en-US"/>
              </w:rPr>
              <w:t xml:space="preserve">18 au 22 </w:t>
            </w:r>
            <w:proofErr w:type="spellStart"/>
            <w:r w:rsidR="001269F6">
              <w:rPr>
                <w:sz w:val="20"/>
                <w:szCs w:val="20"/>
                <w:lang w:val="en-US"/>
              </w:rPr>
              <w:t>janvier</w:t>
            </w:r>
            <w:proofErr w:type="spellEnd"/>
          </w:p>
        </w:tc>
        <w:tc>
          <w:tcPr>
            <w:tcW w:w="1916" w:type="dxa"/>
          </w:tcPr>
          <w:p w14:paraId="1DC29AA3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40120F88" w14:textId="77777777" w:rsidTr="006610DA">
        <w:trPr>
          <w:trHeight w:val="567"/>
        </w:trPr>
        <w:tc>
          <w:tcPr>
            <w:tcW w:w="1560" w:type="dxa"/>
          </w:tcPr>
          <w:p w14:paraId="6E2810B2" w14:textId="28596A9F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QO1</w:t>
            </w:r>
          </w:p>
        </w:tc>
        <w:tc>
          <w:tcPr>
            <w:tcW w:w="4819" w:type="dxa"/>
          </w:tcPr>
          <w:p w14:paraId="12157F31" w14:textId="687CB956" w:rsidR="00432B9C" w:rsidRPr="00567822" w:rsidRDefault="00432B9C" w:rsidP="00432B9C">
            <w:pPr>
              <w:rPr>
                <w:sz w:val="20"/>
                <w:szCs w:val="20"/>
              </w:rPr>
            </w:pPr>
            <w:r w:rsidRPr="00447384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25 au 29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janvier</w:t>
            </w:r>
            <w:proofErr w:type="spellEnd"/>
          </w:p>
        </w:tc>
        <w:tc>
          <w:tcPr>
            <w:tcW w:w="1916" w:type="dxa"/>
          </w:tcPr>
          <w:p w14:paraId="5DBD3E76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25066487" w14:textId="77777777" w:rsidTr="006610DA">
        <w:trPr>
          <w:trHeight w:val="567"/>
        </w:trPr>
        <w:tc>
          <w:tcPr>
            <w:tcW w:w="1560" w:type="dxa"/>
          </w:tcPr>
          <w:p w14:paraId="0FEAA602" w14:textId="0DC06717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QO2</w:t>
            </w:r>
          </w:p>
        </w:tc>
        <w:tc>
          <w:tcPr>
            <w:tcW w:w="4819" w:type="dxa"/>
          </w:tcPr>
          <w:p w14:paraId="37EF46C9" w14:textId="75E35C2D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25 au 29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janvier</w:t>
            </w:r>
            <w:proofErr w:type="spellEnd"/>
          </w:p>
        </w:tc>
        <w:tc>
          <w:tcPr>
            <w:tcW w:w="1916" w:type="dxa"/>
          </w:tcPr>
          <w:p w14:paraId="717B5F5D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105247E8" w14:textId="77777777" w:rsidTr="006610DA">
        <w:trPr>
          <w:trHeight w:val="567"/>
        </w:trPr>
        <w:tc>
          <w:tcPr>
            <w:tcW w:w="1560" w:type="dxa"/>
          </w:tcPr>
          <w:p w14:paraId="014B5EB2" w14:textId="743C0074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QO3</w:t>
            </w:r>
          </w:p>
        </w:tc>
        <w:tc>
          <w:tcPr>
            <w:tcW w:w="4819" w:type="dxa"/>
          </w:tcPr>
          <w:p w14:paraId="437C895D" w14:textId="78A7BA09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01 au 05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février</w:t>
            </w:r>
            <w:proofErr w:type="spellEnd"/>
          </w:p>
        </w:tc>
        <w:tc>
          <w:tcPr>
            <w:tcW w:w="1916" w:type="dxa"/>
          </w:tcPr>
          <w:p w14:paraId="1BAE7F31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734A5FDB" w14:textId="77777777" w:rsidTr="006610DA">
        <w:trPr>
          <w:trHeight w:val="567"/>
        </w:trPr>
        <w:tc>
          <w:tcPr>
            <w:tcW w:w="1560" w:type="dxa"/>
          </w:tcPr>
          <w:p w14:paraId="3F9D3F3C" w14:textId="1068DA42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1269F6">
              <w:rPr>
                <w:sz w:val="20"/>
                <w:szCs w:val="20"/>
                <w:lang w:val="en-US"/>
              </w:rPr>
              <w:t>QO4</w:t>
            </w:r>
          </w:p>
        </w:tc>
        <w:tc>
          <w:tcPr>
            <w:tcW w:w="4819" w:type="dxa"/>
          </w:tcPr>
          <w:p w14:paraId="0E8FC43B" w14:textId="5B7FD2CC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01 au 05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février</w:t>
            </w:r>
            <w:proofErr w:type="spellEnd"/>
          </w:p>
        </w:tc>
        <w:tc>
          <w:tcPr>
            <w:tcW w:w="1916" w:type="dxa"/>
          </w:tcPr>
          <w:p w14:paraId="3C67C055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448FC5EF" w14:textId="77777777" w:rsidTr="006610DA">
        <w:trPr>
          <w:trHeight w:val="567"/>
        </w:trPr>
        <w:tc>
          <w:tcPr>
            <w:tcW w:w="1560" w:type="dxa"/>
          </w:tcPr>
          <w:p w14:paraId="074C52BE" w14:textId="71C0ADEE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QO5</w:t>
            </w:r>
          </w:p>
        </w:tc>
        <w:tc>
          <w:tcPr>
            <w:tcW w:w="4819" w:type="dxa"/>
          </w:tcPr>
          <w:p w14:paraId="160EF202" w14:textId="48917CDF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08 au 12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février</w:t>
            </w:r>
            <w:proofErr w:type="spellEnd"/>
          </w:p>
        </w:tc>
        <w:tc>
          <w:tcPr>
            <w:tcW w:w="1916" w:type="dxa"/>
          </w:tcPr>
          <w:p w14:paraId="5666E5EE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3334117B" w14:textId="77777777" w:rsidTr="006610DA">
        <w:trPr>
          <w:trHeight w:val="567"/>
        </w:trPr>
        <w:tc>
          <w:tcPr>
            <w:tcW w:w="1560" w:type="dxa"/>
          </w:tcPr>
          <w:p w14:paraId="5AA93FEF" w14:textId="5689897D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QO7</w:t>
            </w:r>
          </w:p>
        </w:tc>
        <w:tc>
          <w:tcPr>
            <w:tcW w:w="4819" w:type="dxa"/>
          </w:tcPr>
          <w:p w14:paraId="2A06930F" w14:textId="6CF0CF46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08 au 12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février</w:t>
            </w:r>
            <w:proofErr w:type="spellEnd"/>
          </w:p>
        </w:tc>
        <w:tc>
          <w:tcPr>
            <w:tcW w:w="1916" w:type="dxa"/>
          </w:tcPr>
          <w:p w14:paraId="59447B1E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48BBE8D7" w14:textId="77777777" w:rsidTr="006610DA">
        <w:trPr>
          <w:trHeight w:val="567"/>
        </w:trPr>
        <w:tc>
          <w:tcPr>
            <w:tcW w:w="1560" w:type="dxa"/>
          </w:tcPr>
          <w:p w14:paraId="6F8F5E84" w14:textId="047D0FA8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lastRenderedPageBreak/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QO8</w:t>
            </w:r>
          </w:p>
        </w:tc>
        <w:tc>
          <w:tcPr>
            <w:tcW w:w="4819" w:type="dxa"/>
          </w:tcPr>
          <w:p w14:paraId="6A29EF0D" w14:textId="62EA5FD3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15 au 19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février</w:t>
            </w:r>
            <w:proofErr w:type="spellEnd"/>
          </w:p>
        </w:tc>
        <w:tc>
          <w:tcPr>
            <w:tcW w:w="1916" w:type="dxa"/>
          </w:tcPr>
          <w:p w14:paraId="65C4C4B9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43930EE9" w14:textId="77777777" w:rsidTr="006610DA">
        <w:trPr>
          <w:trHeight w:val="567"/>
        </w:trPr>
        <w:tc>
          <w:tcPr>
            <w:tcW w:w="1560" w:type="dxa"/>
          </w:tcPr>
          <w:p w14:paraId="6BE04EB4" w14:textId="2632226E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QO9</w:t>
            </w:r>
          </w:p>
        </w:tc>
        <w:tc>
          <w:tcPr>
            <w:tcW w:w="4819" w:type="dxa"/>
          </w:tcPr>
          <w:p w14:paraId="17383DFD" w14:textId="2EC24E23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 xml:space="preserve">15 au 19 </w:t>
            </w:r>
            <w:proofErr w:type="spellStart"/>
            <w:r w:rsidR="00D150FA">
              <w:rPr>
                <w:sz w:val="20"/>
                <w:szCs w:val="20"/>
                <w:lang w:val="en-US"/>
              </w:rPr>
              <w:t>février</w:t>
            </w:r>
            <w:proofErr w:type="spellEnd"/>
          </w:p>
        </w:tc>
        <w:tc>
          <w:tcPr>
            <w:tcW w:w="1916" w:type="dxa"/>
          </w:tcPr>
          <w:p w14:paraId="63AECA48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2EE9E9CB" w14:textId="77777777" w:rsidTr="006610DA">
        <w:trPr>
          <w:trHeight w:val="567"/>
        </w:trPr>
        <w:tc>
          <w:tcPr>
            <w:tcW w:w="1560" w:type="dxa"/>
          </w:tcPr>
          <w:p w14:paraId="7BAFE9EA" w14:textId="29AE0558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QOA</w:t>
            </w:r>
          </w:p>
        </w:tc>
        <w:tc>
          <w:tcPr>
            <w:tcW w:w="4819" w:type="dxa"/>
          </w:tcPr>
          <w:p w14:paraId="26ADBE14" w14:textId="664E734B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>01 au 05 mars</w:t>
            </w:r>
          </w:p>
        </w:tc>
        <w:tc>
          <w:tcPr>
            <w:tcW w:w="1916" w:type="dxa"/>
          </w:tcPr>
          <w:p w14:paraId="7261D9B5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4AFF2424" w14:textId="77777777" w:rsidTr="006610DA">
        <w:trPr>
          <w:trHeight w:val="567"/>
        </w:trPr>
        <w:tc>
          <w:tcPr>
            <w:tcW w:w="1560" w:type="dxa"/>
          </w:tcPr>
          <w:p w14:paraId="5EBAE018" w14:textId="29963A66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QOB</w:t>
            </w:r>
          </w:p>
        </w:tc>
        <w:tc>
          <w:tcPr>
            <w:tcW w:w="4819" w:type="dxa"/>
          </w:tcPr>
          <w:p w14:paraId="4233E045" w14:textId="40492D59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>01 au 05 mars</w:t>
            </w:r>
          </w:p>
        </w:tc>
        <w:tc>
          <w:tcPr>
            <w:tcW w:w="1916" w:type="dxa"/>
          </w:tcPr>
          <w:p w14:paraId="5B2F91F4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1217247B" w14:textId="77777777" w:rsidTr="006610DA">
        <w:trPr>
          <w:trHeight w:val="567"/>
        </w:trPr>
        <w:tc>
          <w:tcPr>
            <w:tcW w:w="1560" w:type="dxa"/>
          </w:tcPr>
          <w:p w14:paraId="391A6580" w14:textId="1ECFB27A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QOC</w:t>
            </w:r>
          </w:p>
        </w:tc>
        <w:tc>
          <w:tcPr>
            <w:tcW w:w="4819" w:type="dxa"/>
          </w:tcPr>
          <w:p w14:paraId="44B4B2F8" w14:textId="4BCC0FAB" w:rsidR="00432B9C" w:rsidRPr="00567822" w:rsidRDefault="00432B9C" w:rsidP="00432B9C">
            <w:pPr>
              <w:rPr>
                <w:sz w:val="20"/>
                <w:szCs w:val="20"/>
              </w:rPr>
            </w:pPr>
            <w:r w:rsidRPr="0085404B">
              <w:rPr>
                <w:sz w:val="20"/>
                <w:szCs w:val="20"/>
                <w:lang w:val="en-US"/>
              </w:rPr>
              <w:t xml:space="preserve">Du </w:t>
            </w:r>
            <w:r w:rsidR="00D150FA">
              <w:rPr>
                <w:sz w:val="20"/>
                <w:szCs w:val="20"/>
                <w:lang w:val="en-US"/>
              </w:rPr>
              <w:t>08 au 12 mars</w:t>
            </w:r>
          </w:p>
        </w:tc>
        <w:tc>
          <w:tcPr>
            <w:tcW w:w="1916" w:type="dxa"/>
          </w:tcPr>
          <w:p w14:paraId="6342BB45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785F049C" w14:textId="77777777" w:rsidTr="006610DA">
        <w:trPr>
          <w:trHeight w:val="567"/>
        </w:trPr>
        <w:tc>
          <w:tcPr>
            <w:tcW w:w="1560" w:type="dxa"/>
          </w:tcPr>
          <w:p w14:paraId="1CDF3111" w14:textId="06965F4F" w:rsidR="00432B9C" w:rsidRPr="00567822" w:rsidRDefault="00432B9C" w:rsidP="00432B9C">
            <w:pPr>
              <w:rPr>
                <w:sz w:val="20"/>
                <w:szCs w:val="20"/>
              </w:rPr>
            </w:pPr>
            <w:r w:rsidRPr="00457683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QOD</w:t>
            </w:r>
          </w:p>
        </w:tc>
        <w:tc>
          <w:tcPr>
            <w:tcW w:w="4819" w:type="dxa"/>
          </w:tcPr>
          <w:p w14:paraId="396A1D5C" w14:textId="57180574" w:rsidR="00432B9C" w:rsidRPr="00567822" w:rsidRDefault="00432B9C" w:rsidP="00432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</w:t>
            </w:r>
            <w:r w:rsidR="00D150FA">
              <w:rPr>
                <w:sz w:val="20"/>
                <w:szCs w:val="20"/>
              </w:rPr>
              <w:t xml:space="preserve"> 08 au 12 mars</w:t>
            </w:r>
          </w:p>
        </w:tc>
        <w:tc>
          <w:tcPr>
            <w:tcW w:w="1916" w:type="dxa"/>
          </w:tcPr>
          <w:p w14:paraId="36F53780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3D95A0C3" w14:textId="77777777" w:rsidTr="006610DA">
        <w:trPr>
          <w:trHeight w:val="567"/>
        </w:trPr>
        <w:tc>
          <w:tcPr>
            <w:tcW w:w="1560" w:type="dxa"/>
          </w:tcPr>
          <w:p w14:paraId="7040D013" w14:textId="3A9B9F68" w:rsidR="00432B9C" w:rsidRPr="00567822" w:rsidRDefault="00432B9C" w:rsidP="00432B9C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QOE</w:t>
            </w:r>
          </w:p>
        </w:tc>
        <w:tc>
          <w:tcPr>
            <w:tcW w:w="4819" w:type="dxa"/>
          </w:tcPr>
          <w:p w14:paraId="017B6F67" w14:textId="34FE9F1C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Du 1</w:t>
            </w:r>
            <w:r w:rsidR="00D150FA">
              <w:rPr>
                <w:sz w:val="20"/>
                <w:szCs w:val="20"/>
                <w:lang w:val="en-US"/>
              </w:rPr>
              <w:t>5 au 19 mars</w:t>
            </w:r>
          </w:p>
        </w:tc>
        <w:tc>
          <w:tcPr>
            <w:tcW w:w="1916" w:type="dxa"/>
          </w:tcPr>
          <w:p w14:paraId="776D77B0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432B9C" w:rsidRPr="00567822" w14:paraId="5C6ACAFD" w14:textId="77777777" w:rsidTr="006610DA">
        <w:trPr>
          <w:trHeight w:val="567"/>
        </w:trPr>
        <w:tc>
          <w:tcPr>
            <w:tcW w:w="1560" w:type="dxa"/>
          </w:tcPr>
          <w:p w14:paraId="30452797" w14:textId="2D7BDFAC" w:rsidR="00432B9C" w:rsidRPr="00567822" w:rsidRDefault="00432B9C" w:rsidP="00432B9C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QOF</w:t>
            </w:r>
          </w:p>
        </w:tc>
        <w:tc>
          <w:tcPr>
            <w:tcW w:w="4819" w:type="dxa"/>
          </w:tcPr>
          <w:p w14:paraId="680CA205" w14:textId="2954A1D2" w:rsidR="00432B9C" w:rsidRPr="00567822" w:rsidRDefault="00D150FA" w:rsidP="00432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15 au 19 mars</w:t>
            </w:r>
          </w:p>
        </w:tc>
        <w:tc>
          <w:tcPr>
            <w:tcW w:w="1916" w:type="dxa"/>
          </w:tcPr>
          <w:p w14:paraId="47B095AC" w14:textId="77777777" w:rsidR="00432B9C" w:rsidRPr="00567822" w:rsidRDefault="00432B9C" w:rsidP="00432B9C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702E0A" w:rsidRPr="00567822" w14:paraId="7A310F0F" w14:textId="77777777" w:rsidTr="006610DA">
        <w:trPr>
          <w:trHeight w:val="567"/>
        </w:trPr>
        <w:tc>
          <w:tcPr>
            <w:tcW w:w="1560" w:type="dxa"/>
          </w:tcPr>
          <w:p w14:paraId="07FA2E25" w14:textId="768C1570" w:rsidR="00702E0A" w:rsidRPr="00567822" w:rsidRDefault="00702E0A" w:rsidP="00702E0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QOG</w:t>
            </w:r>
          </w:p>
        </w:tc>
        <w:tc>
          <w:tcPr>
            <w:tcW w:w="4819" w:type="dxa"/>
          </w:tcPr>
          <w:p w14:paraId="23C8F9F0" w14:textId="554B8213" w:rsidR="00702E0A" w:rsidRPr="00567822" w:rsidRDefault="00D150FA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22 au 26 mars</w:t>
            </w:r>
          </w:p>
        </w:tc>
        <w:tc>
          <w:tcPr>
            <w:tcW w:w="1916" w:type="dxa"/>
          </w:tcPr>
          <w:p w14:paraId="70294460" w14:textId="660BB375" w:rsidR="00702E0A" w:rsidRPr="00567822" w:rsidRDefault="00702E0A" w:rsidP="00702E0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702E0A" w:rsidRPr="00567822" w14:paraId="183D9770" w14:textId="77777777" w:rsidTr="006610DA">
        <w:trPr>
          <w:trHeight w:val="567"/>
        </w:trPr>
        <w:tc>
          <w:tcPr>
            <w:tcW w:w="1560" w:type="dxa"/>
          </w:tcPr>
          <w:p w14:paraId="471B99C6" w14:textId="5CC82AB3" w:rsidR="00702E0A" w:rsidRPr="00567822" w:rsidRDefault="00702E0A" w:rsidP="00702E0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QOH</w:t>
            </w:r>
          </w:p>
        </w:tc>
        <w:tc>
          <w:tcPr>
            <w:tcW w:w="4819" w:type="dxa"/>
          </w:tcPr>
          <w:p w14:paraId="08E72D5B" w14:textId="1F2CD6E9" w:rsidR="00702E0A" w:rsidRPr="00567822" w:rsidRDefault="00D150FA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22 au 26 mars</w:t>
            </w:r>
          </w:p>
        </w:tc>
        <w:tc>
          <w:tcPr>
            <w:tcW w:w="1916" w:type="dxa"/>
          </w:tcPr>
          <w:p w14:paraId="27C3A92B" w14:textId="63316007" w:rsidR="00702E0A" w:rsidRPr="00567822" w:rsidRDefault="00702E0A" w:rsidP="00702E0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702E0A" w:rsidRPr="00567822" w14:paraId="7097DBF0" w14:textId="77777777" w:rsidTr="006610DA">
        <w:trPr>
          <w:trHeight w:val="567"/>
        </w:trPr>
        <w:tc>
          <w:tcPr>
            <w:tcW w:w="1560" w:type="dxa"/>
          </w:tcPr>
          <w:p w14:paraId="0DE75BBD" w14:textId="6EA1F8C5" w:rsidR="00702E0A" w:rsidRPr="00567822" w:rsidRDefault="00702E0A" w:rsidP="00702E0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D150FA">
              <w:rPr>
                <w:sz w:val="20"/>
                <w:szCs w:val="20"/>
                <w:lang w:val="en-US"/>
              </w:rPr>
              <w:t>T0J</w:t>
            </w:r>
          </w:p>
        </w:tc>
        <w:tc>
          <w:tcPr>
            <w:tcW w:w="4819" w:type="dxa"/>
          </w:tcPr>
          <w:p w14:paraId="7FB7100A" w14:textId="7D481234" w:rsidR="00702E0A" w:rsidRPr="00567822" w:rsidRDefault="00D150FA" w:rsidP="007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05 au 09 avril</w:t>
            </w:r>
          </w:p>
        </w:tc>
        <w:tc>
          <w:tcPr>
            <w:tcW w:w="1916" w:type="dxa"/>
          </w:tcPr>
          <w:p w14:paraId="2CEF3A2F" w14:textId="0460E8F9" w:rsidR="00702E0A" w:rsidRPr="00567822" w:rsidRDefault="00702E0A" w:rsidP="00702E0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7D5B00AD" w14:textId="77777777" w:rsidTr="006610DA">
        <w:trPr>
          <w:trHeight w:val="567"/>
        </w:trPr>
        <w:tc>
          <w:tcPr>
            <w:tcW w:w="1560" w:type="dxa"/>
          </w:tcPr>
          <w:p w14:paraId="0CDD6F3E" w14:textId="2448E293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T0K</w:t>
            </w:r>
          </w:p>
        </w:tc>
        <w:tc>
          <w:tcPr>
            <w:tcW w:w="4819" w:type="dxa"/>
          </w:tcPr>
          <w:p w14:paraId="2601441D" w14:textId="7E24E31F" w:rsidR="00D150FA" w:rsidRPr="00567822" w:rsidRDefault="00D150FA" w:rsidP="00D150FA">
            <w:pPr>
              <w:rPr>
                <w:sz w:val="20"/>
                <w:szCs w:val="20"/>
              </w:rPr>
            </w:pPr>
            <w:r w:rsidRPr="00603204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12 au 13 avril et du 21 au 23 avril</w:t>
            </w:r>
          </w:p>
        </w:tc>
        <w:tc>
          <w:tcPr>
            <w:tcW w:w="1916" w:type="dxa"/>
          </w:tcPr>
          <w:p w14:paraId="199ED4EB" w14:textId="0D534181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56D2D6AE" w14:textId="77777777" w:rsidTr="006610DA">
        <w:trPr>
          <w:trHeight w:val="567"/>
        </w:trPr>
        <w:tc>
          <w:tcPr>
            <w:tcW w:w="1560" w:type="dxa"/>
          </w:tcPr>
          <w:p w14:paraId="2735EDBA" w14:textId="1A297047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T0L</w:t>
            </w:r>
          </w:p>
        </w:tc>
        <w:tc>
          <w:tcPr>
            <w:tcW w:w="4819" w:type="dxa"/>
          </w:tcPr>
          <w:p w14:paraId="5AEDBC3B" w14:textId="41D85D8C" w:rsidR="00D150FA" w:rsidRPr="00567822" w:rsidRDefault="00D150FA" w:rsidP="00D150FA">
            <w:pPr>
              <w:rPr>
                <w:sz w:val="20"/>
                <w:szCs w:val="20"/>
              </w:rPr>
            </w:pPr>
            <w:r w:rsidRPr="00603204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12 au 16 avril</w:t>
            </w:r>
          </w:p>
        </w:tc>
        <w:tc>
          <w:tcPr>
            <w:tcW w:w="1916" w:type="dxa"/>
          </w:tcPr>
          <w:p w14:paraId="6D5AFE18" w14:textId="6ECCE606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77DD06FB" w14:textId="77777777" w:rsidTr="006610DA">
        <w:trPr>
          <w:trHeight w:val="567"/>
        </w:trPr>
        <w:tc>
          <w:tcPr>
            <w:tcW w:w="1560" w:type="dxa"/>
          </w:tcPr>
          <w:p w14:paraId="7182A3B4" w14:textId="359E63BC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T0M</w:t>
            </w:r>
          </w:p>
        </w:tc>
        <w:tc>
          <w:tcPr>
            <w:tcW w:w="4819" w:type="dxa"/>
          </w:tcPr>
          <w:p w14:paraId="3BCF3012" w14:textId="07C8BE95" w:rsidR="00D150FA" w:rsidRPr="00567822" w:rsidRDefault="00D150FA" w:rsidP="00D150FA">
            <w:pPr>
              <w:rPr>
                <w:sz w:val="20"/>
                <w:szCs w:val="20"/>
              </w:rPr>
            </w:pPr>
            <w:r w:rsidRPr="00603204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12 au 16 avril</w:t>
            </w:r>
          </w:p>
        </w:tc>
        <w:tc>
          <w:tcPr>
            <w:tcW w:w="1916" w:type="dxa"/>
          </w:tcPr>
          <w:p w14:paraId="1673E9CC" w14:textId="04338D50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4A3A4FC5" w14:textId="77777777" w:rsidTr="006610DA">
        <w:trPr>
          <w:trHeight w:val="567"/>
        </w:trPr>
        <w:tc>
          <w:tcPr>
            <w:tcW w:w="1560" w:type="dxa"/>
          </w:tcPr>
          <w:p w14:paraId="7561BD26" w14:textId="443EFE62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T0N</w:t>
            </w:r>
          </w:p>
        </w:tc>
        <w:tc>
          <w:tcPr>
            <w:tcW w:w="4819" w:type="dxa"/>
          </w:tcPr>
          <w:p w14:paraId="41A23F49" w14:textId="42DEC76C" w:rsidR="00D150FA" w:rsidRPr="00567822" w:rsidRDefault="00D150FA" w:rsidP="00D150FA">
            <w:pPr>
              <w:rPr>
                <w:sz w:val="20"/>
                <w:szCs w:val="20"/>
              </w:rPr>
            </w:pPr>
            <w:r w:rsidRPr="00603204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19 au 23 avril</w:t>
            </w:r>
          </w:p>
        </w:tc>
        <w:tc>
          <w:tcPr>
            <w:tcW w:w="1916" w:type="dxa"/>
          </w:tcPr>
          <w:p w14:paraId="08629D54" w14:textId="37B1C029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43121533" w14:textId="77777777" w:rsidTr="006610DA">
        <w:trPr>
          <w:trHeight w:val="567"/>
        </w:trPr>
        <w:tc>
          <w:tcPr>
            <w:tcW w:w="1560" w:type="dxa"/>
          </w:tcPr>
          <w:p w14:paraId="3A131182" w14:textId="2B566001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T0O</w:t>
            </w:r>
          </w:p>
        </w:tc>
        <w:tc>
          <w:tcPr>
            <w:tcW w:w="4819" w:type="dxa"/>
          </w:tcPr>
          <w:p w14:paraId="08937302" w14:textId="30D449CE" w:rsidR="00D150FA" w:rsidRPr="00567822" w:rsidRDefault="00D150FA" w:rsidP="00D150FA">
            <w:pPr>
              <w:rPr>
                <w:sz w:val="20"/>
                <w:szCs w:val="20"/>
              </w:rPr>
            </w:pPr>
            <w:r w:rsidRPr="00603204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26 au 30 avril</w:t>
            </w:r>
          </w:p>
        </w:tc>
        <w:tc>
          <w:tcPr>
            <w:tcW w:w="1916" w:type="dxa"/>
          </w:tcPr>
          <w:p w14:paraId="1BAFD1D8" w14:textId="25BEDB09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5772ACDC" w14:textId="77777777" w:rsidTr="006610DA">
        <w:trPr>
          <w:trHeight w:val="567"/>
        </w:trPr>
        <w:tc>
          <w:tcPr>
            <w:tcW w:w="1560" w:type="dxa"/>
          </w:tcPr>
          <w:p w14:paraId="27C4152E" w14:textId="72083520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T0P</w:t>
            </w:r>
          </w:p>
        </w:tc>
        <w:tc>
          <w:tcPr>
            <w:tcW w:w="4819" w:type="dxa"/>
          </w:tcPr>
          <w:p w14:paraId="286D3C69" w14:textId="1E3A929E" w:rsidR="00D150FA" w:rsidRPr="00567822" w:rsidRDefault="00D150FA" w:rsidP="00D150FA">
            <w:pPr>
              <w:rPr>
                <w:sz w:val="20"/>
                <w:szCs w:val="20"/>
              </w:rPr>
            </w:pPr>
            <w:r w:rsidRPr="00603204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26 au 30 avril</w:t>
            </w:r>
          </w:p>
        </w:tc>
        <w:tc>
          <w:tcPr>
            <w:tcW w:w="1916" w:type="dxa"/>
          </w:tcPr>
          <w:p w14:paraId="01B3528D" w14:textId="30CAB656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3DD1E102" w14:textId="77777777" w:rsidTr="006610DA">
        <w:trPr>
          <w:trHeight w:val="567"/>
        </w:trPr>
        <w:tc>
          <w:tcPr>
            <w:tcW w:w="1560" w:type="dxa"/>
          </w:tcPr>
          <w:p w14:paraId="655E5242" w14:textId="182061AC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T0Q</w:t>
            </w:r>
          </w:p>
        </w:tc>
        <w:tc>
          <w:tcPr>
            <w:tcW w:w="4819" w:type="dxa"/>
          </w:tcPr>
          <w:p w14:paraId="6E8692C1" w14:textId="011A6E4B" w:rsidR="00D150FA" w:rsidRPr="00567822" w:rsidRDefault="00D150FA" w:rsidP="00D150FA">
            <w:pPr>
              <w:rPr>
                <w:sz w:val="20"/>
                <w:szCs w:val="20"/>
              </w:rPr>
            </w:pPr>
            <w:r w:rsidRPr="00603204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10 au 14 mai</w:t>
            </w:r>
          </w:p>
        </w:tc>
        <w:tc>
          <w:tcPr>
            <w:tcW w:w="1916" w:type="dxa"/>
          </w:tcPr>
          <w:p w14:paraId="3BB8DBB7" w14:textId="0D3E270A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12BAB236" w14:textId="77777777" w:rsidTr="006610DA">
        <w:trPr>
          <w:trHeight w:val="567"/>
        </w:trPr>
        <w:tc>
          <w:tcPr>
            <w:tcW w:w="1560" w:type="dxa"/>
          </w:tcPr>
          <w:p w14:paraId="37B1E849" w14:textId="5AC73B12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T0R</w:t>
            </w:r>
          </w:p>
        </w:tc>
        <w:tc>
          <w:tcPr>
            <w:tcW w:w="4819" w:type="dxa"/>
          </w:tcPr>
          <w:p w14:paraId="3F291B33" w14:textId="31B3DFC4" w:rsidR="00D150FA" w:rsidRPr="00567822" w:rsidRDefault="00D150FA" w:rsidP="00D150FA">
            <w:pPr>
              <w:rPr>
                <w:sz w:val="20"/>
                <w:szCs w:val="20"/>
              </w:rPr>
            </w:pPr>
            <w:r w:rsidRPr="006D706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10 au 14 mai</w:t>
            </w:r>
          </w:p>
        </w:tc>
        <w:tc>
          <w:tcPr>
            <w:tcW w:w="1916" w:type="dxa"/>
          </w:tcPr>
          <w:p w14:paraId="270555D6" w14:textId="25245C16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4B1D2575" w14:textId="77777777" w:rsidTr="006610DA">
        <w:trPr>
          <w:trHeight w:val="567"/>
        </w:trPr>
        <w:tc>
          <w:tcPr>
            <w:tcW w:w="1560" w:type="dxa"/>
          </w:tcPr>
          <w:p w14:paraId="1F536F53" w14:textId="5DFB5CFE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T0S</w:t>
            </w:r>
          </w:p>
        </w:tc>
        <w:tc>
          <w:tcPr>
            <w:tcW w:w="4819" w:type="dxa"/>
          </w:tcPr>
          <w:p w14:paraId="5EE29559" w14:textId="537BFBD5" w:rsidR="00D150FA" w:rsidRPr="00567822" w:rsidRDefault="00D150FA" w:rsidP="00D150FA">
            <w:pPr>
              <w:rPr>
                <w:sz w:val="20"/>
                <w:szCs w:val="20"/>
              </w:rPr>
            </w:pPr>
            <w:r w:rsidRPr="006D706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24 au 28 mai</w:t>
            </w:r>
          </w:p>
        </w:tc>
        <w:tc>
          <w:tcPr>
            <w:tcW w:w="1916" w:type="dxa"/>
          </w:tcPr>
          <w:p w14:paraId="35885B23" w14:textId="370D75BD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7D342D4B" w14:textId="77777777" w:rsidTr="006610DA">
        <w:trPr>
          <w:trHeight w:val="567"/>
        </w:trPr>
        <w:tc>
          <w:tcPr>
            <w:tcW w:w="1560" w:type="dxa"/>
          </w:tcPr>
          <w:p w14:paraId="3832C7E1" w14:textId="6456FF91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T0T</w:t>
            </w:r>
          </w:p>
        </w:tc>
        <w:tc>
          <w:tcPr>
            <w:tcW w:w="4819" w:type="dxa"/>
          </w:tcPr>
          <w:p w14:paraId="0F2ADC6E" w14:textId="2AB387CF" w:rsidR="00D150FA" w:rsidRPr="00567822" w:rsidRDefault="00D150FA" w:rsidP="00D150FA">
            <w:pPr>
              <w:rPr>
                <w:sz w:val="20"/>
                <w:szCs w:val="20"/>
              </w:rPr>
            </w:pPr>
            <w:r w:rsidRPr="006D706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24 au 28 mai</w:t>
            </w:r>
          </w:p>
        </w:tc>
        <w:tc>
          <w:tcPr>
            <w:tcW w:w="1916" w:type="dxa"/>
          </w:tcPr>
          <w:p w14:paraId="7A572BB1" w14:textId="57C2EDD8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7E880CA1" w14:textId="77777777" w:rsidTr="006610DA">
        <w:trPr>
          <w:trHeight w:val="567"/>
        </w:trPr>
        <w:tc>
          <w:tcPr>
            <w:tcW w:w="1560" w:type="dxa"/>
          </w:tcPr>
          <w:p w14:paraId="55BA8A29" w14:textId="1222E21C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T0U</w:t>
            </w:r>
          </w:p>
        </w:tc>
        <w:tc>
          <w:tcPr>
            <w:tcW w:w="4819" w:type="dxa"/>
          </w:tcPr>
          <w:p w14:paraId="705320BB" w14:textId="1D126833" w:rsidR="00D150FA" w:rsidRPr="00567822" w:rsidRDefault="00D150FA" w:rsidP="00D150FA">
            <w:pPr>
              <w:rPr>
                <w:sz w:val="20"/>
                <w:szCs w:val="20"/>
              </w:rPr>
            </w:pPr>
            <w:r w:rsidRPr="006D706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07 au 11 juin</w:t>
            </w:r>
          </w:p>
        </w:tc>
        <w:tc>
          <w:tcPr>
            <w:tcW w:w="1916" w:type="dxa"/>
          </w:tcPr>
          <w:p w14:paraId="401B9DF8" w14:textId="2F54BEB1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6A047D1F" w14:textId="77777777" w:rsidTr="006610DA">
        <w:trPr>
          <w:trHeight w:val="567"/>
        </w:trPr>
        <w:tc>
          <w:tcPr>
            <w:tcW w:w="1560" w:type="dxa"/>
          </w:tcPr>
          <w:p w14:paraId="44597F03" w14:textId="65F85303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lastRenderedPageBreak/>
              <w:t xml:space="preserve">SXTCA </w:t>
            </w:r>
            <w:r>
              <w:rPr>
                <w:sz w:val="20"/>
                <w:szCs w:val="20"/>
                <w:lang w:val="en-US"/>
              </w:rPr>
              <w:t>T0V</w:t>
            </w:r>
          </w:p>
        </w:tc>
        <w:tc>
          <w:tcPr>
            <w:tcW w:w="4819" w:type="dxa"/>
          </w:tcPr>
          <w:p w14:paraId="386A801D" w14:textId="3641F6C6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07 au 11 juin</w:t>
            </w:r>
          </w:p>
        </w:tc>
        <w:tc>
          <w:tcPr>
            <w:tcW w:w="1916" w:type="dxa"/>
          </w:tcPr>
          <w:p w14:paraId="68C1B332" w14:textId="60E38E91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515177DA" w14:textId="77777777" w:rsidTr="006610DA">
        <w:trPr>
          <w:trHeight w:val="567"/>
        </w:trPr>
        <w:tc>
          <w:tcPr>
            <w:tcW w:w="1560" w:type="dxa"/>
          </w:tcPr>
          <w:p w14:paraId="4941070C" w14:textId="6808DDAE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T0W</w:t>
            </w:r>
          </w:p>
        </w:tc>
        <w:tc>
          <w:tcPr>
            <w:tcW w:w="4819" w:type="dxa"/>
          </w:tcPr>
          <w:p w14:paraId="5EB829B4" w14:textId="6360CCD8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21 au 25 juin</w:t>
            </w:r>
          </w:p>
        </w:tc>
        <w:tc>
          <w:tcPr>
            <w:tcW w:w="1916" w:type="dxa"/>
          </w:tcPr>
          <w:p w14:paraId="5A24D021" w14:textId="55D75151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332D36C8" w14:textId="77777777" w:rsidTr="006610DA">
        <w:trPr>
          <w:trHeight w:val="567"/>
        </w:trPr>
        <w:tc>
          <w:tcPr>
            <w:tcW w:w="1560" w:type="dxa"/>
          </w:tcPr>
          <w:p w14:paraId="3D6FB552" w14:textId="663F5E27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T0X</w:t>
            </w:r>
          </w:p>
        </w:tc>
        <w:tc>
          <w:tcPr>
            <w:tcW w:w="4819" w:type="dxa"/>
          </w:tcPr>
          <w:p w14:paraId="018BDD70" w14:textId="0A7BD3C5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21 au 25 juin</w:t>
            </w:r>
          </w:p>
        </w:tc>
        <w:tc>
          <w:tcPr>
            <w:tcW w:w="1916" w:type="dxa"/>
          </w:tcPr>
          <w:p w14:paraId="6DBAD293" w14:textId="0895A29E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6750AC91" w14:textId="77777777" w:rsidTr="006610DA">
        <w:trPr>
          <w:trHeight w:val="567"/>
        </w:trPr>
        <w:tc>
          <w:tcPr>
            <w:tcW w:w="1560" w:type="dxa"/>
          </w:tcPr>
          <w:p w14:paraId="689B72E4" w14:textId="0BFFD67E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T13</w:t>
            </w:r>
          </w:p>
        </w:tc>
        <w:tc>
          <w:tcPr>
            <w:tcW w:w="4819" w:type="dxa"/>
          </w:tcPr>
          <w:p w14:paraId="2E9385AC" w14:textId="3A983F12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13 au 14 septembre et du 22 au 24 septembre</w:t>
            </w:r>
          </w:p>
        </w:tc>
        <w:tc>
          <w:tcPr>
            <w:tcW w:w="1916" w:type="dxa"/>
          </w:tcPr>
          <w:p w14:paraId="6C7BE016" w14:textId="44580EB4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5EDD365D" w14:textId="77777777" w:rsidTr="006610DA">
        <w:trPr>
          <w:trHeight w:val="567"/>
        </w:trPr>
        <w:tc>
          <w:tcPr>
            <w:tcW w:w="1560" w:type="dxa"/>
          </w:tcPr>
          <w:p w14:paraId="1CF92B31" w14:textId="522AEF8D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T14</w:t>
            </w:r>
          </w:p>
        </w:tc>
        <w:tc>
          <w:tcPr>
            <w:tcW w:w="4819" w:type="dxa"/>
          </w:tcPr>
          <w:p w14:paraId="1DFABB96" w14:textId="431C926C" w:rsidR="00D150FA" w:rsidRPr="00567822" w:rsidRDefault="00284945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13 au 14 septembre et du 22 au 24 septembre</w:t>
            </w:r>
          </w:p>
        </w:tc>
        <w:tc>
          <w:tcPr>
            <w:tcW w:w="1916" w:type="dxa"/>
          </w:tcPr>
          <w:p w14:paraId="36FB3997" w14:textId="3CA8DA37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5E43BCDB" w14:textId="77777777" w:rsidTr="006610DA">
        <w:trPr>
          <w:trHeight w:val="567"/>
        </w:trPr>
        <w:tc>
          <w:tcPr>
            <w:tcW w:w="1560" w:type="dxa"/>
          </w:tcPr>
          <w:p w14:paraId="677B65D3" w14:textId="70D46288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>SXTCA</w:t>
            </w:r>
            <w:r>
              <w:rPr>
                <w:sz w:val="20"/>
                <w:szCs w:val="20"/>
                <w:lang w:val="en-US"/>
              </w:rPr>
              <w:t xml:space="preserve"> T15</w:t>
            </w:r>
          </w:p>
        </w:tc>
        <w:tc>
          <w:tcPr>
            <w:tcW w:w="4819" w:type="dxa"/>
          </w:tcPr>
          <w:p w14:paraId="03FE39E8" w14:textId="0F06D583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20 au 24 septembre</w:t>
            </w:r>
          </w:p>
        </w:tc>
        <w:tc>
          <w:tcPr>
            <w:tcW w:w="1916" w:type="dxa"/>
          </w:tcPr>
          <w:p w14:paraId="4B001C1F" w14:textId="0AB59208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5291D760" w14:textId="77777777" w:rsidTr="006610DA">
        <w:trPr>
          <w:trHeight w:val="567"/>
        </w:trPr>
        <w:tc>
          <w:tcPr>
            <w:tcW w:w="1560" w:type="dxa"/>
          </w:tcPr>
          <w:p w14:paraId="67B11777" w14:textId="1F4DE0F3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T16</w:t>
            </w:r>
          </w:p>
        </w:tc>
        <w:tc>
          <w:tcPr>
            <w:tcW w:w="4819" w:type="dxa"/>
          </w:tcPr>
          <w:p w14:paraId="0FDE1E61" w14:textId="45D75BDE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27 septembre au 01 octobre</w:t>
            </w:r>
          </w:p>
        </w:tc>
        <w:tc>
          <w:tcPr>
            <w:tcW w:w="1916" w:type="dxa"/>
          </w:tcPr>
          <w:p w14:paraId="5740232A" w14:textId="20B408EC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7F020DDC" w14:textId="77777777" w:rsidTr="006610DA">
        <w:trPr>
          <w:trHeight w:val="567"/>
        </w:trPr>
        <w:tc>
          <w:tcPr>
            <w:tcW w:w="1560" w:type="dxa"/>
          </w:tcPr>
          <w:p w14:paraId="400064E7" w14:textId="51BA03F9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T17</w:t>
            </w:r>
          </w:p>
        </w:tc>
        <w:tc>
          <w:tcPr>
            <w:tcW w:w="4819" w:type="dxa"/>
          </w:tcPr>
          <w:p w14:paraId="6A2BC264" w14:textId="78AF54D2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27 septembre au 01 octobre</w:t>
            </w:r>
          </w:p>
        </w:tc>
        <w:tc>
          <w:tcPr>
            <w:tcW w:w="1916" w:type="dxa"/>
          </w:tcPr>
          <w:p w14:paraId="2BCD5351" w14:textId="20923593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689624C6" w14:textId="77777777" w:rsidTr="006610DA">
        <w:trPr>
          <w:trHeight w:val="567"/>
        </w:trPr>
        <w:tc>
          <w:tcPr>
            <w:tcW w:w="1560" w:type="dxa"/>
          </w:tcPr>
          <w:p w14:paraId="0CDA9D0C" w14:textId="536CE43C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T18</w:t>
            </w:r>
          </w:p>
        </w:tc>
        <w:tc>
          <w:tcPr>
            <w:tcW w:w="4819" w:type="dxa"/>
          </w:tcPr>
          <w:p w14:paraId="39C78D08" w14:textId="72AEB2A5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04 au 08 octobre</w:t>
            </w:r>
          </w:p>
        </w:tc>
        <w:tc>
          <w:tcPr>
            <w:tcW w:w="1916" w:type="dxa"/>
          </w:tcPr>
          <w:p w14:paraId="377A442C" w14:textId="65C2BB2C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7B354DCA" w14:textId="77777777" w:rsidTr="006610DA">
        <w:trPr>
          <w:trHeight w:val="567"/>
        </w:trPr>
        <w:tc>
          <w:tcPr>
            <w:tcW w:w="1560" w:type="dxa"/>
          </w:tcPr>
          <w:p w14:paraId="630DA322" w14:textId="7EEA5B3D" w:rsidR="00D150FA" w:rsidRPr="00567822" w:rsidRDefault="00D150FA" w:rsidP="00D150FA">
            <w:pPr>
              <w:rPr>
                <w:sz w:val="20"/>
                <w:szCs w:val="20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T19</w:t>
            </w:r>
          </w:p>
        </w:tc>
        <w:tc>
          <w:tcPr>
            <w:tcW w:w="4819" w:type="dxa"/>
          </w:tcPr>
          <w:p w14:paraId="1D383C13" w14:textId="45E0EA17" w:rsidR="00D150FA" w:rsidRPr="00567822" w:rsidRDefault="00D150FA" w:rsidP="00D150FA">
            <w:pPr>
              <w:rPr>
                <w:sz w:val="20"/>
                <w:szCs w:val="20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04 au 08 octobre</w:t>
            </w:r>
          </w:p>
        </w:tc>
        <w:tc>
          <w:tcPr>
            <w:tcW w:w="1916" w:type="dxa"/>
          </w:tcPr>
          <w:p w14:paraId="11656DE3" w14:textId="25FD9B94" w:rsidR="00D150FA" w:rsidRPr="00567822" w:rsidRDefault="00D150FA" w:rsidP="00D150FA">
            <w:pPr>
              <w:rPr>
                <w:sz w:val="20"/>
                <w:szCs w:val="20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42A9051B" w14:textId="77777777" w:rsidTr="006610DA">
        <w:trPr>
          <w:trHeight w:val="567"/>
        </w:trPr>
        <w:tc>
          <w:tcPr>
            <w:tcW w:w="1560" w:type="dxa"/>
          </w:tcPr>
          <w:p w14:paraId="46F644A7" w14:textId="23AC9ABE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T1A</w:t>
            </w:r>
          </w:p>
        </w:tc>
        <w:tc>
          <w:tcPr>
            <w:tcW w:w="4819" w:type="dxa"/>
          </w:tcPr>
          <w:p w14:paraId="70B4A7B0" w14:textId="16A21A37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18 au 22 octobre</w:t>
            </w:r>
          </w:p>
        </w:tc>
        <w:tc>
          <w:tcPr>
            <w:tcW w:w="1916" w:type="dxa"/>
          </w:tcPr>
          <w:p w14:paraId="5D91EFCA" w14:textId="09599817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47AAFF38" w14:textId="77777777" w:rsidTr="006610DA">
        <w:trPr>
          <w:trHeight w:val="567"/>
        </w:trPr>
        <w:tc>
          <w:tcPr>
            <w:tcW w:w="1560" w:type="dxa"/>
          </w:tcPr>
          <w:p w14:paraId="6935A5C9" w14:textId="48631EB7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T1B</w:t>
            </w:r>
          </w:p>
        </w:tc>
        <w:tc>
          <w:tcPr>
            <w:tcW w:w="4819" w:type="dxa"/>
          </w:tcPr>
          <w:p w14:paraId="4A260D13" w14:textId="4235A32D" w:rsidR="00D150FA" w:rsidRPr="00567822" w:rsidRDefault="00284945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18 au 22 octobre</w:t>
            </w:r>
          </w:p>
        </w:tc>
        <w:tc>
          <w:tcPr>
            <w:tcW w:w="1916" w:type="dxa"/>
          </w:tcPr>
          <w:p w14:paraId="30D071D0" w14:textId="5A692FE6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7EEE6752" w14:textId="77777777" w:rsidTr="006610DA">
        <w:trPr>
          <w:trHeight w:val="567"/>
        </w:trPr>
        <w:tc>
          <w:tcPr>
            <w:tcW w:w="1560" w:type="dxa"/>
          </w:tcPr>
          <w:p w14:paraId="060DEC33" w14:textId="3C50DEA1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T1C</w:t>
            </w:r>
          </w:p>
        </w:tc>
        <w:tc>
          <w:tcPr>
            <w:tcW w:w="4819" w:type="dxa"/>
          </w:tcPr>
          <w:p w14:paraId="5F2B26BC" w14:textId="4858C47B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25 au 29 octobre</w:t>
            </w:r>
          </w:p>
        </w:tc>
        <w:tc>
          <w:tcPr>
            <w:tcW w:w="1916" w:type="dxa"/>
          </w:tcPr>
          <w:p w14:paraId="1579DBB5" w14:textId="187D15C4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567822" w14:paraId="369E46BD" w14:textId="77777777" w:rsidTr="006610DA">
        <w:trPr>
          <w:trHeight w:val="567"/>
        </w:trPr>
        <w:tc>
          <w:tcPr>
            <w:tcW w:w="1560" w:type="dxa"/>
          </w:tcPr>
          <w:p w14:paraId="1AFEBA50" w14:textId="798806A5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T1D</w:t>
            </w:r>
          </w:p>
        </w:tc>
        <w:tc>
          <w:tcPr>
            <w:tcW w:w="4819" w:type="dxa"/>
          </w:tcPr>
          <w:p w14:paraId="393E5CEA" w14:textId="26F3330B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15 au 16 novembre et du 24 au 26 novembre</w:t>
            </w:r>
          </w:p>
        </w:tc>
        <w:tc>
          <w:tcPr>
            <w:tcW w:w="1916" w:type="dxa"/>
          </w:tcPr>
          <w:p w14:paraId="287F4C49" w14:textId="6896A049" w:rsidR="00D150FA" w:rsidRPr="00567822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C67476" w14:paraId="1F34BDF7" w14:textId="77777777" w:rsidTr="006610DA">
        <w:trPr>
          <w:trHeight w:val="567"/>
        </w:trPr>
        <w:tc>
          <w:tcPr>
            <w:tcW w:w="1560" w:type="dxa"/>
          </w:tcPr>
          <w:p w14:paraId="710C9FAB" w14:textId="19193A5E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T1F</w:t>
            </w:r>
          </w:p>
        </w:tc>
        <w:tc>
          <w:tcPr>
            <w:tcW w:w="4819" w:type="dxa"/>
          </w:tcPr>
          <w:p w14:paraId="0C564940" w14:textId="1AD695AA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15 au 19 novembre</w:t>
            </w:r>
          </w:p>
        </w:tc>
        <w:tc>
          <w:tcPr>
            <w:tcW w:w="1916" w:type="dxa"/>
          </w:tcPr>
          <w:p w14:paraId="6544E5E7" w14:textId="3CA6DE4A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C67476" w14:paraId="47463882" w14:textId="77777777" w:rsidTr="006610DA">
        <w:trPr>
          <w:trHeight w:val="567"/>
        </w:trPr>
        <w:tc>
          <w:tcPr>
            <w:tcW w:w="1560" w:type="dxa"/>
          </w:tcPr>
          <w:p w14:paraId="4568678D" w14:textId="0B545FE1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T1G</w:t>
            </w:r>
          </w:p>
        </w:tc>
        <w:tc>
          <w:tcPr>
            <w:tcW w:w="4819" w:type="dxa"/>
          </w:tcPr>
          <w:p w14:paraId="51595640" w14:textId="5A8594DE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22 au 26 novembre</w:t>
            </w:r>
          </w:p>
        </w:tc>
        <w:tc>
          <w:tcPr>
            <w:tcW w:w="1916" w:type="dxa"/>
          </w:tcPr>
          <w:p w14:paraId="6B4EC0C5" w14:textId="77371BCE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C67476" w14:paraId="1B4EFF5E" w14:textId="77777777" w:rsidTr="006610DA">
        <w:trPr>
          <w:trHeight w:val="567"/>
        </w:trPr>
        <w:tc>
          <w:tcPr>
            <w:tcW w:w="1560" w:type="dxa"/>
          </w:tcPr>
          <w:p w14:paraId="6BF29F47" w14:textId="269B0F53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T1H</w:t>
            </w:r>
          </w:p>
        </w:tc>
        <w:tc>
          <w:tcPr>
            <w:tcW w:w="4819" w:type="dxa"/>
          </w:tcPr>
          <w:p w14:paraId="55D54EA5" w14:textId="1332E182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29 novembre au 03 décembre</w:t>
            </w:r>
          </w:p>
        </w:tc>
        <w:tc>
          <w:tcPr>
            <w:tcW w:w="1916" w:type="dxa"/>
          </w:tcPr>
          <w:p w14:paraId="7336E07D" w14:textId="45B4EC79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D150FA" w:rsidRPr="00C67476" w14:paraId="7DE17B3D" w14:textId="77777777" w:rsidTr="006610DA">
        <w:trPr>
          <w:trHeight w:val="567"/>
        </w:trPr>
        <w:tc>
          <w:tcPr>
            <w:tcW w:w="1560" w:type="dxa"/>
          </w:tcPr>
          <w:p w14:paraId="40A7789D" w14:textId="4CD9845A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284945">
              <w:rPr>
                <w:sz w:val="20"/>
                <w:szCs w:val="20"/>
                <w:lang w:val="en-US"/>
              </w:rPr>
              <w:t>T1I</w:t>
            </w:r>
          </w:p>
        </w:tc>
        <w:tc>
          <w:tcPr>
            <w:tcW w:w="4819" w:type="dxa"/>
          </w:tcPr>
          <w:p w14:paraId="73CAF31A" w14:textId="1E2E2D91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284945">
              <w:rPr>
                <w:sz w:val="20"/>
                <w:szCs w:val="20"/>
              </w:rPr>
              <w:t>29 novembre au 03 décembre</w:t>
            </w:r>
          </w:p>
        </w:tc>
        <w:tc>
          <w:tcPr>
            <w:tcW w:w="1916" w:type="dxa"/>
          </w:tcPr>
          <w:p w14:paraId="4BDD2501" w14:textId="74A0284C" w:rsidR="00D150FA" w:rsidRPr="00C67476" w:rsidRDefault="00D150FA" w:rsidP="00D150FA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4EF3FF38" w14:textId="77777777" w:rsidTr="006610DA">
        <w:trPr>
          <w:trHeight w:val="567"/>
        </w:trPr>
        <w:tc>
          <w:tcPr>
            <w:tcW w:w="1560" w:type="dxa"/>
          </w:tcPr>
          <w:p w14:paraId="202B1567" w14:textId="23ACC6B5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T1J</w:t>
            </w:r>
          </w:p>
        </w:tc>
        <w:tc>
          <w:tcPr>
            <w:tcW w:w="4819" w:type="dxa"/>
          </w:tcPr>
          <w:p w14:paraId="2FE0DAD3" w14:textId="05D6FE38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06 au 10 décembre</w:t>
            </w:r>
          </w:p>
        </w:tc>
        <w:tc>
          <w:tcPr>
            <w:tcW w:w="1916" w:type="dxa"/>
          </w:tcPr>
          <w:p w14:paraId="6037924A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1EA1E9F7" w14:textId="77777777" w:rsidTr="006610DA">
        <w:trPr>
          <w:trHeight w:val="567"/>
        </w:trPr>
        <w:tc>
          <w:tcPr>
            <w:tcW w:w="1560" w:type="dxa"/>
          </w:tcPr>
          <w:p w14:paraId="2F679C45" w14:textId="6F0E1DCB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T1K</w:t>
            </w:r>
          </w:p>
        </w:tc>
        <w:tc>
          <w:tcPr>
            <w:tcW w:w="4819" w:type="dxa"/>
          </w:tcPr>
          <w:p w14:paraId="34E2D56A" w14:textId="0A64AA84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06 au 10 décembre</w:t>
            </w:r>
          </w:p>
        </w:tc>
        <w:tc>
          <w:tcPr>
            <w:tcW w:w="1916" w:type="dxa"/>
          </w:tcPr>
          <w:p w14:paraId="7D220EE2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3D305BA9" w14:textId="77777777" w:rsidTr="006610DA">
        <w:trPr>
          <w:trHeight w:val="567"/>
        </w:trPr>
        <w:tc>
          <w:tcPr>
            <w:tcW w:w="1560" w:type="dxa"/>
          </w:tcPr>
          <w:p w14:paraId="449977EE" w14:textId="6CAA25C6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T1L</w:t>
            </w:r>
          </w:p>
        </w:tc>
        <w:tc>
          <w:tcPr>
            <w:tcW w:w="4819" w:type="dxa"/>
          </w:tcPr>
          <w:p w14:paraId="4E9ABF13" w14:textId="501A7188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10 au 14 janvier 2028</w:t>
            </w:r>
          </w:p>
        </w:tc>
        <w:tc>
          <w:tcPr>
            <w:tcW w:w="1916" w:type="dxa"/>
          </w:tcPr>
          <w:p w14:paraId="21A11F09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62211D4E" w14:textId="77777777" w:rsidTr="006610DA">
        <w:trPr>
          <w:trHeight w:val="567"/>
        </w:trPr>
        <w:tc>
          <w:tcPr>
            <w:tcW w:w="1560" w:type="dxa"/>
          </w:tcPr>
          <w:p w14:paraId="03392F80" w14:textId="09B9DE67" w:rsidR="000D4F84" w:rsidRPr="00A03B98" w:rsidRDefault="000D4F84" w:rsidP="00D77B03">
            <w:pPr>
              <w:rPr>
                <w:color w:val="auto"/>
                <w:sz w:val="20"/>
                <w:szCs w:val="20"/>
                <w:lang w:val="en-US"/>
              </w:rPr>
            </w:pPr>
            <w:r w:rsidRPr="00A03B98">
              <w:rPr>
                <w:color w:val="auto"/>
                <w:sz w:val="20"/>
                <w:szCs w:val="20"/>
                <w:lang w:val="en-US"/>
              </w:rPr>
              <w:t xml:space="preserve">SXTCA </w:t>
            </w:r>
            <w:r w:rsidR="00A03B98" w:rsidRPr="00A03B98">
              <w:rPr>
                <w:color w:val="auto"/>
                <w:sz w:val="20"/>
                <w:szCs w:val="20"/>
                <w:lang w:val="en-US"/>
              </w:rPr>
              <w:t>T1M</w:t>
            </w:r>
          </w:p>
        </w:tc>
        <w:tc>
          <w:tcPr>
            <w:tcW w:w="4819" w:type="dxa"/>
          </w:tcPr>
          <w:p w14:paraId="43DFF174" w14:textId="26D84AD8" w:rsidR="000D4F84" w:rsidRPr="00A03B98" w:rsidRDefault="000D4F84" w:rsidP="00D77B03">
            <w:pPr>
              <w:rPr>
                <w:color w:val="auto"/>
                <w:sz w:val="20"/>
                <w:szCs w:val="20"/>
                <w:lang w:val="en-US"/>
              </w:rPr>
            </w:pPr>
            <w:r w:rsidRPr="00A03B98">
              <w:rPr>
                <w:color w:val="auto"/>
                <w:sz w:val="20"/>
                <w:szCs w:val="20"/>
              </w:rPr>
              <w:t>Du 10 au 14 janvier 2028</w:t>
            </w:r>
          </w:p>
        </w:tc>
        <w:tc>
          <w:tcPr>
            <w:tcW w:w="1916" w:type="dxa"/>
          </w:tcPr>
          <w:p w14:paraId="013ED294" w14:textId="77777777" w:rsidR="000D4F84" w:rsidRPr="00A03B98" w:rsidRDefault="000D4F84" w:rsidP="00D77B03">
            <w:pPr>
              <w:rPr>
                <w:color w:val="auto"/>
                <w:sz w:val="20"/>
                <w:szCs w:val="20"/>
                <w:lang w:val="en-US"/>
              </w:rPr>
            </w:pPr>
            <w:r w:rsidRPr="00A03B98">
              <w:rPr>
                <w:color w:val="auto"/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03C75CF5" w14:textId="77777777" w:rsidTr="006610DA">
        <w:trPr>
          <w:trHeight w:val="567"/>
        </w:trPr>
        <w:tc>
          <w:tcPr>
            <w:tcW w:w="1560" w:type="dxa"/>
          </w:tcPr>
          <w:p w14:paraId="2B6E1341" w14:textId="1D2C21CE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lastRenderedPageBreak/>
              <w:t xml:space="preserve">SXTCA </w:t>
            </w:r>
            <w:r>
              <w:rPr>
                <w:sz w:val="20"/>
                <w:szCs w:val="20"/>
                <w:lang w:val="en-US"/>
              </w:rPr>
              <w:t>T1N</w:t>
            </w:r>
          </w:p>
        </w:tc>
        <w:tc>
          <w:tcPr>
            <w:tcW w:w="4819" w:type="dxa"/>
          </w:tcPr>
          <w:p w14:paraId="38E5625B" w14:textId="2DBBF190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17 au 21 janvier 2028</w:t>
            </w:r>
          </w:p>
        </w:tc>
        <w:tc>
          <w:tcPr>
            <w:tcW w:w="1916" w:type="dxa"/>
          </w:tcPr>
          <w:p w14:paraId="52FB0A4F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07D927A8" w14:textId="77777777" w:rsidTr="006610DA">
        <w:trPr>
          <w:trHeight w:val="567"/>
        </w:trPr>
        <w:tc>
          <w:tcPr>
            <w:tcW w:w="1560" w:type="dxa"/>
          </w:tcPr>
          <w:p w14:paraId="1245D7D5" w14:textId="43C84606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T1O</w:t>
            </w:r>
          </w:p>
        </w:tc>
        <w:tc>
          <w:tcPr>
            <w:tcW w:w="4819" w:type="dxa"/>
          </w:tcPr>
          <w:p w14:paraId="1C75BC08" w14:textId="05CD9F7C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17 au 21 janvier</w:t>
            </w:r>
          </w:p>
        </w:tc>
        <w:tc>
          <w:tcPr>
            <w:tcW w:w="1916" w:type="dxa"/>
          </w:tcPr>
          <w:p w14:paraId="6BBB347A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250D8385" w14:textId="77777777" w:rsidTr="006610DA">
        <w:trPr>
          <w:trHeight w:val="567"/>
        </w:trPr>
        <w:tc>
          <w:tcPr>
            <w:tcW w:w="1560" w:type="dxa"/>
          </w:tcPr>
          <w:p w14:paraId="30D30AE9" w14:textId="34B62D88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T1P</w:t>
            </w:r>
          </w:p>
        </w:tc>
        <w:tc>
          <w:tcPr>
            <w:tcW w:w="4819" w:type="dxa"/>
          </w:tcPr>
          <w:p w14:paraId="2B564CEF" w14:textId="307CE14D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24 au 28 janvier</w:t>
            </w:r>
          </w:p>
        </w:tc>
        <w:tc>
          <w:tcPr>
            <w:tcW w:w="1916" w:type="dxa"/>
          </w:tcPr>
          <w:p w14:paraId="28D240D2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6FC39062" w14:textId="77777777" w:rsidTr="006610DA">
        <w:trPr>
          <w:trHeight w:val="567"/>
        </w:trPr>
        <w:tc>
          <w:tcPr>
            <w:tcW w:w="1560" w:type="dxa"/>
          </w:tcPr>
          <w:p w14:paraId="64022DB3" w14:textId="3EC5469F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T1Q</w:t>
            </w:r>
          </w:p>
        </w:tc>
        <w:tc>
          <w:tcPr>
            <w:tcW w:w="4819" w:type="dxa"/>
          </w:tcPr>
          <w:p w14:paraId="42A02ABB" w14:textId="4A58282B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24 au 28 janvier</w:t>
            </w:r>
          </w:p>
        </w:tc>
        <w:tc>
          <w:tcPr>
            <w:tcW w:w="1916" w:type="dxa"/>
          </w:tcPr>
          <w:p w14:paraId="159427B2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326F46EB" w14:textId="77777777" w:rsidTr="006610DA">
        <w:trPr>
          <w:trHeight w:val="567"/>
        </w:trPr>
        <w:tc>
          <w:tcPr>
            <w:tcW w:w="1560" w:type="dxa"/>
          </w:tcPr>
          <w:p w14:paraId="3C86ECB3" w14:textId="61B06B7B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T1R</w:t>
            </w:r>
          </w:p>
        </w:tc>
        <w:tc>
          <w:tcPr>
            <w:tcW w:w="4819" w:type="dxa"/>
          </w:tcPr>
          <w:p w14:paraId="1F33547D" w14:textId="0938EE62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31 janvier au 04 février</w:t>
            </w:r>
          </w:p>
        </w:tc>
        <w:tc>
          <w:tcPr>
            <w:tcW w:w="1916" w:type="dxa"/>
          </w:tcPr>
          <w:p w14:paraId="0F3D0180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1A595BC9" w14:textId="77777777" w:rsidTr="006610DA">
        <w:trPr>
          <w:trHeight w:val="567"/>
        </w:trPr>
        <w:tc>
          <w:tcPr>
            <w:tcW w:w="1560" w:type="dxa"/>
          </w:tcPr>
          <w:p w14:paraId="720080C8" w14:textId="1596B013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T1S</w:t>
            </w:r>
          </w:p>
        </w:tc>
        <w:tc>
          <w:tcPr>
            <w:tcW w:w="4819" w:type="dxa"/>
          </w:tcPr>
          <w:p w14:paraId="18596993" w14:textId="71F22888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31 janvier au 04 février</w:t>
            </w:r>
          </w:p>
        </w:tc>
        <w:tc>
          <w:tcPr>
            <w:tcW w:w="1916" w:type="dxa"/>
          </w:tcPr>
          <w:p w14:paraId="3933FC0D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0CEBB921" w14:textId="77777777" w:rsidTr="006610DA">
        <w:trPr>
          <w:trHeight w:val="567"/>
        </w:trPr>
        <w:tc>
          <w:tcPr>
            <w:tcW w:w="1560" w:type="dxa"/>
          </w:tcPr>
          <w:p w14:paraId="7122F86C" w14:textId="4B565A66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T1U</w:t>
            </w:r>
          </w:p>
        </w:tc>
        <w:tc>
          <w:tcPr>
            <w:tcW w:w="4819" w:type="dxa"/>
          </w:tcPr>
          <w:p w14:paraId="65A12F3C" w14:textId="356BF701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07 au 11 février</w:t>
            </w:r>
          </w:p>
        </w:tc>
        <w:tc>
          <w:tcPr>
            <w:tcW w:w="1916" w:type="dxa"/>
          </w:tcPr>
          <w:p w14:paraId="739DEF21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3B3830B3" w14:textId="77777777" w:rsidTr="006610DA">
        <w:trPr>
          <w:trHeight w:val="567"/>
        </w:trPr>
        <w:tc>
          <w:tcPr>
            <w:tcW w:w="1560" w:type="dxa"/>
          </w:tcPr>
          <w:p w14:paraId="4A29EF72" w14:textId="7E6C5572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T1T</w:t>
            </w:r>
          </w:p>
        </w:tc>
        <w:tc>
          <w:tcPr>
            <w:tcW w:w="4819" w:type="dxa"/>
          </w:tcPr>
          <w:p w14:paraId="45D3B4B1" w14:textId="029C2D4D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07 au 11 février</w:t>
            </w:r>
          </w:p>
        </w:tc>
        <w:tc>
          <w:tcPr>
            <w:tcW w:w="1916" w:type="dxa"/>
          </w:tcPr>
          <w:p w14:paraId="65C7C0B1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3D74B461" w14:textId="77777777" w:rsidTr="006610DA">
        <w:trPr>
          <w:trHeight w:val="567"/>
        </w:trPr>
        <w:tc>
          <w:tcPr>
            <w:tcW w:w="1560" w:type="dxa"/>
          </w:tcPr>
          <w:p w14:paraId="75B11A2A" w14:textId="057A59C3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T1V</w:t>
            </w:r>
          </w:p>
        </w:tc>
        <w:tc>
          <w:tcPr>
            <w:tcW w:w="4819" w:type="dxa"/>
          </w:tcPr>
          <w:p w14:paraId="2645C6FA" w14:textId="4149A3ED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14 au 18 février</w:t>
            </w:r>
          </w:p>
        </w:tc>
        <w:tc>
          <w:tcPr>
            <w:tcW w:w="1916" w:type="dxa"/>
          </w:tcPr>
          <w:p w14:paraId="5DEF3943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28F84233" w14:textId="77777777" w:rsidTr="006610DA">
        <w:trPr>
          <w:trHeight w:val="567"/>
        </w:trPr>
        <w:tc>
          <w:tcPr>
            <w:tcW w:w="1560" w:type="dxa"/>
          </w:tcPr>
          <w:p w14:paraId="4138BC70" w14:textId="50A0F0CE" w:rsidR="000D4F84" w:rsidRPr="00A03B98" w:rsidRDefault="000D4F84" w:rsidP="00D77B03">
            <w:pPr>
              <w:rPr>
                <w:color w:val="auto"/>
                <w:sz w:val="20"/>
                <w:szCs w:val="20"/>
                <w:lang w:val="en-US"/>
              </w:rPr>
            </w:pPr>
            <w:r w:rsidRPr="00A03B98">
              <w:rPr>
                <w:color w:val="auto"/>
                <w:sz w:val="20"/>
                <w:szCs w:val="20"/>
                <w:lang w:val="en-US"/>
              </w:rPr>
              <w:t xml:space="preserve">SXTCA </w:t>
            </w:r>
            <w:r w:rsidR="00A03B98" w:rsidRPr="00A03B98">
              <w:rPr>
                <w:color w:val="auto"/>
                <w:sz w:val="20"/>
                <w:szCs w:val="20"/>
                <w:lang w:val="en-US"/>
              </w:rPr>
              <w:t>T1W</w:t>
            </w:r>
          </w:p>
        </w:tc>
        <w:tc>
          <w:tcPr>
            <w:tcW w:w="4819" w:type="dxa"/>
          </w:tcPr>
          <w:p w14:paraId="38A1EE4D" w14:textId="6712FC07" w:rsidR="000D4F84" w:rsidRPr="00A03B98" w:rsidRDefault="000D4F84" w:rsidP="00D77B03">
            <w:pPr>
              <w:rPr>
                <w:color w:val="auto"/>
                <w:sz w:val="20"/>
                <w:szCs w:val="20"/>
                <w:lang w:val="en-US"/>
              </w:rPr>
            </w:pPr>
            <w:r w:rsidRPr="00A03B98">
              <w:rPr>
                <w:color w:val="auto"/>
                <w:sz w:val="20"/>
                <w:szCs w:val="20"/>
              </w:rPr>
              <w:t>Du 14 au 18 février</w:t>
            </w:r>
          </w:p>
        </w:tc>
        <w:tc>
          <w:tcPr>
            <w:tcW w:w="1916" w:type="dxa"/>
          </w:tcPr>
          <w:p w14:paraId="373FE31B" w14:textId="77777777" w:rsidR="000D4F84" w:rsidRPr="00A03B98" w:rsidRDefault="000D4F84" w:rsidP="00D77B03">
            <w:pPr>
              <w:rPr>
                <w:color w:val="auto"/>
                <w:sz w:val="20"/>
                <w:szCs w:val="20"/>
                <w:lang w:val="en-US"/>
              </w:rPr>
            </w:pPr>
            <w:r w:rsidRPr="00A03B98">
              <w:rPr>
                <w:color w:val="auto"/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5455C2F7" w14:textId="77777777" w:rsidTr="006610DA">
        <w:trPr>
          <w:trHeight w:val="567"/>
        </w:trPr>
        <w:tc>
          <w:tcPr>
            <w:tcW w:w="1560" w:type="dxa"/>
          </w:tcPr>
          <w:p w14:paraId="57106BA1" w14:textId="17FA7675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T1X</w:t>
            </w:r>
          </w:p>
        </w:tc>
        <w:tc>
          <w:tcPr>
            <w:tcW w:w="4819" w:type="dxa"/>
          </w:tcPr>
          <w:p w14:paraId="2BFDD5CF" w14:textId="33650DF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 xml:space="preserve">28 février au </w:t>
            </w:r>
            <w:r w:rsidR="006610DA">
              <w:rPr>
                <w:sz w:val="20"/>
                <w:szCs w:val="20"/>
              </w:rPr>
              <w:t>03 mars</w:t>
            </w:r>
          </w:p>
        </w:tc>
        <w:tc>
          <w:tcPr>
            <w:tcW w:w="1916" w:type="dxa"/>
          </w:tcPr>
          <w:p w14:paraId="44002344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78063A30" w14:textId="77777777" w:rsidTr="006610DA">
        <w:trPr>
          <w:trHeight w:val="567"/>
        </w:trPr>
        <w:tc>
          <w:tcPr>
            <w:tcW w:w="1560" w:type="dxa"/>
          </w:tcPr>
          <w:p w14:paraId="792560B5" w14:textId="76892EFB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6610DA">
              <w:rPr>
                <w:sz w:val="20"/>
                <w:szCs w:val="20"/>
                <w:lang w:val="en-US"/>
              </w:rPr>
              <w:t>T1Y</w:t>
            </w:r>
          </w:p>
        </w:tc>
        <w:tc>
          <w:tcPr>
            <w:tcW w:w="4819" w:type="dxa"/>
          </w:tcPr>
          <w:p w14:paraId="29FBFDEF" w14:textId="123F56B9" w:rsidR="000D4F84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28 février au 03 mars</w:t>
            </w:r>
          </w:p>
        </w:tc>
        <w:tc>
          <w:tcPr>
            <w:tcW w:w="1916" w:type="dxa"/>
          </w:tcPr>
          <w:p w14:paraId="43498F2B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2EC53CE5" w14:textId="77777777" w:rsidTr="006610DA">
        <w:trPr>
          <w:trHeight w:val="567"/>
        </w:trPr>
        <w:tc>
          <w:tcPr>
            <w:tcW w:w="1560" w:type="dxa"/>
          </w:tcPr>
          <w:p w14:paraId="21F32DEA" w14:textId="4E4E2058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6610DA">
              <w:rPr>
                <w:sz w:val="20"/>
                <w:szCs w:val="20"/>
                <w:lang w:val="en-US"/>
              </w:rPr>
              <w:t>T1Z</w:t>
            </w:r>
          </w:p>
        </w:tc>
        <w:tc>
          <w:tcPr>
            <w:tcW w:w="4819" w:type="dxa"/>
          </w:tcPr>
          <w:p w14:paraId="093521D5" w14:textId="3C3A4510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6610DA">
              <w:rPr>
                <w:sz w:val="20"/>
                <w:szCs w:val="20"/>
              </w:rPr>
              <w:t>13 au 17 mars</w:t>
            </w:r>
          </w:p>
        </w:tc>
        <w:tc>
          <w:tcPr>
            <w:tcW w:w="1916" w:type="dxa"/>
          </w:tcPr>
          <w:p w14:paraId="565FA837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3E173250" w14:textId="77777777" w:rsidTr="006610DA">
        <w:trPr>
          <w:trHeight w:val="567"/>
        </w:trPr>
        <w:tc>
          <w:tcPr>
            <w:tcW w:w="1560" w:type="dxa"/>
          </w:tcPr>
          <w:p w14:paraId="5FBDDAC8" w14:textId="338C9FA9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6610DA">
              <w:rPr>
                <w:sz w:val="20"/>
                <w:szCs w:val="20"/>
                <w:lang w:val="en-US"/>
              </w:rPr>
              <w:t>T20</w:t>
            </w:r>
          </w:p>
        </w:tc>
        <w:tc>
          <w:tcPr>
            <w:tcW w:w="4819" w:type="dxa"/>
          </w:tcPr>
          <w:p w14:paraId="117F1056" w14:textId="657F4ED5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6610DA">
              <w:rPr>
                <w:sz w:val="20"/>
                <w:szCs w:val="20"/>
              </w:rPr>
              <w:t>13 au 17 mars</w:t>
            </w:r>
          </w:p>
        </w:tc>
        <w:tc>
          <w:tcPr>
            <w:tcW w:w="1916" w:type="dxa"/>
          </w:tcPr>
          <w:p w14:paraId="52A27960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0D4F84" w:rsidRPr="00C67476" w14:paraId="15AB410E" w14:textId="77777777" w:rsidTr="006610DA">
        <w:trPr>
          <w:trHeight w:val="567"/>
        </w:trPr>
        <w:tc>
          <w:tcPr>
            <w:tcW w:w="1560" w:type="dxa"/>
          </w:tcPr>
          <w:p w14:paraId="1AF20A1F" w14:textId="37FA5E29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 w:rsidR="006610DA">
              <w:rPr>
                <w:sz w:val="20"/>
                <w:szCs w:val="20"/>
                <w:lang w:val="en-US"/>
              </w:rPr>
              <w:t>T21</w:t>
            </w:r>
          </w:p>
        </w:tc>
        <w:tc>
          <w:tcPr>
            <w:tcW w:w="4819" w:type="dxa"/>
          </w:tcPr>
          <w:p w14:paraId="527AFFAF" w14:textId="46435DFA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 w:rsidR="006610DA">
              <w:rPr>
                <w:sz w:val="20"/>
                <w:szCs w:val="20"/>
              </w:rPr>
              <w:t>20 au 24 mars</w:t>
            </w:r>
          </w:p>
        </w:tc>
        <w:tc>
          <w:tcPr>
            <w:tcW w:w="1916" w:type="dxa"/>
          </w:tcPr>
          <w:p w14:paraId="53AFADCC" w14:textId="77777777" w:rsidR="000D4F84" w:rsidRPr="00C67476" w:rsidRDefault="000D4F84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6610DA" w:rsidRPr="00C67476" w14:paraId="63603CAF" w14:textId="77777777" w:rsidTr="006610DA">
        <w:trPr>
          <w:trHeight w:val="567"/>
        </w:trPr>
        <w:tc>
          <w:tcPr>
            <w:tcW w:w="1560" w:type="dxa"/>
          </w:tcPr>
          <w:p w14:paraId="798D7538" w14:textId="1DC1E2C0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T22</w:t>
            </w:r>
          </w:p>
        </w:tc>
        <w:tc>
          <w:tcPr>
            <w:tcW w:w="4819" w:type="dxa"/>
          </w:tcPr>
          <w:p w14:paraId="42D6E267" w14:textId="77777777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20 au 24 mars</w:t>
            </w:r>
          </w:p>
        </w:tc>
        <w:tc>
          <w:tcPr>
            <w:tcW w:w="1916" w:type="dxa"/>
          </w:tcPr>
          <w:p w14:paraId="48B859F7" w14:textId="77777777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6610DA" w:rsidRPr="00C67476" w14:paraId="7FE24E49" w14:textId="77777777" w:rsidTr="006610DA">
        <w:trPr>
          <w:trHeight w:val="567"/>
        </w:trPr>
        <w:tc>
          <w:tcPr>
            <w:tcW w:w="1560" w:type="dxa"/>
          </w:tcPr>
          <w:p w14:paraId="70B39200" w14:textId="2A5B479C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T23</w:t>
            </w:r>
          </w:p>
        </w:tc>
        <w:tc>
          <w:tcPr>
            <w:tcW w:w="4819" w:type="dxa"/>
          </w:tcPr>
          <w:p w14:paraId="33F4F0F4" w14:textId="46A1FF1F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27 au 31 mars</w:t>
            </w:r>
          </w:p>
        </w:tc>
        <w:tc>
          <w:tcPr>
            <w:tcW w:w="1916" w:type="dxa"/>
          </w:tcPr>
          <w:p w14:paraId="56CC8A4B" w14:textId="77777777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  <w:tr w:rsidR="006610DA" w:rsidRPr="00C67476" w14:paraId="523630AF" w14:textId="77777777" w:rsidTr="006610DA">
        <w:trPr>
          <w:trHeight w:val="567"/>
        </w:trPr>
        <w:tc>
          <w:tcPr>
            <w:tcW w:w="1560" w:type="dxa"/>
          </w:tcPr>
          <w:p w14:paraId="27E80434" w14:textId="56EE25CF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2F46D2">
              <w:rPr>
                <w:sz w:val="20"/>
                <w:szCs w:val="20"/>
                <w:lang w:val="en-US"/>
              </w:rPr>
              <w:t xml:space="preserve">SXTCA </w:t>
            </w:r>
            <w:r>
              <w:rPr>
                <w:sz w:val="20"/>
                <w:szCs w:val="20"/>
                <w:lang w:val="en-US"/>
              </w:rPr>
              <w:t>T24</w:t>
            </w:r>
          </w:p>
        </w:tc>
        <w:tc>
          <w:tcPr>
            <w:tcW w:w="4819" w:type="dxa"/>
          </w:tcPr>
          <w:p w14:paraId="0AF5FBF6" w14:textId="2CB700E3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2536BF">
              <w:rPr>
                <w:sz w:val="20"/>
                <w:szCs w:val="20"/>
              </w:rPr>
              <w:t xml:space="preserve">Du </w:t>
            </w:r>
            <w:r>
              <w:rPr>
                <w:sz w:val="20"/>
                <w:szCs w:val="20"/>
              </w:rPr>
              <w:t>27 au 31 mars</w:t>
            </w:r>
          </w:p>
        </w:tc>
        <w:tc>
          <w:tcPr>
            <w:tcW w:w="1916" w:type="dxa"/>
          </w:tcPr>
          <w:p w14:paraId="19CFC145" w14:textId="77777777" w:rsidR="006610DA" w:rsidRPr="00C67476" w:rsidRDefault="006610DA" w:rsidP="00D77B03">
            <w:pPr>
              <w:rPr>
                <w:sz w:val="20"/>
                <w:szCs w:val="20"/>
                <w:lang w:val="en-US"/>
              </w:rPr>
            </w:pPr>
            <w:r w:rsidRPr="00567822">
              <w:rPr>
                <w:sz w:val="20"/>
                <w:szCs w:val="20"/>
                <w:lang w:val="en-US"/>
              </w:rPr>
              <w:t>TOULOUSE</w:t>
            </w:r>
          </w:p>
        </w:tc>
      </w:tr>
    </w:tbl>
    <w:p w14:paraId="7BE292D3" w14:textId="53800ECA" w:rsidR="00AF20C0" w:rsidRPr="001E1C3F" w:rsidRDefault="00AF20C0" w:rsidP="008C1112"/>
    <w:sectPr w:rsidR="00AF20C0" w:rsidRPr="001E1C3F" w:rsidSect="00BF16BD">
      <w:headerReference w:type="default" r:id="rId18"/>
      <w:headerReference w:type="first" r:id="rId19"/>
      <w:footerReference w:type="first" r:id="rId20"/>
      <w:type w:val="continuous"/>
      <w:pgSz w:w="11906" w:h="16838"/>
      <w:pgMar w:top="1985" w:right="1133" w:bottom="170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4F463" w14:textId="77777777" w:rsidR="00F66ADB" w:rsidRDefault="00F66ADB" w:rsidP="008C1112">
      <w:r>
        <w:separator/>
      </w:r>
    </w:p>
  </w:endnote>
  <w:endnote w:type="continuationSeparator" w:id="0">
    <w:p w14:paraId="0BBDCF2E" w14:textId="77777777" w:rsidR="00F66ADB" w:rsidRDefault="00F66ADB" w:rsidP="008C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3A12" w14:textId="77777777" w:rsidR="00601405" w:rsidRDefault="00CB4D20">
    <w:pPr>
      <w:pStyle w:val="Pieddepag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0C0BEAC" wp14:editId="7D5F7F8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92400" cy="1008000"/>
          <wp:effectExtent l="0" t="0" r="2540" b="0"/>
          <wp:wrapNone/>
          <wp:docPr id="1977983780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503050" name="Image 112350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F491F" w14:textId="77777777" w:rsidR="00F66ADB" w:rsidRDefault="00F66ADB" w:rsidP="008C1112">
      <w:r>
        <w:separator/>
      </w:r>
    </w:p>
  </w:footnote>
  <w:footnote w:type="continuationSeparator" w:id="0">
    <w:p w14:paraId="7B1E470C" w14:textId="77777777" w:rsidR="00F66ADB" w:rsidRDefault="00F66ADB" w:rsidP="008C1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A8FE" w14:textId="77777777" w:rsidR="008138C0" w:rsidRDefault="008138C0" w:rsidP="008C1112">
    <w:pPr>
      <w:pStyle w:val="En-tte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96C9FDD" wp14:editId="773DAD7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2400" cy="1008000"/>
          <wp:effectExtent l="0" t="0" r="2540" b="0"/>
          <wp:wrapNone/>
          <wp:docPr id="430841738" name="Image 1" descr="Une image contenant conception&#10;&#10;Description générée automatiquement avec une confiance moyen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361707" name="Image 1" descr="Une image contenant conception&#10;&#10;Description générée automatiquement avec une confiance moyen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6152" w14:textId="6FB1460D" w:rsidR="008138C0" w:rsidRDefault="00B64702" w:rsidP="007E3703">
    <w:pPr>
      <w:pStyle w:val="En-tte"/>
      <w:tabs>
        <w:tab w:val="clear" w:pos="4536"/>
        <w:tab w:val="clear" w:pos="9072"/>
        <w:tab w:val="left" w:pos="2840"/>
      </w:tabs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ED95528" wp14:editId="5E100068">
              <wp:simplePos x="0" y="0"/>
              <wp:positionH relativeFrom="margin">
                <wp:posOffset>1135380</wp:posOffset>
              </wp:positionH>
              <wp:positionV relativeFrom="paragraph">
                <wp:posOffset>-259715</wp:posOffset>
              </wp:positionV>
              <wp:extent cx="5046544" cy="1562100"/>
              <wp:effectExtent l="0" t="0" r="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544" cy="156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582FF" w14:textId="60680548" w:rsidR="00B64702" w:rsidRDefault="00B64702" w:rsidP="00B64702">
                          <w:pPr>
                            <w:jc w:val="center"/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B20B6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FORMATIONS D’INTEGRATION</w:t>
                          </w:r>
                          <w:r w:rsidR="00702E0A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  <w:p w14:paraId="006F4828" w14:textId="3FC03642" w:rsidR="00B64702" w:rsidRPr="00AB20B6" w:rsidRDefault="004E7D08" w:rsidP="00B64702">
                          <w:pPr>
                            <w:jc w:val="center"/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202</w:t>
                          </w:r>
                          <w:r w:rsidR="00822BBC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7</w:t>
                          </w:r>
                          <w:r w:rsidR="00450529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et 1</w:t>
                          </w:r>
                          <w:r w:rsidR="00450529" w:rsidRPr="00450529">
                            <w:rPr>
                              <w:color w:val="156082" w:themeColor="accent1"/>
                              <w:sz w:val="48"/>
                              <w:szCs w:val="72"/>
                              <w:vertAlign w:val="superscript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er</w:t>
                          </w:r>
                          <w:r w:rsidR="00450529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trimestre 2028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D9552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89.4pt;margin-top:-20.45pt;width:397.35pt;height:1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" filled="f" stroked="f">
              <v:textbox>
                <w:txbxContent>
                  <w:p w14:paraId="5AB582FF" w14:textId="60680548" w:rsidR="00B64702" w:rsidRDefault="00B64702" w:rsidP="00B64702">
                    <w:pPr>
                      <w:jc w:val="center"/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B20B6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FORMATIONS D’INTEGRATION</w:t>
                    </w:r>
                    <w:r w:rsidR="00702E0A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  <w:p w14:paraId="006F4828" w14:textId="3FC03642" w:rsidR="00B64702" w:rsidRPr="00AB20B6" w:rsidRDefault="004E7D08" w:rsidP="00B64702">
                    <w:pPr>
                      <w:jc w:val="center"/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202</w:t>
                    </w:r>
                    <w:r w:rsidR="00822BBC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7</w:t>
                    </w:r>
                    <w:r w:rsidR="00450529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et 1</w:t>
                    </w:r>
                    <w:r w:rsidR="00450529" w:rsidRPr="00450529">
                      <w:rPr>
                        <w:color w:val="156082" w:themeColor="accent1"/>
                        <w:sz w:val="48"/>
                        <w:szCs w:val="72"/>
                        <w:vertAlign w:val="superscript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er</w:t>
                    </w:r>
                    <w:r w:rsidR="00450529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trimestre 2028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079F9">
      <w:rPr>
        <w:noProof/>
      </w:rPr>
      <w:drawing>
        <wp:anchor distT="0" distB="0" distL="114300" distR="114300" simplePos="0" relativeHeight="251670528" behindDoc="1" locked="0" layoutInCell="1" allowOverlap="1" wp14:anchorId="143563D6" wp14:editId="296BD611">
          <wp:simplePos x="0" y="0"/>
          <wp:positionH relativeFrom="page">
            <wp:posOffset>-104775</wp:posOffset>
          </wp:positionH>
          <wp:positionV relativeFrom="page">
            <wp:posOffset>0</wp:posOffset>
          </wp:positionV>
          <wp:extent cx="7602000" cy="1954800"/>
          <wp:effectExtent l="0" t="0" r="0" b="7620"/>
          <wp:wrapNone/>
          <wp:docPr id="81459999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22780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000" cy="195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4DFA0" w14:textId="5E4BC0F2" w:rsidR="003A43B7" w:rsidRDefault="003A43B7" w:rsidP="008C1112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D9D1" w14:textId="77777777" w:rsidR="007E3703" w:rsidRDefault="008138C0" w:rsidP="007E3703">
    <w:pPr>
      <w:pStyle w:val="En-tte"/>
      <w:tabs>
        <w:tab w:val="clear" w:pos="4536"/>
        <w:tab w:val="clear" w:pos="9072"/>
        <w:tab w:val="left" w:pos="284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019A771B" wp14:editId="1DD7F43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03200" cy="1954800"/>
          <wp:effectExtent l="0" t="0" r="4445" b="1270"/>
          <wp:wrapNone/>
          <wp:docPr id="1018732990" name="Image 6" descr="Une image contenant texte, Police, capture d’écran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17698" name="Image 6" descr="Une image contenant texte, Police, capture d’écran, blanc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200" cy="195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961"/>
    <w:rsid w:val="00006E08"/>
    <w:rsid w:val="00037B97"/>
    <w:rsid w:val="00053A25"/>
    <w:rsid w:val="00082955"/>
    <w:rsid w:val="0008579F"/>
    <w:rsid w:val="00087CBA"/>
    <w:rsid w:val="000A0430"/>
    <w:rsid w:val="000A4FB5"/>
    <w:rsid w:val="000A56B6"/>
    <w:rsid w:val="000B6A97"/>
    <w:rsid w:val="000C0E9A"/>
    <w:rsid w:val="000D4F84"/>
    <w:rsid w:val="000F1C85"/>
    <w:rsid w:val="000F3546"/>
    <w:rsid w:val="00103ADD"/>
    <w:rsid w:val="00113076"/>
    <w:rsid w:val="00122108"/>
    <w:rsid w:val="001269F6"/>
    <w:rsid w:val="00127E36"/>
    <w:rsid w:val="0013188B"/>
    <w:rsid w:val="00142338"/>
    <w:rsid w:val="00144F9E"/>
    <w:rsid w:val="001853A3"/>
    <w:rsid w:val="001875D2"/>
    <w:rsid w:val="00190A07"/>
    <w:rsid w:val="00192EE0"/>
    <w:rsid w:val="001B3FBE"/>
    <w:rsid w:val="001B5348"/>
    <w:rsid w:val="001C4D29"/>
    <w:rsid w:val="001E1901"/>
    <w:rsid w:val="001E1C3F"/>
    <w:rsid w:val="001E4BFC"/>
    <w:rsid w:val="001F5085"/>
    <w:rsid w:val="001F7213"/>
    <w:rsid w:val="00202578"/>
    <w:rsid w:val="0022185A"/>
    <w:rsid w:val="002308F4"/>
    <w:rsid w:val="002605FA"/>
    <w:rsid w:val="00284945"/>
    <w:rsid w:val="002B4A3E"/>
    <w:rsid w:val="002B6EBA"/>
    <w:rsid w:val="002B749E"/>
    <w:rsid w:val="002D7DD4"/>
    <w:rsid w:val="002E7DDC"/>
    <w:rsid w:val="002F7CC2"/>
    <w:rsid w:val="00304C4B"/>
    <w:rsid w:val="0031110D"/>
    <w:rsid w:val="00334B29"/>
    <w:rsid w:val="003445C3"/>
    <w:rsid w:val="00347395"/>
    <w:rsid w:val="00373123"/>
    <w:rsid w:val="00375860"/>
    <w:rsid w:val="00390064"/>
    <w:rsid w:val="003A187F"/>
    <w:rsid w:val="003A43B7"/>
    <w:rsid w:val="003A7E39"/>
    <w:rsid w:val="003F790F"/>
    <w:rsid w:val="00407C53"/>
    <w:rsid w:val="00420AC2"/>
    <w:rsid w:val="004245F4"/>
    <w:rsid w:val="00432B9C"/>
    <w:rsid w:val="00450529"/>
    <w:rsid w:val="004731BE"/>
    <w:rsid w:val="004758DB"/>
    <w:rsid w:val="004970E9"/>
    <w:rsid w:val="004E7D08"/>
    <w:rsid w:val="00517654"/>
    <w:rsid w:val="00536AE6"/>
    <w:rsid w:val="005809FC"/>
    <w:rsid w:val="00581518"/>
    <w:rsid w:val="005A79E4"/>
    <w:rsid w:val="005C5637"/>
    <w:rsid w:val="005E0D62"/>
    <w:rsid w:val="005E0F91"/>
    <w:rsid w:val="0060055E"/>
    <w:rsid w:val="00601405"/>
    <w:rsid w:val="00635D2C"/>
    <w:rsid w:val="006610DA"/>
    <w:rsid w:val="00684C4D"/>
    <w:rsid w:val="006A2736"/>
    <w:rsid w:val="006A6850"/>
    <w:rsid w:val="006C1D9D"/>
    <w:rsid w:val="006C6961"/>
    <w:rsid w:val="006E2C3B"/>
    <w:rsid w:val="006E68D4"/>
    <w:rsid w:val="006F2638"/>
    <w:rsid w:val="006F70A8"/>
    <w:rsid w:val="00701D6E"/>
    <w:rsid w:val="00702E0A"/>
    <w:rsid w:val="00754F87"/>
    <w:rsid w:val="007560B7"/>
    <w:rsid w:val="007562D4"/>
    <w:rsid w:val="00762401"/>
    <w:rsid w:val="00762CB4"/>
    <w:rsid w:val="00781DF6"/>
    <w:rsid w:val="00792FA6"/>
    <w:rsid w:val="007A323C"/>
    <w:rsid w:val="007C7144"/>
    <w:rsid w:val="007E3703"/>
    <w:rsid w:val="007E7E81"/>
    <w:rsid w:val="007F219B"/>
    <w:rsid w:val="008138C0"/>
    <w:rsid w:val="00822BBC"/>
    <w:rsid w:val="00845DF8"/>
    <w:rsid w:val="008C1112"/>
    <w:rsid w:val="008C24A8"/>
    <w:rsid w:val="008C4F3E"/>
    <w:rsid w:val="008D3947"/>
    <w:rsid w:val="008F1682"/>
    <w:rsid w:val="00913C63"/>
    <w:rsid w:val="0093364D"/>
    <w:rsid w:val="00940DA7"/>
    <w:rsid w:val="00970DF1"/>
    <w:rsid w:val="009C3445"/>
    <w:rsid w:val="009C7912"/>
    <w:rsid w:val="009D787C"/>
    <w:rsid w:val="009E4DCE"/>
    <w:rsid w:val="009F2F17"/>
    <w:rsid w:val="00A03B98"/>
    <w:rsid w:val="00A079F9"/>
    <w:rsid w:val="00A10F9A"/>
    <w:rsid w:val="00A12E94"/>
    <w:rsid w:val="00A14A56"/>
    <w:rsid w:val="00A14F28"/>
    <w:rsid w:val="00A20341"/>
    <w:rsid w:val="00A43BD2"/>
    <w:rsid w:val="00A506A5"/>
    <w:rsid w:val="00A52D2E"/>
    <w:rsid w:val="00A74916"/>
    <w:rsid w:val="00A77645"/>
    <w:rsid w:val="00A80F28"/>
    <w:rsid w:val="00A900F6"/>
    <w:rsid w:val="00AA222D"/>
    <w:rsid w:val="00AA3EA2"/>
    <w:rsid w:val="00AD0E2F"/>
    <w:rsid w:val="00AD41C2"/>
    <w:rsid w:val="00AF20C0"/>
    <w:rsid w:val="00AF3401"/>
    <w:rsid w:val="00AF3D4F"/>
    <w:rsid w:val="00AF6C37"/>
    <w:rsid w:val="00B135A5"/>
    <w:rsid w:val="00B221F8"/>
    <w:rsid w:val="00B55AB8"/>
    <w:rsid w:val="00B64702"/>
    <w:rsid w:val="00B7764F"/>
    <w:rsid w:val="00B937D8"/>
    <w:rsid w:val="00BD18CB"/>
    <w:rsid w:val="00BD7818"/>
    <w:rsid w:val="00BE0C3C"/>
    <w:rsid w:val="00BE6271"/>
    <w:rsid w:val="00BE65CA"/>
    <w:rsid w:val="00BF16BD"/>
    <w:rsid w:val="00C0019E"/>
    <w:rsid w:val="00C50C33"/>
    <w:rsid w:val="00C701B9"/>
    <w:rsid w:val="00C83744"/>
    <w:rsid w:val="00C86F68"/>
    <w:rsid w:val="00CB4D20"/>
    <w:rsid w:val="00CC1529"/>
    <w:rsid w:val="00CC2AE3"/>
    <w:rsid w:val="00CC4D30"/>
    <w:rsid w:val="00D012AD"/>
    <w:rsid w:val="00D01497"/>
    <w:rsid w:val="00D01F45"/>
    <w:rsid w:val="00D06A1F"/>
    <w:rsid w:val="00D138E3"/>
    <w:rsid w:val="00D150FA"/>
    <w:rsid w:val="00D17181"/>
    <w:rsid w:val="00D507D2"/>
    <w:rsid w:val="00D55FA5"/>
    <w:rsid w:val="00D60779"/>
    <w:rsid w:val="00D6553A"/>
    <w:rsid w:val="00D94DB9"/>
    <w:rsid w:val="00DB1BD8"/>
    <w:rsid w:val="00DF16A5"/>
    <w:rsid w:val="00E22E27"/>
    <w:rsid w:val="00E844A1"/>
    <w:rsid w:val="00E84B0F"/>
    <w:rsid w:val="00EB37FA"/>
    <w:rsid w:val="00ED1957"/>
    <w:rsid w:val="00ED63DE"/>
    <w:rsid w:val="00EE4250"/>
    <w:rsid w:val="00EF6D69"/>
    <w:rsid w:val="00F4554B"/>
    <w:rsid w:val="00F66ADB"/>
    <w:rsid w:val="00F7578A"/>
    <w:rsid w:val="00F83594"/>
    <w:rsid w:val="00F95289"/>
    <w:rsid w:val="00FA0137"/>
    <w:rsid w:val="00FD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3D64"/>
  <w15:chartTrackingRefBased/>
  <w15:docId w15:val="{D1A3D5B4-1652-453C-9186-DDD7BDD7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Cordia New"/>
        <w:lang w:val="fr-FR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99A"/>
    <w:pPr>
      <w:jc w:val="both"/>
    </w:pPr>
    <w:rPr>
      <w:rFonts w:ascii="Arial" w:hAnsi="Arial" w:cs="Arial"/>
      <w:color w:val="333333"/>
      <w:kern w:val="2"/>
      <w:sz w:val="22"/>
      <w:szCs w:val="22"/>
      <w:lang w:eastAsia="en-US" w:bidi="ar-SA"/>
    </w:rPr>
  </w:style>
  <w:style w:type="paragraph" w:styleId="Titre1">
    <w:name w:val="heading 1"/>
    <w:basedOn w:val="Normal"/>
    <w:next w:val="Normal"/>
    <w:link w:val="Titre1Car"/>
    <w:qFormat/>
    <w:rsid w:val="00940DA7"/>
    <w:pPr>
      <w:keepNext/>
      <w:keepLines/>
      <w:spacing w:before="360" w:after="80"/>
      <w:outlineLvl w:val="0"/>
    </w:pPr>
    <w:rPr>
      <w:rFonts w:ascii="Aptos Display" w:eastAsia="Yu Gothic Light" w:hAnsi="Aptos Display" w:cs="Angsana New"/>
      <w:color w:val="0F476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0DA7"/>
    <w:pPr>
      <w:keepNext/>
      <w:keepLines/>
      <w:spacing w:before="160" w:after="80"/>
      <w:outlineLvl w:val="1"/>
    </w:pPr>
    <w:rPr>
      <w:rFonts w:ascii="Aptos Display" w:eastAsia="Yu Gothic Light" w:hAnsi="Aptos Display" w:cs="Angsana New"/>
      <w:color w:val="0F476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0DA7"/>
    <w:pPr>
      <w:keepNext/>
      <w:keepLines/>
      <w:spacing w:before="160" w:after="80"/>
      <w:outlineLvl w:val="2"/>
    </w:pPr>
    <w:rPr>
      <w:rFonts w:eastAsia="Yu Gothic Light" w:cs="Angsana New"/>
      <w:color w:val="0F476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0DA7"/>
    <w:pPr>
      <w:keepNext/>
      <w:keepLines/>
      <w:spacing w:before="80" w:after="40"/>
      <w:outlineLvl w:val="3"/>
    </w:pPr>
    <w:rPr>
      <w:rFonts w:eastAsia="Yu Gothic Light" w:cs="Angsana New"/>
      <w:i/>
      <w:iCs/>
      <w:color w:val="0F476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0DA7"/>
    <w:pPr>
      <w:keepNext/>
      <w:keepLines/>
      <w:spacing w:before="80" w:after="40"/>
      <w:outlineLvl w:val="4"/>
    </w:pPr>
    <w:rPr>
      <w:rFonts w:eastAsia="Yu Gothic Light" w:cs="Angsana New"/>
      <w:color w:val="0F476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0DA7"/>
    <w:pPr>
      <w:keepNext/>
      <w:keepLines/>
      <w:spacing w:before="40"/>
      <w:outlineLvl w:val="5"/>
    </w:pPr>
    <w:rPr>
      <w:rFonts w:eastAsia="Yu Gothic Light" w:cs="Angsana New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0DA7"/>
    <w:pPr>
      <w:keepNext/>
      <w:keepLines/>
      <w:spacing w:before="40"/>
      <w:outlineLvl w:val="6"/>
    </w:pPr>
    <w:rPr>
      <w:rFonts w:eastAsia="Yu Gothic Light" w:cs="Angsana New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0DA7"/>
    <w:pPr>
      <w:keepNext/>
      <w:keepLines/>
      <w:outlineLvl w:val="7"/>
    </w:pPr>
    <w:rPr>
      <w:rFonts w:eastAsia="Yu Gothic Light" w:cs="Angsana New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0DA7"/>
    <w:pPr>
      <w:keepNext/>
      <w:keepLines/>
      <w:outlineLvl w:val="8"/>
    </w:pPr>
    <w:rPr>
      <w:rFonts w:eastAsia="Yu Gothic Light" w:cs="Angsana New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940DA7"/>
    <w:rPr>
      <w:rFonts w:ascii="Aptos Display" w:eastAsia="Yu Gothic Light" w:hAnsi="Aptos Display" w:cs="Angsana New"/>
      <w:color w:val="0F4761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0940DA7"/>
    <w:rPr>
      <w:rFonts w:ascii="Aptos Display" w:eastAsia="Yu Gothic Light" w:hAnsi="Aptos Display" w:cs="Angsana New"/>
      <w:color w:val="0F4761"/>
      <w:sz w:val="32"/>
      <w:szCs w:val="32"/>
    </w:rPr>
  </w:style>
  <w:style w:type="character" w:customStyle="1" w:styleId="Titre3Car">
    <w:name w:val="Titre 3 Car"/>
    <w:link w:val="Titre3"/>
    <w:uiPriority w:val="9"/>
    <w:semiHidden/>
    <w:rsid w:val="00940DA7"/>
    <w:rPr>
      <w:rFonts w:eastAsia="Yu Gothic Light" w:cs="Angsana New"/>
      <w:color w:val="0F4761"/>
      <w:sz w:val="28"/>
      <w:szCs w:val="28"/>
    </w:rPr>
  </w:style>
  <w:style w:type="character" w:customStyle="1" w:styleId="Titre4Car">
    <w:name w:val="Titre 4 Car"/>
    <w:link w:val="Titre4"/>
    <w:uiPriority w:val="9"/>
    <w:semiHidden/>
    <w:rsid w:val="00940DA7"/>
    <w:rPr>
      <w:rFonts w:eastAsia="Yu Gothic Light" w:cs="Angsana New"/>
      <w:i/>
      <w:iCs/>
      <w:color w:val="0F4761"/>
    </w:rPr>
  </w:style>
  <w:style w:type="character" w:customStyle="1" w:styleId="Titre5Car">
    <w:name w:val="Titre 5 Car"/>
    <w:link w:val="Titre5"/>
    <w:uiPriority w:val="9"/>
    <w:semiHidden/>
    <w:rsid w:val="00940DA7"/>
    <w:rPr>
      <w:rFonts w:eastAsia="Yu Gothic Light" w:cs="Angsana New"/>
      <w:color w:val="0F4761"/>
    </w:rPr>
  </w:style>
  <w:style w:type="character" w:customStyle="1" w:styleId="Titre6Car">
    <w:name w:val="Titre 6 Car"/>
    <w:link w:val="Titre6"/>
    <w:uiPriority w:val="9"/>
    <w:semiHidden/>
    <w:rsid w:val="00940DA7"/>
    <w:rPr>
      <w:rFonts w:eastAsia="Yu Gothic Light" w:cs="Angsana New"/>
      <w:i/>
      <w:iCs/>
      <w:color w:val="595959"/>
    </w:rPr>
  </w:style>
  <w:style w:type="character" w:customStyle="1" w:styleId="Titre7Car">
    <w:name w:val="Titre 7 Car"/>
    <w:link w:val="Titre7"/>
    <w:uiPriority w:val="9"/>
    <w:semiHidden/>
    <w:rsid w:val="00940DA7"/>
    <w:rPr>
      <w:rFonts w:eastAsia="Yu Gothic Light" w:cs="Angsana New"/>
      <w:color w:val="595959"/>
    </w:rPr>
  </w:style>
  <w:style w:type="character" w:customStyle="1" w:styleId="Titre8Car">
    <w:name w:val="Titre 8 Car"/>
    <w:link w:val="Titre8"/>
    <w:uiPriority w:val="9"/>
    <w:semiHidden/>
    <w:rsid w:val="00940DA7"/>
    <w:rPr>
      <w:rFonts w:eastAsia="Yu Gothic Light" w:cs="Angsana New"/>
      <w:i/>
      <w:iCs/>
      <w:color w:val="272727"/>
    </w:rPr>
  </w:style>
  <w:style w:type="character" w:customStyle="1" w:styleId="Titre9Car">
    <w:name w:val="Titre 9 Car"/>
    <w:link w:val="Titre9"/>
    <w:uiPriority w:val="9"/>
    <w:semiHidden/>
    <w:rsid w:val="00940DA7"/>
    <w:rPr>
      <w:rFonts w:eastAsia="Yu Gothic Light" w:cs="Angsana New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940DA7"/>
    <w:pPr>
      <w:spacing w:after="80"/>
      <w:contextualSpacing/>
    </w:pPr>
    <w:rPr>
      <w:rFonts w:ascii="Aptos Display" w:eastAsia="Yu Gothic Light" w:hAnsi="Aptos Display" w:cs="Angsana New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0940DA7"/>
    <w:rPr>
      <w:rFonts w:ascii="Aptos Display" w:eastAsia="Yu Gothic Light" w:hAnsi="Aptos Display" w:cs="Angsana New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0DA7"/>
    <w:pPr>
      <w:numPr>
        <w:ilvl w:val="1"/>
      </w:numPr>
    </w:pPr>
    <w:rPr>
      <w:rFonts w:eastAsia="Yu Gothic Light" w:cs="Angsana New"/>
      <w:color w:val="595959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40DA7"/>
    <w:rPr>
      <w:rFonts w:eastAsia="Yu Gothic Light" w:cs="Angsana New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0DA7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link w:val="Citation"/>
    <w:uiPriority w:val="29"/>
    <w:rsid w:val="00940DA7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rsid w:val="00940DA7"/>
    <w:pPr>
      <w:ind w:left="720"/>
      <w:contextualSpacing/>
    </w:pPr>
  </w:style>
  <w:style w:type="character" w:styleId="Accentuationintense">
    <w:name w:val="Intense Emphasis"/>
    <w:uiPriority w:val="21"/>
    <w:qFormat/>
    <w:rsid w:val="00940DA7"/>
    <w:rPr>
      <w:i/>
      <w:iCs/>
      <w:color w:val="0F476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0DA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link w:val="Citationintense"/>
    <w:uiPriority w:val="30"/>
    <w:rsid w:val="00940DA7"/>
    <w:rPr>
      <w:i/>
      <w:iCs/>
      <w:color w:val="0F4761"/>
    </w:rPr>
  </w:style>
  <w:style w:type="character" w:styleId="Rfrenceintense">
    <w:name w:val="Intense Reference"/>
    <w:uiPriority w:val="32"/>
    <w:qFormat/>
    <w:rsid w:val="00940DA7"/>
    <w:rPr>
      <w:b/>
      <w:bCs/>
      <w:smallCaps/>
      <w:color w:val="0F4761"/>
      <w:spacing w:val="5"/>
    </w:rPr>
  </w:style>
  <w:style w:type="paragraph" w:styleId="En-tte">
    <w:name w:val="header"/>
    <w:basedOn w:val="Normal"/>
    <w:link w:val="En-tteCar"/>
    <w:uiPriority w:val="99"/>
    <w:unhideWhenUsed/>
    <w:rsid w:val="00940D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0DA7"/>
  </w:style>
  <w:style w:type="paragraph" w:styleId="Pieddepage">
    <w:name w:val="footer"/>
    <w:basedOn w:val="Normal"/>
    <w:link w:val="PieddepageCar"/>
    <w:uiPriority w:val="99"/>
    <w:unhideWhenUsed/>
    <w:rsid w:val="00940D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0DA7"/>
  </w:style>
  <w:style w:type="character" w:styleId="Lienhypertexte">
    <w:name w:val="Hyperlink"/>
    <w:uiPriority w:val="99"/>
    <w:unhideWhenUsed/>
    <w:rsid w:val="001E1C3F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1E1C3F"/>
    <w:rPr>
      <w:color w:val="605E5C"/>
      <w:shd w:val="clear" w:color="auto" w:fill="E1DFDD"/>
    </w:rPr>
  </w:style>
  <w:style w:type="paragraph" w:customStyle="1" w:styleId="Suivi">
    <w:name w:val="Suivi"/>
    <w:basedOn w:val="Normal"/>
    <w:qFormat/>
    <w:rsid w:val="00FD299A"/>
    <w:rPr>
      <w:sz w:val="18"/>
      <w:szCs w:val="18"/>
    </w:rPr>
  </w:style>
  <w:style w:type="paragraph" w:customStyle="1" w:styleId="Objet">
    <w:name w:val="Objet"/>
    <w:basedOn w:val="Normal"/>
    <w:qFormat/>
    <w:rsid w:val="00192EE0"/>
    <w:rPr>
      <w:b/>
      <w:bCs/>
      <w:sz w:val="18"/>
      <w:szCs w:val="18"/>
      <w:lang w:val="en-US"/>
    </w:rPr>
  </w:style>
  <w:style w:type="paragraph" w:styleId="Signature">
    <w:name w:val="Signature"/>
    <w:basedOn w:val="Normal"/>
    <w:link w:val="SignatureCar"/>
    <w:uiPriority w:val="99"/>
    <w:unhideWhenUsed/>
    <w:rsid w:val="003A43B7"/>
    <w:pPr>
      <w:ind w:left="5556"/>
    </w:pPr>
  </w:style>
  <w:style w:type="character" w:customStyle="1" w:styleId="SignatureCar">
    <w:name w:val="Signature Car"/>
    <w:link w:val="Signature"/>
    <w:uiPriority w:val="99"/>
    <w:rsid w:val="003A43B7"/>
    <w:rPr>
      <w:rFonts w:ascii="Arial" w:hAnsi="Arial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B64702"/>
    <w:pPr>
      <w:widowControl w:val="0"/>
      <w:autoSpaceDE w:val="0"/>
      <w:autoSpaceDN w:val="0"/>
      <w:spacing w:before="86"/>
      <w:ind w:left="280" w:right="269"/>
      <w:jc w:val="center"/>
    </w:pPr>
    <w:rPr>
      <w:rFonts w:eastAsia="Arial"/>
      <w:color w:val="auto"/>
      <w:kern w:val="0"/>
      <w:lang w:eastAsia="fr-FR" w:bidi="fr-FR"/>
    </w:rPr>
  </w:style>
  <w:style w:type="table" w:styleId="Grilledutableau">
    <w:name w:val="Table Grid"/>
    <w:basedOn w:val="TableauNormal"/>
    <w:uiPriority w:val="39"/>
    <w:rsid w:val="00473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mailto:z@cnfpt.fr" TargetMode="External"/><Relationship Id="rId17" Type="http://schemas.openxmlformats.org/officeDocument/2006/relationships/hyperlink" Target="mailto:mariefrance.lopez@cnfpt.fr" TargetMode="External"/><Relationship Id="rId2" Type="http://schemas.openxmlformats.org/officeDocument/2006/relationships/styles" Target="styles.xml"/><Relationship Id="rId16" Type="http://schemas.openxmlformats.org/officeDocument/2006/relationships/hyperlink" Target="mailto:manon.gilbert@cnfpt.f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z@cnfpt.f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anon.gilbert@cnfpt.fr" TargetMode="Externa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mailto:sylvie.sintes@cnfpt.fr" TargetMode="External"/><Relationship Id="rId14" Type="http://schemas.openxmlformats.org/officeDocument/2006/relationships/hyperlink" Target="mailto:camille.peron@cnfpt.f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ntess\Downloads\DelegationOccitani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CCEEFE-F2CF-AC40-A51D-59D1B02EE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DelegationOccitanie</Template>
  <TotalTime>522</TotalTime>
  <Pages>14</Pages>
  <Words>1956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SINTES Sylvie</dc:creator>
  <cp:keywords/>
  <dc:description/>
  <cp:lastModifiedBy>SINTES Sylvie</cp:lastModifiedBy>
  <cp:revision>74</cp:revision>
  <cp:lastPrinted>2026-07-28T14:46:00Z</cp:lastPrinted>
  <dcterms:created xsi:type="dcterms:W3CDTF">2024-11-07T07:37:00Z</dcterms:created>
  <dcterms:modified xsi:type="dcterms:W3CDTF">2026-10-19T14:21:00Z</dcterms:modified>
</cp:coreProperties>
</file>