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AD64F" w14:textId="77777777" w:rsidR="008138C0" w:rsidRDefault="008138C0" w:rsidP="004731BE">
      <w:pPr>
        <w:tabs>
          <w:tab w:val="left" w:pos="5529"/>
        </w:tabs>
        <w:sectPr w:rsidR="008138C0" w:rsidSect="00BF16BD">
          <w:headerReference w:type="default" r:id="rId7"/>
          <w:headerReference w:type="first" r:id="rId8"/>
          <w:type w:val="continuous"/>
          <w:pgSz w:w="11906" w:h="16838"/>
          <w:pgMar w:top="2835" w:right="1133" w:bottom="1701" w:left="1560" w:header="709" w:footer="709" w:gutter="0"/>
          <w:cols w:space="708"/>
          <w:titlePg/>
          <w:docGrid w:linePitch="360"/>
        </w:sectPr>
      </w:pPr>
    </w:p>
    <w:p w14:paraId="51108A23" w14:textId="77777777" w:rsidR="004731BE" w:rsidRDefault="004731BE" w:rsidP="008C1112"/>
    <w:p w14:paraId="2481D231" w14:textId="3E206203" w:rsidR="00A673BD" w:rsidRPr="00122108" w:rsidRDefault="00A673BD" w:rsidP="00A673BD">
      <w:pPr>
        <w:rPr>
          <w:b/>
          <w:color w:val="156082" w:themeColor="accent1"/>
          <w:sz w:val="24"/>
          <w:szCs w:val="24"/>
        </w:rPr>
      </w:pPr>
      <w:r w:rsidRPr="00122108">
        <w:rPr>
          <w:b/>
          <w:color w:val="156082" w:themeColor="accent1"/>
          <w:sz w:val="24"/>
          <w:szCs w:val="24"/>
        </w:rPr>
        <w:t xml:space="preserve">Formation d’intégration d’agents de catégorie </w:t>
      </w:r>
      <w:r>
        <w:rPr>
          <w:b/>
          <w:color w:val="156082" w:themeColor="accent1"/>
          <w:sz w:val="24"/>
          <w:szCs w:val="24"/>
        </w:rPr>
        <w:t>B</w:t>
      </w:r>
    </w:p>
    <w:p w14:paraId="3E857388" w14:textId="0F609BAA" w:rsidR="007E7E81" w:rsidRPr="007E7E81" w:rsidRDefault="00A673BD" w:rsidP="007E7E81">
      <w:pPr>
        <w:rPr>
          <w:b/>
          <w:color w:val="156082" w:themeColor="accent1"/>
        </w:rPr>
      </w:pPr>
      <w:r>
        <w:rPr>
          <w:b/>
          <w:color w:val="156082" w:themeColor="accent1"/>
        </w:rPr>
        <w:t>MOD</w:t>
      </w:r>
      <w:r w:rsidR="007E7E81" w:rsidRPr="00AB20B6">
        <w:rPr>
          <w:b/>
          <w:color w:val="156082" w:themeColor="accent1"/>
        </w:rPr>
        <w:t xml:space="preserve">ALITES D’INSCRIPTION : </w:t>
      </w:r>
      <w:r w:rsidR="007E7E81">
        <w:t>par le service formation de la collectivité sur son compte d’inscription en ligne</w:t>
      </w:r>
    </w:p>
    <w:p w14:paraId="20ADFE34" w14:textId="77777777" w:rsidR="007E7E81" w:rsidRDefault="007E7E81" w:rsidP="007E7E81"/>
    <w:p w14:paraId="7A68BCDC" w14:textId="1C1953BB" w:rsidR="004731BE" w:rsidRDefault="007E7E81" w:rsidP="008C1112">
      <w:r w:rsidRPr="00CA1684">
        <w:rPr>
          <w:b/>
          <w:color w:val="156082" w:themeColor="accent1"/>
        </w:rPr>
        <w:t>Conseillère formation :</w:t>
      </w:r>
      <w:r>
        <w:t xml:space="preserve"> Sylvie SINTES </w:t>
      </w:r>
      <w:hyperlink r:id="rId9" w:history="1">
        <w:r w:rsidRPr="004B6C29">
          <w:rPr>
            <w:rStyle w:val="Lienhypertexte"/>
          </w:rPr>
          <w:t>sylvie.sintes@cnfpt.fr</w:t>
        </w:r>
      </w:hyperlink>
    </w:p>
    <w:p w14:paraId="7D047AC1" w14:textId="48388B63" w:rsidR="004731BE" w:rsidRDefault="004731BE" w:rsidP="008C111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6237"/>
      </w:tblGrid>
      <w:tr w:rsidR="004731BE" w14:paraId="134D9ACB" w14:textId="77777777" w:rsidTr="00622532">
        <w:trPr>
          <w:trHeight w:val="567"/>
        </w:trPr>
        <w:tc>
          <w:tcPr>
            <w:tcW w:w="1838" w:type="dxa"/>
            <w:vAlign w:val="center"/>
          </w:tcPr>
          <w:p w14:paraId="03C0CA7B" w14:textId="2850CCC8" w:rsidR="004731BE" w:rsidRDefault="004731BE" w:rsidP="004731BE">
            <w:r w:rsidRPr="004731BE">
              <w:rPr>
                <w:b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ECCEE7F" wp14:editId="56E64FCF">
                  <wp:extent cx="387350" cy="303124"/>
                  <wp:effectExtent l="0" t="0" r="0" b="0"/>
                  <wp:docPr id="1383923522" name="Image 1383923522" descr="Une image contenant conceptio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Une image contenant conception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880" cy="3082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vAlign w:val="center"/>
          </w:tcPr>
          <w:p w14:paraId="16248D4E" w14:textId="5C909196" w:rsidR="004731BE" w:rsidRDefault="004731BE" w:rsidP="004731BE">
            <w:r w:rsidRPr="004731BE">
              <w:rPr>
                <w:rFonts w:eastAsia="Times New Roman"/>
                <w:b/>
                <w:color w:val="156082" w:themeColor="accent1"/>
                <w:sz w:val="32"/>
                <w:lang w:eastAsia="fr-FR"/>
              </w:rPr>
              <w:t>FORMATIONS ORGANISEES A DISTANCE</w:t>
            </w:r>
          </w:p>
        </w:tc>
      </w:tr>
      <w:tr w:rsidR="00EB1C3A" w14:paraId="5B6B11EA" w14:textId="77777777" w:rsidTr="00622532">
        <w:trPr>
          <w:trHeight w:val="567"/>
        </w:trPr>
        <w:tc>
          <w:tcPr>
            <w:tcW w:w="1838" w:type="dxa"/>
            <w:vAlign w:val="center"/>
          </w:tcPr>
          <w:p w14:paraId="0130D9E5" w14:textId="525C3A3C" w:rsidR="00EB1C3A" w:rsidRPr="00EB1C3A" w:rsidRDefault="00EB1C3A" w:rsidP="00EB1C3A">
            <w:pPr>
              <w:rPr>
                <w:sz w:val="20"/>
                <w:szCs w:val="20"/>
              </w:rPr>
            </w:pPr>
            <w:r w:rsidRPr="00EB1C3A">
              <w:rPr>
                <w:rFonts w:ascii="Calibri" w:eastAsia="Times New Roman" w:hAnsi="Calibri" w:cs="Calibri"/>
                <w:b/>
                <w:color w:val="156082" w:themeColor="accent1"/>
                <w:sz w:val="20"/>
                <w:szCs w:val="20"/>
                <w:lang w:eastAsia="fr-FR"/>
              </w:rPr>
              <w:t>CONTACTS</w:t>
            </w:r>
          </w:p>
        </w:tc>
        <w:tc>
          <w:tcPr>
            <w:tcW w:w="6237" w:type="dxa"/>
            <w:vAlign w:val="center"/>
          </w:tcPr>
          <w:p w14:paraId="3732EA50" w14:textId="716DE517" w:rsidR="00EB1C3A" w:rsidRPr="00EB1C3A" w:rsidRDefault="00EB1C3A" w:rsidP="00EB1C3A">
            <w:pPr>
              <w:pStyle w:val="Titre1"/>
              <w:spacing w:before="0"/>
              <w:ind w:left="26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EB1C3A">
              <w:rPr>
                <w:rStyle w:val="Lienhypertexte"/>
                <w:rFonts w:ascii="Arial" w:hAnsi="Arial" w:cs="Arial"/>
                <w:color w:val="0070C0"/>
                <w:sz w:val="20"/>
                <w:szCs w:val="20"/>
                <w:u w:val="none"/>
              </w:rPr>
              <w:t>Manon G</w:t>
            </w:r>
            <w:r w:rsidR="009C67AE">
              <w:rPr>
                <w:rStyle w:val="Lienhypertexte"/>
                <w:rFonts w:ascii="Arial" w:hAnsi="Arial" w:cs="Arial"/>
                <w:color w:val="0070C0"/>
                <w:sz w:val="20"/>
                <w:szCs w:val="20"/>
                <w:u w:val="none"/>
              </w:rPr>
              <w:t>ILBERT</w:t>
            </w:r>
            <w:r w:rsidRPr="00EB1C3A">
              <w:rPr>
                <w:rStyle w:val="Lienhypertexte"/>
                <w:rFonts w:ascii="Arial" w:hAnsi="Arial" w:cs="Arial"/>
                <w:color w:val="0070C0"/>
                <w:sz w:val="20"/>
                <w:szCs w:val="20"/>
                <w:u w:val="none"/>
              </w:rPr>
              <w:t xml:space="preserve">****, </w:t>
            </w:r>
            <w:hyperlink r:id="rId11" w:history="1">
              <w:r w:rsidRPr="00EB1C3A">
                <w:rPr>
                  <w:rStyle w:val="Lienhypertexte"/>
                  <w:rFonts w:ascii="Arial" w:hAnsi="Arial" w:cs="Arial"/>
                  <w:color w:val="0070C0"/>
                  <w:sz w:val="20"/>
                  <w:szCs w:val="20"/>
                  <w:u w:val="none"/>
                </w:rPr>
                <w:t>manon.gilbert@cnfpt.fr</w:t>
              </w:r>
            </w:hyperlink>
            <w:r w:rsidRPr="00EB1C3A">
              <w:rPr>
                <w:rFonts w:ascii="Arial" w:hAnsi="Arial" w:cs="Arial"/>
                <w:color w:val="0070C0"/>
                <w:sz w:val="20"/>
                <w:szCs w:val="20"/>
              </w:rPr>
              <w:t xml:space="preserve"> </w:t>
            </w:r>
          </w:p>
          <w:p w14:paraId="3753C2B9" w14:textId="2B3D6924" w:rsidR="00EB1C3A" w:rsidRPr="00EB1C3A" w:rsidRDefault="00EB1C3A" w:rsidP="00EB1C3A">
            <w:pPr>
              <w:pStyle w:val="Titre1"/>
              <w:spacing w:before="0"/>
              <w:ind w:left="26"/>
              <w:rPr>
                <w:rStyle w:val="Lienhypertexte"/>
                <w:rFonts w:ascii="Arial" w:hAnsi="Arial" w:cs="Arial"/>
                <w:b/>
                <w:color w:val="0070C0"/>
                <w:sz w:val="20"/>
                <w:szCs w:val="20"/>
                <w:u w:val="none"/>
              </w:rPr>
            </w:pPr>
            <w:r w:rsidRPr="00EB1C3A">
              <w:rPr>
                <w:rFonts w:ascii="Arial" w:hAnsi="Arial" w:cs="Arial"/>
                <w:color w:val="0070C0"/>
                <w:sz w:val="20"/>
                <w:szCs w:val="20"/>
              </w:rPr>
              <w:t>Hélène L</w:t>
            </w:r>
            <w:r w:rsidR="009C67AE">
              <w:rPr>
                <w:rFonts w:ascii="Arial" w:hAnsi="Arial" w:cs="Arial"/>
                <w:color w:val="0070C0"/>
                <w:sz w:val="20"/>
                <w:szCs w:val="20"/>
              </w:rPr>
              <w:t>ATOUCHE</w:t>
            </w:r>
            <w:r w:rsidRPr="00EB1C3A">
              <w:rPr>
                <w:rFonts w:ascii="Arial" w:hAnsi="Arial" w:cs="Arial"/>
                <w:color w:val="0070C0"/>
                <w:sz w:val="20"/>
                <w:szCs w:val="20"/>
              </w:rPr>
              <w:t xml:space="preserve"> ***, </w:t>
            </w:r>
            <w:hyperlink r:id="rId12" w:history="1">
              <w:r w:rsidRPr="00EB1C3A">
                <w:rPr>
                  <w:rStyle w:val="Lienhypertexte"/>
                  <w:rFonts w:ascii="Arial" w:hAnsi="Arial" w:cs="Arial"/>
                  <w:color w:val="0070C0"/>
                  <w:sz w:val="20"/>
                  <w:szCs w:val="20"/>
                  <w:u w:val="none"/>
                </w:rPr>
                <w:t>helene.latouche@cnfpt.fr</w:t>
              </w:r>
            </w:hyperlink>
          </w:p>
          <w:p w14:paraId="23620DDF" w14:textId="01E1400E" w:rsidR="00EB1C3A" w:rsidRPr="00EB1C3A" w:rsidRDefault="00C35004" w:rsidP="00EB1C3A">
            <w:pPr>
              <w:pStyle w:val="Titre1"/>
              <w:spacing w:before="0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color w:val="0070C0"/>
                <w:sz w:val="20"/>
                <w:szCs w:val="20"/>
              </w:rPr>
              <w:t>Marie-France LOPEZ</w:t>
            </w:r>
            <w:r w:rsidR="00EB1C3A" w:rsidRPr="00EB1C3A">
              <w:rPr>
                <w:rFonts w:ascii="Arial" w:hAnsi="Arial" w:cs="Arial"/>
                <w:color w:val="0070C0"/>
                <w:sz w:val="20"/>
                <w:szCs w:val="20"/>
              </w:rPr>
              <w:t xml:space="preserve">*, </w:t>
            </w:r>
            <w:r>
              <w:rPr>
                <w:rFonts w:ascii="Arial" w:hAnsi="Arial" w:cs="Arial"/>
                <w:color w:val="0070C0"/>
                <w:sz w:val="20"/>
                <w:szCs w:val="20"/>
              </w:rPr>
              <w:t>mariefrance.lope</w:t>
            </w:r>
            <w:hyperlink r:id="rId13" w:history="1">
              <w:r w:rsidRPr="001552F9">
                <w:rPr>
                  <w:rStyle w:val="Lienhypertexte"/>
                  <w:rFonts w:ascii="Arial" w:hAnsi="Arial" w:cs="Arial"/>
                  <w:sz w:val="20"/>
                  <w:szCs w:val="20"/>
                </w:rPr>
                <w:t>z@cnfpt.fr</w:t>
              </w:r>
            </w:hyperlink>
          </w:p>
          <w:p w14:paraId="03BAF59D" w14:textId="7C880F7A" w:rsidR="00EB1C3A" w:rsidRPr="00EB1C3A" w:rsidRDefault="00EB1C3A" w:rsidP="00EB1C3A">
            <w:pPr>
              <w:pStyle w:val="Titre1"/>
              <w:spacing w:before="0"/>
              <w:rPr>
                <w:rStyle w:val="Lienhypertexte"/>
                <w:rFonts w:ascii="Arial" w:hAnsi="Arial" w:cs="Arial"/>
                <w:b/>
                <w:color w:val="0070C0"/>
                <w:sz w:val="20"/>
                <w:szCs w:val="20"/>
                <w:u w:val="none"/>
              </w:rPr>
            </w:pPr>
            <w:r w:rsidRPr="00EB1C3A">
              <w:rPr>
                <w:rFonts w:ascii="Arial" w:hAnsi="Arial" w:cs="Arial"/>
                <w:color w:val="0070C0"/>
                <w:sz w:val="20"/>
                <w:szCs w:val="20"/>
              </w:rPr>
              <w:t>Camille P</w:t>
            </w:r>
            <w:r w:rsidR="009C67AE">
              <w:rPr>
                <w:rFonts w:ascii="Arial" w:hAnsi="Arial" w:cs="Arial"/>
                <w:color w:val="0070C0"/>
                <w:sz w:val="20"/>
                <w:szCs w:val="20"/>
              </w:rPr>
              <w:t>ERON</w:t>
            </w:r>
            <w:r w:rsidRPr="00EB1C3A">
              <w:rPr>
                <w:rFonts w:ascii="Arial" w:hAnsi="Arial" w:cs="Arial"/>
                <w:color w:val="0070C0"/>
                <w:sz w:val="20"/>
                <w:szCs w:val="20"/>
              </w:rPr>
              <w:t xml:space="preserve">**, </w:t>
            </w:r>
            <w:hyperlink r:id="rId14" w:history="1">
              <w:r w:rsidRPr="00EB1C3A">
                <w:rPr>
                  <w:rStyle w:val="Lienhypertexte"/>
                  <w:rFonts w:ascii="Arial" w:hAnsi="Arial" w:cs="Arial"/>
                  <w:color w:val="0070C0"/>
                  <w:sz w:val="20"/>
                  <w:szCs w:val="20"/>
                  <w:u w:val="none"/>
                </w:rPr>
                <w:t>camille.peron@cnfpt.fr</w:t>
              </w:r>
            </w:hyperlink>
          </w:p>
          <w:p w14:paraId="4A23D339" w14:textId="79C06510" w:rsidR="00EB1C3A" w:rsidRPr="00EB1C3A" w:rsidRDefault="00EB1C3A" w:rsidP="00EB1C3A">
            <w:pPr>
              <w:rPr>
                <w:color w:val="0070C0"/>
                <w:sz w:val="20"/>
                <w:szCs w:val="20"/>
              </w:rPr>
            </w:pPr>
          </w:p>
        </w:tc>
      </w:tr>
      <w:tr w:rsidR="004731BE" w14:paraId="5519BFD7" w14:textId="77777777" w:rsidTr="00622532">
        <w:trPr>
          <w:trHeight w:val="567"/>
        </w:trPr>
        <w:tc>
          <w:tcPr>
            <w:tcW w:w="1838" w:type="dxa"/>
            <w:vAlign w:val="center"/>
          </w:tcPr>
          <w:p w14:paraId="359B2C01" w14:textId="2A3679B6" w:rsidR="004731BE" w:rsidRDefault="004731BE" w:rsidP="004731BE">
            <w:r w:rsidRPr="004731BE">
              <w:rPr>
                <w:rFonts w:eastAsia="Times New Roman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6237" w:type="dxa"/>
            <w:vAlign w:val="center"/>
          </w:tcPr>
          <w:p w14:paraId="06E81410" w14:textId="77777777" w:rsidR="004731BE" w:rsidRPr="004731BE" w:rsidRDefault="004731BE" w:rsidP="004731BE">
            <w:pPr>
              <w:jc w:val="left"/>
              <w:rPr>
                <w:rFonts w:eastAsia="Times New Roman"/>
                <w:b/>
                <w:color w:val="156082" w:themeColor="accent1"/>
                <w:lang w:eastAsia="fr-FR"/>
              </w:rPr>
            </w:pPr>
            <w:r w:rsidRPr="004731BE">
              <w:rPr>
                <w:rFonts w:eastAsia="Times New Roman"/>
                <w:b/>
                <w:color w:val="156082" w:themeColor="accent1"/>
                <w:lang w:eastAsia="fr-FR"/>
              </w:rPr>
              <w:t>DATES</w:t>
            </w:r>
          </w:p>
          <w:p w14:paraId="1CF3EEB8" w14:textId="10564E3B" w:rsidR="004731BE" w:rsidRDefault="004731BE" w:rsidP="004731BE">
            <w:r w:rsidRPr="004731BE">
              <w:rPr>
                <w:rFonts w:eastAsia="Times New Roman"/>
                <w:b/>
                <w:color w:val="156082" w:themeColor="accent1"/>
                <w:lang w:eastAsia="fr-FR"/>
              </w:rPr>
              <w:t>HORAIRES : de 9h à 16h30</w:t>
            </w:r>
          </w:p>
        </w:tc>
      </w:tr>
      <w:tr w:rsidR="007029FE" w14:paraId="2BCF73A6" w14:textId="77777777" w:rsidTr="00622532">
        <w:trPr>
          <w:trHeight w:val="567"/>
        </w:trPr>
        <w:tc>
          <w:tcPr>
            <w:tcW w:w="1838" w:type="dxa"/>
          </w:tcPr>
          <w:p w14:paraId="1FB8BD5B" w14:textId="4A74F80A" w:rsidR="007029FE" w:rsidRPr="00EB1C3A" w:rsidRDefault="007029FE" w:rsidP="0054758E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168***</w:t>
            </w:r>
          </w:p>
        </w:tc>
        <w:tc>
          <w:tcPr>
            <w:tcW w:w="6237" w:type="dxa"/>
            <w:vAlign w:val="center"/>
          </w:tcPr>
          <w:p w14:paraId="0D4504A2" w14:textId="7A48C01B" w:rsidR="007029FE" w:rsidRPr="00EB1C3A" w:rsidRDefault="007029FE" w:rsidP="0054758E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11 au 13 janvier, du 18 au 20 janvier et du 22 au 25 février 20</w:t>
            </w:r>
            <w:r w:rsidR="00B27B87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27</w:t>
            </w:r>
          </w:p>
        </w:tc>
      </w:tr>
      <w:tr w:rsidR="00622532" w14:paraId="26947F11" w14:textId="77777777" w:rsidTr="00622532">
        <w:trPr>
          <w:trHeight w:val="567"/>
        </w:trPr>
        <w:tc>
          <w:tcPr>
            <w:tcW w:w="1838" w:type="dxa"/>
            <w:vAlign w:val="center"/>
          </w:tcPr>
          <w:p w14:paraId="116A4641" w14:textId="6237D1EE" w:rsidR="00622532" w:rsidRDefault="00622532" w:rsidP="007029FE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 211****</w:t>
            </w:r>
          </w:p>
        </w:tc>
        <w:tc>
          <w:tcPr>
            <w:tcW w:w="6237" w:type="dxa"/>
            <w:vAlign w:val="center"/>
          </w:tcPr>
          <w:p w14:paraId="3515F63E" w14:textId="3C38659B" w:rsidR="00622532" w:rsidRPr="00EB1C3A" w:rsidRDefault="00622532" w:rsidP="007029FE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18 au 20 janvier, du 25 au 27 janvier et du 01 au 04 mars 2027</w:t>
            </w:r>
          </w:p>
        </w:tc>
      </w:tr>
      <w:tr w:rsidR="007029FE" w14:paraId="1B0B689B" w14:textId="77777777" w:rsidTr="00622532">
        <w:trPr>
          <w:trHeight w:val="567"/>
        </w:trPr>
        <w:tc>
          <w:tcPr>
            <w:tcW w:w="1838" w:type="dxa"/>
            <w:vAlign w:val="center"/>
          </w:tcPr>
          <w:p w14:paraId="13EEC927" w14:textId="1D6ECEFB" w:rsidR="007029FE" w:rsidRDefault="007029FE" w:rsidP="007029FE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 169***</w:t>
            </w:r>
          </w:p>
        </w:tc>
        <w:tc>
          <w:tcPr>
            <w:tcW w:w="6237" w:type="dxa"/>
            <w:vAlign w:val="center"/>
          </w:tcPr>
          <w:p w14:paraId="4AA79BA8" w14:textId="203A5BB8" w:rsidR="007029FE" w:rsidRPr="00EB1C3A" w:rsidRDefault="007029FE" w:rsidP="007029FE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01 au 03</w:t>
            </w: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février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, du 08 au 10 février et du 08 au 11 mars</w:t>
            </w: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2027</w:t>
            </w:r>
          </w:p>
        </w:tc>
      </w:tr>
      <w:tr w:rsidR="007029FE" w14:paraId="4566B2BB" w14:textId="77777777" w:rsidTr="00622532">
        <w:trPr>
          <w:trHeight w:val="567"/>
        </w:trPr>
        <w:tc>
          <w:tcPr>
            <w:tcW w:w="1838" w:type="dxa"/>
            <w:vAlign w:val="center"/>
          </w:tcPr>
          <w:p w14:paraId="57E18162" w14:textId="2D78C4B4" w:rsidR="007029FE" w:rsidRPr="00EB1C3A" w:rsidRDefault="007029FE" w:rsidP="007029FE">
            <w:pPr>
              <w:rPr>
                <w:bCs/>
                <w:color w:val="auto"/>
                <w:sz w:val="20"/>
                <w:szCs w:val="20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 160*</w:t>
            </w:r>
          </w:p>
        </w:tc>
        <w:tc>
          <w:tcPr>
            <w:tcW w:w="6237" w:type="dxa"/>
            <w:vAlign w:val="center"/>
          </w:tcPr>
          <w:p w14:paraId="012D641F" w14:textId="49BE9823" w:rsidR="007029FE" w:rsidRPr="00EB1C3A" w:rsidRDefault="007029FE" w:rsidP="007029FE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08 au 10</w:t>
            </w: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février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, du 15 au 17 février et du 15 au 18 mars</w:t>
            </w: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2027</w:t>
            </w:r>
          </w:p>
        </w:tc>
      </w:tr>
      <w:tr w:rsidR="007029FE" w14:paraId="2D7A1FBA" w14:textId="77777777" w:rsidTr="00622532">
        <w:trPr>
          <w:trHeight w:val="567"/>
        </w:trPr>
        <w:tc>
          <w:tcPr>
            <w:tcW w:w="1838" w:type="dxa"/>
          </w:tcPr>
          <w:p w14:paraId="0FE395FE" w14:textId="4AB5D59C" w:rsidR="007029FE" w:rsidRPr="00EB1C3A" w:rsidRDefault="007029FE" w:rsidP="007029FE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161</w:t>
            </w:r>
            <w:r w:rsidR="000534E0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</w:t>
            </w:r>
          </w:p>
        </w:tc>
        <w:tc>
          <w:tcPr>
            <w:tcW w:w="6237" w:type="dxa"/>
            <w:vAlign w:val="center"/>
          </w:tcPr>
          <w:p w14:paraId="28FDD8FD" w14:textId="4FF86173" w:rsidR="007029FE" w:rsidRPr="00EB1C3A" w:rsidRDefault="007029FE" w:rsidP="007029FE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22 au 24 février, du 01 au 03 mars et du 30 mars au 02 avril </w:t>
            </w:r>
          </w:p>
        </w:tc>
      </w:tr>
      <w:tr w:rsidR="007029FE" w14:paraId="2B309C87" w14:textId="77777777" w:rsidTr="00622532">
        <w:trPr>
          <w:trHeight w:val="567"/>
        </w:trPr>
        <w:tc>
          <w:tcPr>
            <w:tcW w:w="1838" w:type="dxa"/>
          </w:tcPr>
          <w:p w14:paraId="182EB273" w14:textId="7F0B4EAF" w:rsidR="007029FE" w:rsidRPr="00EB1C3A" w:rsidRDefault="007029FE" w:rsidP="007029FE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170***</w:t>
            </w:r>
          </w:p>
        </w:tc>
        <w:tc>
          <w:tcPr>
            <w:tcW w:w="6237" w:type="dxa"/>
            <w:vAlign w:val="center"/>
          </w:tcPr>
          <w:p w14:paraId="52809DBF" w14:textId="4AE36E71" w:rsidR="007029FE" w:rsidRPr="00EB1C3A" w:rsidRDefault="007029FE" w:rsidP="007029FE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01 au 03</w:t>
            </w: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mars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, du 08 au 10 mars et du 12 au 15 avril</w:t>
            </w:r>
          </w:p>
        </w:tc>
      </w:tr>
      <w:tr w:rsidR="00231D53" w14:paraId="3C90AEB9" w14:textId="77777777" w:rsidTr="00622532">
        <w:trPr>
          <w:trHeight w:val="567"/>
        </w:trPr>
        <w:tc>
          <w:tcPr>
            <w:tcW w:w="1838" w:type="dxa"/>
          </w:tcPr>
          <w:p w14:paraId="179B9EFA" w14:textId="5D8418E8" w:rsidR="00231D53" w:rsidRPr="005A1442" w:rsidRDefault="00231D53" w:rsidP="00231D5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199**</w:t>
            </w:r>
          </w:p>
        </w:tc>
        <w:tc>
          <w:tcPr>
            <w:tcW w:w="6237" w:type="dxa"/>
            <w:vAlign w:val="center"/>
          </w:tcPr>
          <w:p w14:paraId="482E8AD3" w14:textId="03079E1D" w:rsidR="00231D53" w:rsidRPr="00EB1C3A" w:rsidRDefault="00231D53" w:rsidP="00231D5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15 au 17</w:t>
            </w: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mars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, du 22 au 24 mars et du 19 au 22 avril</w:t>
            </w:r>
          </w:p>
        </w:tc>
      </w:tr>
      <w:tr w:rsidR="00231D53" w14:paraId="7E2AC075" w14:textId="77777777" w:rsidTr="00622532">
        <w:trPr>
          <w:trHeight w:val="567"/>
        </w:trPr>
        <w:tc>
          <w:tcPr>
            <w:tcW w:w="1838" w:type="dxa"/>
          </w:tcPr>
          <w:p w14:paraId="666BEC15" w14:textId="6EDBD46A" w:rsidR="00231D53" w:rsidRPr="005A1442" w:rsidRDefault="00231D53" w:rsidP="00231D5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200</w:t>
            </w:r>
            <w:r w:rsidR="001A023D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</w:t>
            </w:r>
          </w:p>
        </w:tc>
        <w:tc>
          <w:tcPr>
            <w:tcW w:w="6237" w:type="dxa"/>
            <w:vAlign w:val="center"/>
          </w:tcPr>
          <w:p w14:paraId="554CCB94" w14:textId="5397104E" w:rsidR="00231D53" w:rsidRPr="00EB1C3A" w:rsidRDefault="00231D53" w:rsidP="00231D5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 w:rsidR="001A023D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30 mars au 01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avril, du </w:t>
            </w:r>
            <w:r w:rsidR="001A023D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05 au 07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avril et du 1</w:t>
            </w:r>
            <w:r w:rsidR="001A023D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au </w:t>
            </w:r>
            <w:r w:rsidR="001A023D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13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mai 2027</w:t>
            </w:r>
          </w:p>
        </w:tc>
      </w:tr>
      <w:tr w:rsidR="00231D53" w14:paraId="6C40E354" w14:textId="77777777" w:rsidTr="00622532">
        <w:trPr>
          <w:trHeight w:val="567"/>
        </w:trPr>
        <w:tc>
          <w:tcPr>
            <w:tcW w:w="1838" w:type="dxa"/>
          </w:tcPr>
          <w:p w14:paraId="50E7ADDC" w14:textId="7A5C868D" w:rsidR="00231D53" w:rsidRPr="00EB1C3A" w:rsidRDefault="00231D53" w:rsidP="00231D53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171</w:t>
            </w:r>
            <w:r w:rsidR="00124FC8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***</w:t>
            </w:r>
          </w:p>
        </w:tc>
        <w:tc>
          <w:tcPr>
            <w:tcW w:w="6237" w:type="dxa"/>
            <w:vAlign w:val="center"/>
          </w:tcPr>
          <w:p w14:paraId="6305B014" w14:textId="11DE1F3C" w:rsidR="00231D53" w:rsidRPr="00EB1C3A" w:rsidRDefault="00231D53" w:rsidP="00231D53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12 au 14 avril, du 19 au 21 avril et du 18 au 21 mai 2027</w:t>
            </w:r>
          </w:p>
        </w:tc>
      </w:tr>
      <w:tr w:rsidR="00231D53" w14:paraId="678B46FE" w14:textId="77777777" w:rsidTr="00622532">
        <w:trPr>
          <w:trHeight w:val="567"/>
        </w:trPr>
        <w:tc>
          <w:tcPr>
            <w:tcW w:w="1838" w:type="dxa"/>
          </w:tcPr>
          <w:p w14:paraId="175F333E" w14:textId="2FDD53A2" w:rsidR="00231D53" w:rsidRPr="00EB1C3A" w:rsidRDefault="00231D53" w:rsidP="00231D5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158*</w:t>
            </w:r>
          </w:p>
        </w:tc>
        <w:tc>
          <w:tcPr>
            <w:tcW w:w="6237" w:type="dxa"/>
            <w:vAlign w:val="center"/>
          </w:tcPr>
          <w:p w14:paraId="3A3D9509" w14:textId="40FC733A" w:rsidR="00231D53" w:rsidRPr="00EB1C3A" w:rsidRDefault="00231D53" w:rsidP="00231D5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18 au 20 mai, du 24 au 26 mai et du 14 au 17 juin </w:t>
            </w:r>
          </w:p>
        </w:tc>
      </w:tr>
      <w:tr w:rsidR="00231D53" w14:paraId="6BD0D33C" w14:textId="77777777" w:rsidTr="00622532">
        <w:trPr>
          <w:trHeight w:val="567"/>
        </w:trPr>
        <w:tc>
          <w:tcPr>
            <w:tcW w:w="1838" w:type="dxa"/>
          </w:tcPr>
          <w:p w14:paraId="2CE300A7" w14:textId="6CBB7744" w:rsidR="00231D53" w:rsidRPr="00EB1C3A" w:rsidRDefault="00231D53" w:rsidP="00231D53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159</w:t>
            </w:r>
            <w:r w:rsidR="000534E0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</w:t>
            </w:r>
          </w:p>
        </w:tc>
        <w:tc>
          <w:tcPr>
            <w:tcW w:w="6237" w:type="dxa"/>
            <w:vAlign w:val="center"/>
          </w:tcPr>
          <w:p w14:paraId="1B9CDCD7" w14:textId="528213EF" w:rsidR="00231D53" w:rsidRPr="00EB1C3A" w:rsidRDefault="00231D53" w:rsidP="00231D53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31 mai au 02 juin, du 07 au 09 juin et du 05 au 08 juillet</w:t>
            </w:r>
          </w:p>
        </w:tc>
      </w:tr>
      <w:tr w:rsidR="00231D53" w14:paraId="18A3709F" w14:textId="77777777" w:rsidTr="00622532">
        <w:trPr>
          <w:trHeight w:val="567"/>
        </w:trPr>
        <w:tc>
          <w:tcPr>
            <w:tcW w:w="1838" w:type="dxa"/>
          </w:tcPr>
          <w:p w14:paraId="61407717" w14:textId="024321D3" w:rsidR="00231D53" w:rsidRPr="00EB1C3A" w:rsidRDefault="00231D53" w:rsidP="00231D53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172***</w:t>
            </w:r>
          </w:p>
        </w:tc>
        <w:tc>
          <w:tcPr>
            <w:tcW w:w="6237" w:type="dxa"/>
            <w:vAlign w:val="center"/>
          </w:tcPr>
          <w:p w14:paraId="01258D1E" w14:textId="64DD3477" w:rsidR="00231D53" w:rsidRPr="00EB1C3A" w:rsidRDefault="00231D53" w:rsidP="00231D53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31 mai au 02 juin, du 07 au 09 juin et du 05 au 08 juillet</w:t>
            </w:r>
          </w:p>
        </w:tc>
      </w:tr>
      <w:tr w:rsidR="00124FC8" w14:paraId="1EC6B806" w14:textId="77777777" w:rsidTr="00622532">
        <w:trPr>
          <w:trHeight w:val="567"/>
        </w:trPr>
        <w:tc>
          <w:tcPr>
            <w:tcW w:w="1838" w:type="dxa"/>
          </w:tcPr>
          <w:p w14:paraId="032951F0" w14:textId="759482A1" w:rsidR="00124FC8" w:rsidRPr="005A1442" w:rsidRDefault="00124FC8" w:rsidP="00124FC8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lastRenderedPageBreak/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20</w:t>
            </w:r>
            <w:r w:rsidR="00F6450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1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</w:t>
            </w:r>
          </w:p>
        </w:tc>
        <w:tc>
          <w:tcPr>
            <w:tcW w:w="6237" w:type="dxa"/>
            <w:vAlign w:val="center"/>
          </w:tcPr>
          <w:p w14:paraId="63390D79" w14:textId="6192D9A2" w:rsidR="00124FC8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Du 07 au 09 juin, du 14 au 16 juin et du 23 au 26 aout </w:t>
            </w:r>
          </w:p>
        </w:tc>
      </w:tr>
      <w:tr w:rsidR="00124FC8" w14:paraId="65F87EDA" w14:textId="77777777" w:rsidTr="00622532">
        <w:trPr>
          <w:trHeight w:val="567"/>
        </w:trPr>
        <w:tc>
          <w:tcPr>
            <w:tcW w:w="1838" w:type="dxa"/>
          </w:tcPr>
          <w:p w14:paraId="51244A7F" w14:textId="47031138" w:rsidR="00124FC8" w:rsidRPr="00EB1C3A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173</w:t>
            </w:r>
            <w:r w:rsidR="000534E0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***</w:t>
            </w:r>
          </w:p>
        </w:tc>
        <w:tc>
          <w:tcPr>
            <w:tcW w:w="6237" w:type="dxa"/>
            <w:vAlign w:val="center"/>
          </w:tcPr>
          <w:p w14:paraId="784ABB18" w14:textId="15FE8990" w:rsidR="00124FC8" w:rsidRPr="00EB1C3A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Du 21 au 2</w:t>
            </w:r>
            <w:r w:rsidR="00F6450A">
              <w:rPr>
                <w:bCs/>
                <w:color w:val="auto"/>
                <w:sz w:val="20"/>
                <w:szCs w:val="20"/>
              </w:rPr>
              <w:t>3</w:t>
            </w:r>
            <w:r>
              <w:rPr>
                <w:bCs/>
                <w:color w:val="auto"/>
                <w:sz w:val="20"/>
                <w:szCs w:val="20"/>
              </w:rPr>
              <w:t xml:space="preserve"> juin, du 28 au 30 juin et du 30 aout au 0</w:t>
            </w:r>
            <w:r w:rsidR="00F6450A">
              <w:rPr>
                <w:bCs/>
                <w:color w:val="auto"/>
                <w:sz w:val="20"/>
                <w:szCs w:val="20"/>
              </w:rPr>
              <w:t>2</w:t>
            </w:r>
            <w:r>
              <w:rPr>
                <w:bCs/>
                <w:color w:val="auto"/>
                <w:sz w:val="20"/>
                <w:szCs w:val="20"/>
              </w:rPr>
              <w:t xml:space="preserve"> septembre</w:t>
            </w:r>
          </w:p>
        </w:tc>
      </w:tr>
      <w:tr w:rsidR="00124FC8" w14:paraId="633B316E" w14:textId="77777777" w:rsidTr="00622532">
        <w:trPr>
          <w:trHeight w:val="567"/>
        </w:trPr>
        <w:tc>
          <w:tcPr>
            <w:tcW w:w="1838" w:type="dxa"/>
          </w:tcPr>
          <w:p w14:paraId="15DAC6E6" w14:textId="223DCCD7" w:rsidR="00124FC8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174***</w:t>
            </w:r>
          </w:p>
        </w:tc>
        <w:tc>
          <w:tcPr>
            <w:tcW w:w="6237" w:type="dxa"/>
            <w:vAlign w:val="center"/>
          </w:tcPr>
          <w:p w14:paraId="050D1DC1" w14:textId="3EC11EB1" w:rsidR="00124FC8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Du 23 au 25 aout, du 30 aout au 01 septembre et du 27 au 30 septembre</w:t>
            </w:r>
          </w:p>
        </w:tc>
      </w:tr>
      <w:tr w:rsidR="00124FC8" w14:paraId="4F70AB2B" w14:textId="77777777" w:rsidTr="00622532">
        <w:trPr>
          <w:trHeight w:val="567"/>
        </w:trPr>
        <w:tc>
          <w:tcPr>
            <w:tcW w:w="1838" w:type="dxa"/>
          </w:tcPr>
          <w:p w14:paraId="4EB887BB" w14:textId="6A35154B" w:rsidR="00124FC8" w:rsidRPr="005A1442" w:rsidRDefault="00124FC8" w:rsidP="00124FC8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20</w:t>
            </w:r>
            <w:r w:rsidR="00F6450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2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</w:t>
            </w:r>
          </w:p>
        </w:tc>
        <w:tc>
          <w:tcPr>
            <w:tcW w:w="6237" w:type="dxa"/>
            <w:vAlign w:val="center"/>
          </w:tcPr>
          <w:p w14:paraId="183BF69D" w14:textId="367A46B6" w:rsidR="00124FC8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Du 06 au 08 septembre, du 13 au 15 septembre et du 11 au 14 octobre</w:t>
            </w:r>
          </w:p>
        </w:tc>
      </w:tr>
      <w:tr w:rsidR="00124FC8" w14:paraId="278F4B54" w14:textId="77777777" w:rsidTr="00622532">
        <w:trPr>
          <w:trHeight w:val="567"/>
        </w:trPr>
        <w:tc>
          <w:tcPr>
            <w:tcW w:w="1838" w:type="dxa"/>
          </w:tcPr>
          <w:p w14:paraId="53D76C69" w14:textId="0AFCBF1D" w:rsidR="00124FC8" w:rsidRPr="00EB1C3A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175***</w:t>
            </w:r>
          </w:p>
        </w:tc>
        <w:tc>
          <w:tcPr>
            <w:tcW w:w="6237" w:type="dxa"/>
            <w:vAlign w:val="center"/>
          </w:tcPr>
          <w:p w14:paraId="0A66DF40" w14:textId="3763E90A" w:rsidR="00124FC8" w:rsidRPr="00EB1C3A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Du 13 au 15 septembre, du 20 au 22 septembre et du 25 au 28 octobre</w:t>
            </w:r>
          </w:p>
        </w:tc>
      </w:tr>
      <w:tr w:rsidR="00124FC8" w14:paraId="6F7709BE" w14:textId="77777777" w:rsidTr="00622532">
        <w:trPr>
          <w:trHeight w:val="567"/>
        </w:trPr>
        <w:tc>
          <w:tcPr>
            <w:tcW w:w="1838" w:type="dxa"/>
          </w:tcPr>
          <w:p w14:paraId="3F49AE62" w14:textId="622244CE" w:rsidR="00124FC8" w:rsidRPr="00EB1C3A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176***</w:t>
            </w:r>
          </w:p>
        </w:tc>
        <w:tc>
          <w:tcPr>
            <w:tcW w:w="6237" w:type="dxa"/>
            <w:vAlign w:val="center"/>
          </w:tcPr>
          <w:p w14:paraId="08B3A96A" w14:textId="72B651E9" w:rsidR="00124FC8" w:rsidRPr="00EB1C3A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18 au 20 octobre, du 25 au 27 octobre et du 22 au 25 novembre</w:t>
            </w:r>
          </w:p>
        </w:tc>
      </w:tr>
      <w:tr w:rsidR="00124FC8" w14:paraId="2F059A57" w14:textId="77777777" w:rsidTr="00622532">
        <w:trPr>
          <w:trHeight w:val="567"/>
        </w:trPr>
        <w:tc>
          <w:tcPr>
            <w:tcW w:w="1838" w:type="dxa"/>
          </w:tcPr>
          <w:p w14:paraId="44BDADBE" w14:textId="2F0F016C" w:rsidR="00124FC8" w:rsidRPr="00EB1C3A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 w:rsidRPr="005A1442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177***</w:t>
            </w:r>
          </w:p>
        </w:tc>
        <w:tc>
          <w:tcPr>
            <w:tcW w:w="6237" w:type="dxa"/>
            <w:vAlign w:val="center"/>
          </w:tcPr>
          <w:p w14:paraId="3BBF2545" w14:textId="45324461" w:rsidR="00124FC8" w:rsidRPr="00EB1C3A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Du 08 au 10 novembre, du 15 au 17 novembre et du 13 au 16 décembre</w:t>
            </w:r>
          </w:p>
        </w:tc>
      </w:tr>
      <w:tr w:rsidR="00622532" w14:paraId="061ACC22" w14:textId="77777777" w:rsidTr="00622532">
        <w:trPr>
          <w:trHeight w:val="567"/>
        </w:trPr>
        <w:tc>
          <w:tcPr>
            <w:tcW w:w="1838" w:type="dxa"/>
          </w:tcPr>
          <w:p w14:paraId="2B1E0878" w14:textId="3E604841" w:rsidR="00622532" w:rsidRPr="00EB1C3A" w:rsidRDefault="00622532" w:rsidP="007D7372">
            <w:pPr>
              <w:rPr>
                <w:bCs/>
                <w:color w:val="auto"/>
                <w:sz w:val="20"/>
                <w:szCs w:val="20"/>
              </w:rPr>
            </w:pPr>
            <w:r w:rsidRPr="00D041AB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212****</w:t>
            </w:r>
          </w:p>
        </w:tc>
        <w:tc>
          <w:tcPr>
            <w:tcW w:w="6237" w:type="dxa"/>
            <w:vAlign w:val="center"/>
          </w:tcPr>
          <w:p w14:paraId="3A37B4AB" w14:textId="77777777" w:rsidR="00622532" w:rsidRPr="00EB1C3A" w:rsidRDefault="00622532" w:rsidP="007D7372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29 novembre au 01 décembre, du 06 au 08 décembre et du 10 au 13 janvier 2028</w:t>
            </w:r>
          </w:p>
        </w:tc>
      </w:tr>
      <w:tr w:rsidR="00622532" w14:paraId="044DF083" w14:textId="77777777" w:rsidTr="00622532">
        <w:trPr>
          <w:trHeight w:val="567"/>
        </w:trPr>
        <w:tc>
          <w:tcPr>
            <w:tcW w:w="1838" w:type="dxa"/>
          </w:tcPr>
          <w:p w14:paraId="0BC944B7" w14:textId="77777777" w:rsidR="00622532" w:rsidRDefault="00622532" w:rsidP="007D7372">
            <w:pPr>
              <w:rPr>
                <w:bCs/>
                <w:color w:val="auto"/>
                <w:sz w:val="20"/>
                <w:szCs w:val="20"/>
              </w:rPr>
            </w:pPr>
            <w:r w:rsidRPr="00D041AB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178***</w:t>
            </w:r>
          </w:p>
        </w:tc>
        <w:tc>
          <w:tcPr>
            <w:tcW w:w="6237" w:type="dxa"/>
            <w:vAlign w:val="center"/>
          </w:tcPr>
          <w:p w14:paraId="435DE604" w14:textId="77777777" w:rsidR="00622532" w:rsidRDefault="00622532" w:rsidP="007D7372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06 au 08 décembre, du 13 au 15 décembre et du 24 au 27 janvier 2028</w:t>
            </w:r>
          </w:p>
        </w:tc>
      </w:tr>
      <w:tr w:rsidR="00124FC8" w14:paraId="7BA61963" w14:textId="77777777" w:rsidTr="00622532">
        <w:trPr>
          <w:trHeight w:val="567"/>
        </w:trPr>
        <w:tc>
          <w:tcPr>
            <w:tcW w:w="1838" w:type="dxa"/>
          </w:tcPr>
          <w:p w14:paraId="3E0B64C4" w14:textId="5BB85C32" w:rsidR="00124FC8" w:rsidRPr="00EB1C3A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 w:rsidRPr="00D041AB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162</w:t>
            </w:r>
            <w:r w:rsidR="000534E0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</w:t>
            </w:r>
          </w:p>
        </w:tc>
        <w:tc>
          <w:tcPr>
            <w:tcW w:w="6237" w:type="dxa"/>
            <w:vAlign w:val="center"/>
          </w:tcPr>
          <w:p w14:paraId="56259A87" w14:textId="6CF626CE" w:rsidR="00124FC8" w:rsidRPr="00EB1C3A" w:rsidRDefault="00124FC8" w:rsidP="00124FC8">
            <w:pPr>
              <w:rPr>
                <w:bCs/>
                <w:color w:val="auto"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13 au 15 décembre ; du 10 au 12 janvier 2028 et du 07 au 10 février 2028</w:t>
            </w:r>
          </w:p>
        </w:tc>
      </w:tr>
      <w:tr w:rsidR="00622532" w14:paraId="5E7C16FB" w14:textId="77777777" w:rsidTr="00622532">
        <w:trPr>
          <w:trHeight w:val="567"/>
        </w:trPr>
        <w:tc>
          <w:tcPr>
            <w:tcW w:w="1838" w:type="dxa"/>
          </w:tcPr>
          <w:p w14:paraId="4D4C9A27" w14:textId="21223AFA" w:rsidR="00622532" w:rsidRPr="00EB1C3A" w:rsidRDefault="00622532" w:rsidP="007D7372">
            <w:pPr>
              <w:rPr>
                <w:bCs/>
                <w:color w:val="auto"/>
                <w:sz w:val="20"/>
                <w:szCs w:val="20"/>
              </w:rPr>
            </w:pPr>
            <w:r w:rsidRPr="00D041AB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SX3BD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179***</w:t>
            </w:r>
          </w:p>
        </w:tc>
        <w:tc>
          <w:tcPr>
            <w:tcW w:w="6237" w:type="dxa"/>
          </w:tcPr>
          <w:p w14:paraId="0EC2B3E5" w14:textId="23AF9EBF" w:rsidR="00622532" w:rsidRPr="00EB1C3A" w:rsidRDefault="00622532" w:rsidP="007D7372">
            <w:pPr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Du 24 au 26 janvier 2028, du 31 janvier au 02 février et du 06 au 09 mars </w:t>
            </w:r>
          </w:p>
        </w:tc>
      </w:tr>
    </w:tbl>
    <w:p w14:paraId="2C53B962" w14:textId="77777777" w:rsidR="004731BE" w:rsidRDefault="004731BE" w:rsidP="008C1112"/>
    <w:p w14:paraId="1C83D491" w14:textId="77777777" w:rsidR="00EB1C3A" w:rsidRDefault="00EB1C3A" w:rsidP="008C1112"/>
    <w:p w14:paraId="777DA1DC" w14:textId="77777777" w:rsidR="00EB1C3A" w:rsidRDefault="00EB1C3A" w:rsidP="008C1112"/>
    <w:p w14:paraId="212CCE6A" w14:textId="77777777" w:rsidR="00EB1C3A" w:rsidRDefault="00EB1C3A" w:rsidP="008C1112"/>
    <w:p w14:paraId="7FC90124" w14:textId="77777777" w:rsidR="000534E0" w:rsidRDefault="000534E0" w:rsidP="008C1112"/>
    <w:p w14:paraId="67240643" w14:textId="77777777" w:rsidR="000534E0" w:rsidRDefault="000534E0" w:rsidP="008C1112"/>
    <w:p w14:paraId="71E9ADD7" w14:textId="77777777" w:rsidR="004731BE" w:rsidRDefault="004731BE" w:rsidP="008C1112"/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1668"/>
        <w:gridCol w:w="4819"/>
        <w:gridCol w:w="1761"/>
      </w:tblGrid>
      <w:tr w:rsidR="004731BE" w14:paraId="494EA483" w14:textId="77777777" w:rsidTr="009A0131">
        <w:tc>
          <w:tcPr>
            <w:tcW w:w="1668" w:type="dxa"/>
            <w:vAlign w:val="center"/>
          </w:tcPr>
          <w:p w14:paraId="6628259B" w14:textId="1861C9D2" w:rsidR="004731BE" w:rsidRDefault="004731BE" w:rsidP="004731BE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661312" behindDoc="0" locked="0" layoutInCell="1" allowOverlap="1" wp14:anchorId="7A883F26" wp14:editId="57EB880B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4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5F082047" w14:textId="77777777" w:rsidR="004731BE" w:rsidRPr="003E45B4" w:rsidRDefault="004731BE" w:rsidP="004731BE">
            <w:pPr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</w:pPr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  <w:p w14:paraId="6F224028" w14:textId="77777777" w:rsidR="004731BE" w:rsidRPr="003E45B4" w:rsidRDefault="004731BE" w:rsidP="004731BE">
            <w:pPr>
              <w:rPr>
                <w:rFonts w:ascii="Calibri" w:eastAsia="Times New Roman" w:hAnsi="Calibri" w:cs="Calibri"/>
                <w:b/>
                <w:color w:val="156082" w:themeColor="accent1"/>
                <w:sz w:val="28"/>
                <w:szCs w:val="28"/>
                <w:lang w:eastAsia="fr-FR"/>
              </w:rPr>
            </w:pPr>
          </w:p>
          <w:p w14:paraId="478B6280" w14:textId="4754D76E" w:rsidR="004731BE" w:rsidRPr="003E45B4" w:rsidRDefault="004731BE" w:rsidP="004731BE">
            <w:pPr>
              <w:rPr>
                <w:sz w:val="28"/>
                <w:szCs w:val="28"/>
              </w:rPr>
            </w:pPr>
          </w:p>
        </w:tc>
      </w:tr>
      <w:tr w:rsidR="003E45B4" w14:paraId="0780595D" w14:textId="77777777" w:rsidTr="009A0131">
        <w:tc>
          <w:tcPr>
            <w:tcW w:w="1668" w:type="dxa"/>
            <w:vAlign w:val="center"/>
          </w:tcPr>
          <w:p w14:paraId="665B9CBF" w14:textId="77777777" w:rsidR="003E45B4" w:rsidRDefault="003E45B4" w:rsidP="003E45B4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580" w:type="dxa"/>
            <w:gridSpan w:val="2"/>
            <w:vAlign w:val="center"/>
          </w:tcPr>
          <w:p w14:paraId="07673475" w14:textId="77777777" w:rsidR="00B67413" w:rsidRDefault="00B67413" w:rsidP="003E45B4">
            <w:pPr>
              <w:rPr>
                <w:rFonts w:eastAsia="Times New Roman"/>
                <w:b/>
                <w:color w:val="156082" w:themeColor="accent1"/>
                <w:lang w:eastAsia="fr-FR"/>
              </w:rPr>
            </w:pPr>
          </w:p>
          <w:p w14:paraId="2DC6A8A7" w14:textId="3940D63A" w:rsidR="003E45B4" w:rsidRDefault="003E45B4" w:rsidP="003E45B4">
            <w:pPr>
              <w:rPr>
                <w:rFonts w:eastAsia="Times New Roman"/>
                <w:b/>
                <w:color w:val="156082" w:themeColor="accent1"/>
                <w:lang w:eastAsia="fr-FR"/>
              </w:rPr>
            </w:pPr>
            <w:r w:rsidRPr="003E45B4">
              <w:rPr>
                <w:rFonts w:eastAsia="Times New Roman"/>
                <w:b/>
                <w:color w:val="156082" w:themeColor="accent1"/>
                <w:lang w:eastAsia="fr-FR"/>
              </w:rPr>
              <w:t>DEPARTEMENT DE L’AUDE</w:t>
            </w:r>
          </w:p>
          <w:p w14:paraId="63993482" w14:textId="6DC1575D" w:rsidR="00B67413" w:rsidRDefault="00B67413" w:rsidP="003E45B4"/>
        </w:tc>
      </w:tr>
      <w:tr w:rsidR="003E45B4" w14:paraId="7B703E6C" w14:textId="77777777" w:rsidTr="009A0131">
        <w:tc>
          <w:tcPr>
            <w:tcW w:w="1668" w:type="dxa"/>
            <w:vAlign w:val="center"/>
          </w:tcPr>
          <w:p w14:paraId="690A1186" w14:textId="451F6412" w:rsidR="003E45B4" w:rsidRDefault="003E45B4" w:rsidP="003E45B4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4080E4AA" w14:textId="77777777" w:rsidR="003E45B4" w:rsidRPr="00B67413" w:rsidRDefault="00B67413" w:rsidP="003E45B4">
            <w:pPr>
              <w:rPr>
                <w:rStyle w:val="Lienhypertexte"/>
                <w:color w:val="0070C0"/>
              </w:rPr>
            </w:pPr>
            <w:r w:rsidRPr="00B67413">
              <w:rPr>
                <w:color w:val="0070C0"/>
              </w:rPr>
              <w:t xml:space="preserve">Camille PERON, </w:t>
            </w:r>
            <w:hyperlink r:id="rId16" w:history="1">
              <w:r w:rsidRPr="00B67413">
                <w:rPr>
                  <w:rStyle w:val="Lienhypertexte"/>
                  <w:color w:val="0070C0"/>
                </w:rPr>
                <w:t>camille.peron@cnfpt.fr</w:t>
              </w:r>
            </w:hyperlink>
          </w:p>
          <w:p w14:paraId="74E4752D" w14:textId="013F5A19" w:rsidR="00B67413" w:rsidRPr="00B67413" w:rsidRDefault="00B67413" w:rsidP="003E45B4">
            <w:pPr>
              <w:rPr>
                <w:color w:val="0070C0"/>
              </w:rPr>
            </w:pPr>
          </w:p>
        </w:tc>
      </w:tr>
      <w:tr w:rsidR="003E45B4" w14:paraId="0B83B72C" w14:textId="77777777" w:rsidTr="009A0131">
        <w:tc>
          <w:tcPr>
            <w:tcW w:w="1668" w:type="dxa"/>
            <w:vAlign w:val="center"/>
          </w:tcPr>
          <w:p w14:paraId="1C17B7D6" w14:textId="0D4B9AB6" w:rsidR="003E45B4" w:rsidRDefault="003E45B4" w:rsidP="003E45B4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  <w:vAlign w:val="center"/>
          </w:tcPr>
          <w:p w14:paraId="287AF1D0" w14:textId="77777777" w:rsidR="003E45B4" w:rsidRDefault="003E45B4" w:rsidP="003E45B4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54F4574B" w14:textId="0F9B8D29" w:rsidR="003E45B4" w:rsidRDefault="003E45B4" w:rsidP="003E45B4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HORAIRES : de 9h à 16h30</w:t>
            </w:r>
          </w:p>
        </w:tc>
        <w:tc>
          <w:tcPr>
            <w:tcW w:w="1761" w:type="dxa"/>
          </w:tcPr>
          <w:p w14:paraId="24DBC4B2" w14:textId="77777777" w:rsidR="003E45B4" w:rsidRDefault="003E45B4" w:rsidP="003E45B4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3CC5CE2F" w14:textId="547EF076" w:rsidR="003E45B4" w:rsidRDefault="003E45B4" w:rsidP="003E45B4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B67413" w14:paraId="7DE9FD49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5716BB25" w14:textId="7CDFFE6A" w:rsidR="00B67413" w:rsidRPr="004731BE" w:rsidRDefault="00C35004" w:rsidP="00B67413">
            <w:r>
              <w:rPr>
                <w:sz w:val="20"/>
                <w:szCs w:val="20"/>
              </w:rPr>
              <w:t>SX3BP</w:t>
            </w:r>
            <w:r w:rsidR="000534E0">
              <w:rPr>
                <w:sz w:val="20"/>
                <w:szCs w:val="20"/>
              </w:rPr>
              <w:t xml:space="preserve"> 040</w:t>
            </w:r>
          </w:p>
        </w:tc>
        <w:tc>
          <w:tcPr>
            <w:tcW w:w="4819" w:type="dxa"/>
            <w:vAlign w:val="center"/>
          </w:tcPr>
          <w:p w14:paraId="1E166212" w14:textId="00F63562" w:rsidR="00B67413" w:rsidRPr="004731BE" w:rsidRDefault="00B67413" w:rsidP="00B67413">
            <w:r>
              <w:rPr>
                <w:sz w:val="20"/>
                <w:szCs w:val="20"/>
              </w:rPr>
              <w:t xml:space="preserve">Du </w:t>
            </w:r>
            <w:r w:rsidR="000534E0">
              <w:rPr>
                <w:sz w:val="20"/>
                <w:szCs w:val="20"/>
              </w:rPr>
              <w:t xml:space="preserve">15 au 17 février, du 22 au 24 février et du 22 au 25 mars </w:t>
            </w:r>
          </w:p>
        </w:tc>
        <w:tc>
          <w:tcPr>
            <w:tcW w:w="1761" w:type="dxa"/>
            <w:vAlign w:val="center"/>
          </w:tcPr>
          <w:p w14:paraId="5BBD0808" w14:textId="52AEBF87" w:rsidR="00B67413" w:rsidRPr="004731BE" w:rsidRDefault="00B67413" w:rsidP="00B67413">
            <w:r>
              <w:rPr>
                <w:sz w:val="20"/>
                <w:szCs w:val="20"/>
              </w:rPr>
              <w:t>CARCASSONNE</w:t>
            </w:r>
          </w:p>
        </w:tc>
      </w:tr>
      <w:tr w:rsidR="00C35004" w14:paraId="24565537" w14:textId="77777777" w:rsidTr="009A0131">
        <w:trPr>
          <w:trHeight w:val="567"/>
        </w:trPr>
        <w:tc>
          <w:tcPr>
            <w:tcW w:w="1668" w:type="dxa"/>
          </w:tcPr>
          <w:p w14:paraId="633453AB" w14:textId="01124888" w:rsidR="00C35004" w:rsidRPr="00E544DF" w:rsidRDefault="00C35004" w:rsidP="00C35004">
            <w:pPr>
              <w:rPr>
                <w:sz w:val="20"/>
                <w:szCs w:val="20"/>
              </w:rPr>
            </w:pPr>
            <w:r w:rsidRPr="00A42537">
              <w:rPr>
                <w:sz w:val="20"/>
                <w:szCs w:val="20"/>
              </w:rPr>
              <w:t>SX3BP</w:t>
            </w:r>
            <w:r w:rsidR="000534E0">
              <w:rPr>
                <w:sz w:val="20"/>
                <w:szCs w:val="20"/>
              </w:rPr>
              <w:t xml:space="preserve"> 457</w:t>
            </w:r>
          </w:p>
        </w:tc>
        <w:tc>
          <w:tcPr>
            <w:tcW w:w="4819" w:type="dxa"/>
            <w:vAlign w:val="center"/>
          </w:tcPr>
          <w:p w14:paraId="697AC526" w14:textId="45B2E1FB" w:rsidR="00C35004" w:rsidRDefault="00C35004" w:rsidP="00C350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0534E0">
              <w:rPr>
                <w:sz w:val="20"/>
                <w:szCs w:val="20"/>
              </w:rPr>
              <w:t>26 au 28 avril, du 03 au 05 mai et du 31 mai au 03 juin</w:t>
            </w:r>
          </w:p>
        </w:tc>
        <w:tc>
          <w:tcPr>
            <w:tcW w:w="1761" w:type="dxa"/>
          </w:tcPr>
          <w:p w14:paraId="25EA3094" w14:textId="1C4FDE6A" w:rsidR="00C35004" w:rsidRDefault="00C35004" w:rsidP="00C35004">
            <w:pPr>
              <w:rPr>
                <w:sz w:val="20"/>
                <w:szCs w:val="20"/>
              </w:rPr>
            </w:pPr>
            <w:r w:rsidRPr="007C48C5">
              <w:rPr>
                <w:sz w:val="20"/>
                <w:szCs w:val="20"/>
              </w:rPr>
              <w:t>CARCASSONNE</w:t>
            </w:r>
          </w:p>
        </w:tc>
      </w:tr>
      <w:tr w:rsidR="00C35004" w14:paraId="42C6D90D" w14:textId="77777777" w:rsidTr="009A0131">
        <w:trPr>
          <w:trHeight w:val="567"/>
        </w:trPr>
        <w:tc>
          <w:tcPr>
            <w:tcW w:w="1668" w:type="dxa"/>
          </w:tcPr>
          <w:p w14:paraId="2EAB698A" w14:textId="75DAEBF4" w:rsidR="00C35004" w:rsidRDefault="00C35004" w:rsidP="00C35004">
            <w:pPr>
              <w:rPr>
                <w:sz w:val="20"/>
                <w:szCs w:val="20"/>
              </w:rPr>
            </w:pPr>
            <w:r w:rsidRPr="00A42537">
              <w:rPr>
                <w:sz w:val="20"/>
                <w:szCs w:val="20"/>
              </w:rPr>
              <w:t>SX3BP</w:t>
            </w:r>
            <w:r w:rsidR="000534E0">
              <w:rPr>
                <w:sz w:val="20"/>
                <w:szCs w:val="20"/>
              </w:rPr>
              <w:t xml:space="preserve"> 458</w:t>
            </w:r>
          </w:p>
        </w:tc>
        <w:tc>
          <w:tcPr>
            <w:tcW w:w="4819" w:type="dxa"/>
            <w:vAlign w:val="center"/>
          </w:tcPr>
          <w:p w14:paraId="00FC8C4F" w14:textId="36010813" w:rsidR="00C35004" w:rsidRDefault="00C35004" w:rsidP="00C350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0534E0">
              <w:rPr>
                <w:sz w:val="20"/>
                <w:szCs w:val="20"/>
              </w:rPr>
              <w:t xml:space="preserve">20 au 22 </w:t>
            </w:r>
            <w:r>
              <w:rPr>
                <w:sz w:val="20"/>
                <w:szCs w:val="20"/>
              </w:rPr>
              <w:t>septembre</w:t>
            </w:r>
            <w:r w:rsidR="000534E0">
              <w:rPr>
                <w:sz w:val="20"/>
                <w:szCs w:val="20"/>
              </w:rPr>
              <w:t>, du 27 au 29 septembre et du 02 au 05 novembre</w:t>
            </w:r>
          </w:p>
        </w:tc>
        <w:tc>
          <w:tcPr>
            <w:tcW w:w="1761" w:type="dxa"/>
          </w:tcPr>
          <w:p w14:paraId="739F5683" w14:textId="30C265F1" w:rsidR="00C35004" w:rsidRPr="007C48C5" w:rsidRDefault="00C35004" w:rsidP="00C350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C35004" w14:paraId="272F8831" w14:textId="77777777" w:rsidTr="009A0131">
        <w:trPr>
          <w:trHeight w:val="567"/>
        </w:trPr>
        <w:tc>
          <w:tcPr>
            <w:tcW w:w="1668" w:type="dxa"/>
          </w:tcPr>
          <w:p w14:paraId="307E61B9" w14:textId="5ABDD0EC" w:rsidR="00C35004" w:rsidRDefault="00C35004" w:rsidP="00C35004">
            <w:pPr>
              <w:rPr>
                <w:sz w:val="20"/>
                <w:szCs w:val="20"/>
              </w:rPr>
            </w:pPr>
            <w:r w:rsidRPr="00A42537">
              <w:rPr>
                <w:sz w:val="20"/>
                <w:szCs w:val="20"/>
              </w:rPr>
              <w:lastRenderedPageBreak/>
              <w:t>SX3BP</w:t>
            </w:r>
            <w:r w:rsidR="000534E0">
              <w:rPr>
                <w:sz w:val="20"/>
                <w:szCs w:val="20"/>
              </w:rPr>
              <w:t xml:space="preserve"> 459</w:t>
            </w:r>
          </w:p>
        </w:tc>
        <w:tc>
          <w:tcPr>
            <w:tcW w:w="4819" w:type="dxa"/>
            <w:vAlign w:val="center"/>
          </w:tcPr>
          <w:p w14:paraId="7B77B8D1" w14:textId="34F1F635" w:rsidR="00C35004" w:rsidRDefault="00C35004" w:rsidP="00C350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0534E0">
              <w:rPr>
                <w:sz w:val="20"/>
                <w:szCs w:val="20"/>
              </w:rPr>
              <w:t>08 au 10</w:t>
            </w:r>
            <w:r>
              <w:rPr>
                <w:sz w:val="20"/>
                <w:szCs w:val="20"/>
              </w:rPr>
              <w:t xml:space="preserve"> novembre</w:t>
            </w:r>
            <w:r w:rsidR="000534E0">
              <w:rPr>
                <w:sz w:val="20"/>
                <w:szCs w:val="20"/>
              </w:rPr>
              <w:t>, du 15 au 17 novembre et du 13 au 16 décembre</w:t>
            </w:r>
          </w:p>
        </w:tc>
        <w:tc>
          <w:tcPr>
            <w:tcW w:w="1761" w:type="dxa"/>
          </w:tcPr>
          <w:p w14:paraId="3AFA161F" w14:textId="2CCD9F66" w:rsidR="00C35004" w:rsidRPr="007C48C5" w:rsidRDefault="00C35004" w:rsidP="00C350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0534E0" w14:paraId="29D3E745" w14:textId="77777777" w:rsidTr="009A0131">
        <w:trPr>
          <w:trHeight w:val="567"/>
        </w:trPr>
        <w:tc>
          <w:tcPr>
            <w:tcW w:w="1668" w:type="dxa"/>
          </w:tcPr>
          <w:p w14:paraId="23BB30B7" w14:textId="5D5A5935" w:rsidR="000534E0" w:rsidRPr="00A42537" w:rsidRDefault="000534E0" w:rsidP="00C35004">
            <w:pPr>
              <w:rPr>
                <w:sz w:val="20"/>
                <w:szCs w:val="20"/>
              </w:rPr>
            </w:pPr>
            <w:r w:rsidRPr="00F6450A">
              <w:rPr>
                <w:color w:val="auto"/>
                <w:sz w:val="20"/>
                <w:szCs w:val="20"/>
              </w:rPr>
              <w:t>SX3BP</w:t>
            </w:r>
            <w:r w:rsidR="00F6450A" w:rsidRPr="00F6450A">
              <w:rPr>
                <w:color w:val="auto"/>
                <w:sz w:val="20"/>
                <w:szCs w:val="20"/>
              </w:rPr>
              <w:t xml:space="preserve"> 460</w:t>
            </w:r>
          </w:p>
        </w:tc>
        <w:tc>
          <w:tcPr>
            <w:tcW w:w="4819" w:type="dxa"/>
            <w:vAlign w:val="center"/>
          </w:tcPr>
          <w:p w14:paraId="5F48914E" w14:textId="5F39C8F0" w:rsidR="000534E0" w:rsidRDefault="000534E0" w:rsidP="00C35004">
            <w:pPr>
              <w:rPr>
                <w:sz w:val="20"/>
                <w:szCs w:val="20"/>
              </w:rPr>
            </w:pP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21 au 23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 février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, du 28 février au 01 mars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 et du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20 au 23 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>mars 202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761" w:type="dxa"/>
          </w:tcPr>
          <w:p w14:paraId="7DFB3958" w14:textId="36675185" w:rsidR="000534E0" w:rsidRDefault="000534E0" w:rsidP="00C350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9B7E10" w14:paraId="4C948522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2F63E1D1" w14:textId="38E031B6" w:rsidR="009B7E10" w:rsidRPr="004731BE" w:rsidRDefault="009B7E10" w:rsidP="009B7E10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745280" behindDoc="0" locked="0" layoutInCell="1" allowOverlap="1" wp14:anchorId="7D37B773" wp14:editId="4BA466F4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17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583D8E9A" w14:textId="7ED149F9" w:rsidR="009B7E10" w:rsidRPr="004731BE" w:rsidRDefault="009B7E10" w:rsidP="009B7E10"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</w:tc>
      </w:tr>
      <w:tr w:rsidR="009B7E10" w14:paraId="14C4B2F4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79FC69EA" w14:textId="77777777" w:rsidR="009B7E10" w:rsidRDefault="009B7E10" w:rsidP="009B7E10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580" w:type="dxa"/>
            <w:gridSpan w:val="2"/>
            <w:vAlign w:val="center"/>
          </w:tcPr>
          <w:p w14:paraId="63782F8A" w14:textId="1AFEB7DC" w:rsidR="009B7E10" w:rsidRPr="003E45B4" w:rsidRDefault="009B7E10" w:rsidP="009B7E10">
            <w:r w:rsidRPr="003E45B4">
              <w:rPr>
                <w:rFonts w:eastAsia="Times New Roman"/>
                <w:b/>
                <w:color w:val="156082" w:themeColor="accent1"/>
                <w:lang w:eastAsia="fr-FR"/>
              </w:rPr>
              <w:t>DEPARTEMENT D</w:t>
            </w:r>
            <w:r>
              <w:rPr>
                <w:rFonts w:eastAsia="Times New Roman"/>
                <w:b/>
                <w:color w:val="156082" w:themeColor="accent1"/>
                <w:lang w:eastAsia="fr-FR"/>
              </w:rPr>
              <w:t>U GARD</w:t>
            </w:r>
          </w:p>
        </w:tc>
      </w:tr>
      <w:tr w:rsidR="009B7E10" w14:paraId="138BC950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78C4455C" w14:textId="07FE3177" w:rsidR="009B7E10" w:rsidRPr="004731BE" w:rsidRDefault="009B7E10" w:rsidP="009B7E10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22117A41" w14:textId="0B735FEB" w:rsidR="009B7E10" w:rsidRPr="00B67413" w:rsidRDefault="009B7E10" w:rsidP="009B7E10">
            <w:pPr>
              <w:rPr>
                <w:color w:val="0070C0"/>
              </w:rPr>
            </w:pPr>
            <w:r w:rsidRPr="00B67413">
              <w:rPr>
                <w:color w:val="0070C0"/>
              </w:rPr>
              <w:t xml:space="preserve">Manon GILBERT, </w:t>
            </w:r>
            <w:hyperlink r:id="rId17" w:history="1">
              <w:r w:rsidRPr="00B67413">
                <w:rPr>
                  <w:rStyle w:val="Lienhypertexte"/>
                  <w:color w:val="0070C0"/>
                </w:rPr>
                <w:t>manon.gilbert@cnfpt.fr</w:t>
              </w:r>
            </w:hyperlink>
          </w:p>
        </w:tc>
      </w:tr>
      <w:tr w:rsidR="009B7E10" w14:paraId="0D72A91B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74B6B04A" w14:textId="216292D9" w:rsidR="009B7E10" w:rsidRDefault="009B7E10" w:rsidP="009B7E10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  <w:vAlign w:val="center"/>
          </w:tcPr>
          <w:p w14:paraId="5DA855B6" w14:textId="77777777" w:rsidR="009B7E10" w:rsidRDefault="009B7E10" w:rsidP="009B7E10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1F9609DC" w14:textId="1DED20E1" w:rsidR="009B7E10" w:rsidRDefault="009B7E10" w:rsidP="009B7E10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HORAIRES : de 9h à 16h30</w:t>
            </w:r>
          </w:p>
        </w:tc>
        <w:tc>
          <w:tcPr>
            <w:tcW w:w="1761" w:type="dxa"/>
          </w:tcPr>
          <w:p w14:paraId="2D131196" w14:textId="77777777" w:rsidR="009B7E10" w:rsidRDefault="009B7E10" w:rsidP="009B7E10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5A0503E1" w14:textId="4F9663A9" w:rsidR="009B7E10" w:rsidRDefault="009B7E10" w:rsidP="009B7E10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0534E0" w14:paraId="27A9761D" w14:textId="77777777" w:rsidTr="00C45B34">
        <w:trPr>
          <w:trHeight w:val="567"/>
        </w:trPr>
        <w:tc>
          <w:tcPr>
            <w:tcW w:w="1668" w:type="dxa"/>
          </w:tcPr>
          <w:p w14:paraId="02CE2689" w14:textId="5AAD076A" w:rsidR="000534E0" w:rsidRPr="00B67413" w:rsidRDefault="000534E0" w:rsidP="000534E0">
            <w:pPr>
              <w:rPr>
                <w:sz w:val="20"/>
                <w:szCs w:val="20"/>
              </w:rPr>
            </w:pPr>
            <w:r w:rsidRPr="002F3B68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059</w:t>
            </w:r>
          </w:p>
        </w:tc>
        <w:tc>
          <w:tcPr>
            <w:tcW w:w="4819" w:type="dxa"/>
            <w:vAlign w:val="center"/>
          </w:tcPr>
          <w:p w14:paraId="39A91250" w14:textId="7AD009C2" w:rsidR="000534E0" w:rsidRPr="00B67413" w:rsidRDefault="000534E0" w:rsidP="000534E0">
            <w:pPr>
              <w:rPr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01 au 03</w:t>
            </w: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février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, du 08 au 10 février et du 15 au 18 mars</w:t>
            </w: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2027</w:t>
            </w:r>
          </w:p>
        </w:tc>
        <w:tc>
          <w:tcPr>
            <w:tcW w:w="1761" w:type="dxa"/>
            <w:vAlign w:val="center"/>
          </w:tcPr>
          <w:p w14:paraId="263057EA" w14:textId="4B530CFC" w:rsidR="000534E0" w:rsidRPr="00B67413" w:rsidRDefault="000534E0" w:rsidP="000534E0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CAVEIRAC</w:t>
            </w:r>
          </w:p>
        </w:tc>
      </w:tr>
      <w:tr w:rsidR="000534E0" w14:paraId="4644385E" w14:textId="77777777" w:rsidTr="00C45B34">
        <w:trPr>
          <w:trHeight w:val="567"/>
        </w:trPr>
        <w:tc>
          <w:tcPr>
            <w:tcW w:w="1668" w:type="dxa"/>
          </w:tcPr>
          <w:p w14:paraId="2B2502AA" w14:textId="64CD07CA" w:rsidR="000534E0" w:rsidRPr="00B67413" w:rsidRDefault="000534E0" w:rsidP="000534E0">
            <w:pPr>
              <w:rPr>
                <w:sz w:val="20"/>
                <w:szCs w:val="20"/>
              </w:rPr>
            </w:pPr>
            <w:r w:rsidRPr="002F3B68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481</w:t>
            </w:r>
          </w:p>
        </w:tc>
        <w:tc>
          <w:tcPr>
            <w:tcW w:w="4819" w:type="dxa"/>
            <w:vAlign w:val="center"/>
          </w:tcPr>
          <w:p w14:paraId="45E3FC37" w14:textId="751908A5" w:rsidR="000534E0" w:rsidRPr="00B67413" w:rsidRDefault="000534E0" w:rsidP="000534E0">
            <w:pPr>
              <w:rPr>
                <w:sz w:val="20"/>
                <w:szCs w:val="20"/>
              </w:rPr>
            </w:pP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22 au 24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 mars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, du 30 mars au 01 avril et du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10 au 13 mai</w:t>
            </w:r>
          </w:p>
        </w:tc>
        <w:tc>
          <w:tcPr>
            <w:tcW w:w="1761" w:type="dxa"/>
          </w:tcPr>
          <w:p w14:paraId="564F9642" w14:textId="4C260CCB" w:rsidR="000534E0" w:rsidRPr="00B67413" w:rsidRDefault="000534E0" w:rsidP="000534E0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CAVEIRAC</w:t>
            </w:r>
          </w:p>
        </w:tc>
      </w:tr>
      <w:tr w:rsidR="000534E0" w14:paraId="36A3C1EE" w14:textId="77777777" w:rsidTr="00C45B34">
        <w:trPr>
          <w:trHeight w:val="567"/>
        </w:trPr>
        <w:tc>
          <w:tcPr>
            <w:tcW w:w="1668" w:type="dxa"/>
          </w:tcPr>
          <w:p w14:paraId="61EC56A7" w14:textId="498291A0" w:rsidR="000534E0" w:rsidRPr="00B67413" w:rsidRDefault="000534E0" w:rsidP="000534E0">
            <w:pPr>
              <w:rPr>
                <w:sz w:val="20"/>
                <w:szCs w:val="20"/>
              </w:rPr>
            </w:pPr>
            <w:r w:rsidRPr="002F3B68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482</w:t>
            </w:r>
          </w:p>
        </w:tc>
        <w:tc>
          <w:tcPr>
            <w:tcW w:w="4819" w:type="dxa"/>
            <w:vAlign w:val="center"/>
          </w:tcPr>
          <w:p w14:paraId="42C51DD5" w14:textId="1C755C54" w:rsidR="000534E0" w:rsidRPr="00B67413" w:rsidRDefault="000534E0" w:rsidP="000534E0">
            <w:pPr>
              <w:rPr>
                <w:rFonts w:eastAsia="Times New Roman"/>
                <w:sz w:val="20"/>
                <w:szCs w:val="20"/>
                <w:lang w:eastAsia="fr-FR"/>
              </w:rPr>
            </w:pP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26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 au 2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8 avril, du 03 au 05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 mai et du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07 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au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1</w:t>
            </w:r>
            <w:r w:rsidR="00F6450A">
              <w:rPr>
                <w:rFonts w:eastAsia="Times New Roman"/>
                <w:sz w:val="20"/>
                <w:szCs w:val="20"/>
                <w:lang w:eastAsia="fr-FR"/>
              </w:rPr>
              <w:t>0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 juin </w:t>
            </w:r>
          </w:p>
        </w:tc>
        <w:tc>
          <w:tcPr>
            <w:tcW w:w="1761" w:type="dxa"/>
          </w:tcPr>
          <w:p w14:paraId="1F165411" w14:textId="15489811" w:rsidR="000534E0" w:rsidRPr="00B67413" w:rsidRDefault="000534E0" w:rsidP="000534E0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CAVEIRAC</w:t>
            </w:r>
          </w:p>
        </w:tc>
      </w:tr>
      <w:tr w:rsidR="000534E0" w14:paraId="77ABE19F" w14:textId="77777777" w:rsidTr="00C45B34">
        <w:trPr>
          <w:trHeight w:val="567"/>
        </w:trPr>
        <w:tc>
          <w:tcPr>
            <w:tcW w:w="1668" w:type="dxa"/>
          </w:tcPr>
          <w:p w14:paraId="43539250" w14:textId="14C89042" w:rsidR="000534E0" w:rsidRPr="009A0131" w:rsidRDefault="000534E0" w:rsidP="000534E0">
            <w:pPr>
              <w:rPr>
                <w:sz w:val="20"/>
                <w:szCs w:val="20"/>
              </w:rPr>
            </w:pPr>
            <w:r w:rsidRPr="002F3B68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483</w:t>
            </w:r>
          </w:p>
        </w:tc>
        <w:tc>
          <w:tcPr>
            <w:tcW w:w="4819" w:type="dxa"/>
            <w:vAlign w:val="center"/>
          </w:tcPr>
          <w:p w14:paraId="7820F282" w14:textId="43499BA3" w:rsidR="000534E0" w:rsidRPr="009A0131" w:rsidRDefault="000534E0" w:rsidP="000534E0">
            <w:pPr>
              <w:rPr>
                <w:rFonts w:eastAsia="Times New Roman"/>
                <w:sz w:val="20"/>
                <w:szCs w:val="20"/>
                <w:lang w:eastAsia="fr-FR"/>
              </w:rPr>
            </w:pPr>
            <w:r w:rsidRPr="009A0131">
              <w:rPr>
                <w:rFonts w:eastAsia="Times New Roman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13 au 15</w:t>
            </w:r>
            <w:r w:rsidRPr="009A0131">
              <w:rPr>
                <w:rFonts w:eastAsia="Times New Roman"/>
                <w:sz w:val="20"/>
                <w:szCs w:val="20"/>
                <w:lang w:eastAsia="fr-FR"/>
              </w:rPr>
              <w:t xml:space="preserve"> septembre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, du 20 au 22 septembre</w:t>
            </w:r>
            <w:r w:rsidRPr="009A0131">
              <w:rPr>
                <w:rFonts w:eastAsia="Times New Roman"/>
                <w:sz w:val="20"/>
                <w:szCs w:val="20"/>
                <w:lang w:eastAsia="fr-FR"/>
              </w:rPr>
              <w:t xml:space="preserve"> et du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25</w:t>
            </w:r>
            <w:r w:rsidRPr="009A0131">
              <w:rPr>
                <w:rFonts w:eastAsia="Times New Roman"/>
                <w:sz w:val="20"/>
                <w:szCs w:val="20"/>
                <w:lang w:eastAsia="fr-FR"/>
              </w:rPr>
              <w:t xml:space="preserve"> au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28 </w:t>
            </w:r>
            <w:r w:rsidRPr="009A0131">
              <w:rPr>
                <w:rFonts w:eastAsia="Times New Roman"/>
                <w:sz w:val="20"/>
                <w:szCs w:val="20"/>
                <w:lang w:eastAsia="fr-FR"/>
              </w:rPr>
              <w:t xml:space="preserve">octobre </w:t>
            </w:r>
          </w:p>
        </w:tc>
        <w:tc>
          <w:tcPr>
            <w:tcW w:w="1761" w:type="dxa"/>
          </w:tcPr>
          <w:p w14:paraId="23045133" w14:textId="7892F413" w:rsidR="000534E0" w:rsidRPr="009A0131" w:rsidRDefault="000534E0" w:rsidP="000534E0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0534E0" w14:paraId="50F69BD8" w14:textId="77777777" w:rsidTr="009A0131">
        <w:trPr>
          <w:trHeight w:val="567"/>
        </w:trPr>
        <w:tc>
          <w:tcPr>
            <w:tcW w:w="1668" w:type="dxa"/>
          </w:tcPr>
          <w:p w14:paraId="67A282F8" w14:textId="39822B2A" w:rsidR="000534E0" w:rsidRPr="00F6450A" w:rsidRDefault="000534E0" w:rsidP="000534E0">
            <w:pPr>
              <w:rPr>
                <w:color w:val="auto"/>
                <w:sz w:val="20"/>
                <w:szCs w:val="20"/>
              </w:rPr>
            </w:pPr>
            <w:r w:rsidRPr="00F6450A">
              <w:rPr>
                <w:color w:val="auto"/>
                <w:sz w:val="20"/>
                <w:szCs w:val="20"/>
              </w:rPr>
              <w:t>SX3BP 484</w:t>
            </w:r>
          </w:p>
        </w:tc>
        <w:tc>
          <w:tcPr>
            <w:tcW w:w="4819" w:type="dxa"/>
            <w:vAlign w:val="center"/>
          </w:tcPr>
          <w:p w14:paraId="6087469F" w14:textId="738A5843" w:rsidR="000534E0" w:rsidRPr="009A0131" w:rsidRDefault="000534E0" w:rsidP="000534E0">
            <w:pPr>
              <w:rPr>
                <w:rFonts w:eastAsia="Times New Roman"/>
                <w:sz w:val="20"/>
                <w:szCs w:val="20"/>
                <w:lang w:eastAsia="fr-FR"/>
              </w:rPr>
            </w:pPr>
            <w:r w:rsidRPr="009A0131">
              <w:rPr>
                <w:sz w:val="20"/>
                <w:szCs w:val="20"/>
              </w:rPr>
              <w:t>Du 0</w:t>
            </w:r>
            <w:r>
              <w:rPr>
                <w:sz w:val="20"/>
                <w:szCs w:val="20"/>
              </w:rPr>
              <w:t>2</w:t>
            </w:r>
            <w:r w:rsidRPr="009A0131">
              <w:rPr>
                <w:sz w:val="20"/>
                <w:szCs w:val="20"/>
              </w:rPr>
              <w:t xml:space="preserve"> au 0</w:t>
            </w:r>
            <w:r>
              <w:rPr>
                <w:sz w:val="20"/>
                <w:szCs w:val="20"/>
              </w:rPr>
              <w:t>4</w:t>
            </w:r>
            <w:r w:rsidRPr="009A0131">
              <w:rPr>
                <w:sz w:val="20"/>
                <w:szCs w:val="20"/>
              </w:rPr>
              <w:t xml:space="preserve"> novembr</w:t>
            </w:r>
            <w:r>
              <w:rPr>
                <w:sz w:val="20"/>
                <w:szCs w:val="20"/>
              </w:rPr>
              <w:t xml:space="preserve">e, du 15 au 17 novembre </w:t>
            </w:r>
            <w:r w:rsidRPr="009A0131">
              <w:rPr>
                <w:sz w:val="20"/>
                <w:szCs w:val="20"/>
              </w:rPr>
              <w:t>et du 0</w:t>
            </w:r>
            <w:r>
              <w:rPr>
                <w:sz w:val="20"/>
                <w:szCs w:val="20"/>
              </w:rPr>
              <w:t xml:space="preserve">6 </w:t>
            </w:r>
            <w:r w:rsidRPr="009A0131">
              <w:rPr>
                <w:sz w:val="20"/>
                <w:szCs w:val="20"/>
              </w:rPr>
              <w:t xml:space="preserve">au </w:t>
            </w:r>
            <w:r>
              <w:rPr>
                <w:sz w:val="20"/>
                <w:szCs w:val="20"/>
              </w:rPr>
              <w:t>09</w:t>
            </w:r>
            <w:r w:rsidRPr="009A0131">
              <w:rPr>
                <w:sz w:val="20"/>
                <w:szCs w:val="20"/>
              </w:rPr>
              <w:t xml:space="preserve"> décembre</w:t>
            </w:r>
          </w:p>
        </w:tc>
        <w:tc>
          <w:tcPr>
            <w:tcW w:w="1761" w:type="dxa"/>
          </w:tcPr>
          <w:p w14:paraId="40AD3C7F" w14:textId="595D49E5" w:rsidR="000534E0" w:rsidRPr="009A0131" w:rsidRDefault="000534E0" w:rsidP="000534E0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18081C" w14:paraId="60D7ABCD" w14:textId="77777777" w:rsidTr="009A0131">
        <w:trPr>
          <w:trHeight w:val="567"/>
        </w:trPr>
        <w:tc>
          <w:tcPr>
            <w:tcW w:w="1668" w:type="dxa"/>
          </w:tcPr>
          <w:p w14:paraId="4468CC9E" w14:textId="1B243B39" w:rsidR="0018081C" w:rsidRPr="00F6450A" w:rsidRDefault="0018081C" w:rsidP="000534E0">
            <w:pPr>
              <w:rPr>
                <w:color w:val="auto"/>
                <w:sz w:val="20"/>
                <w:szCs w:val="20"/>
              </w:rPr>
            </w:pPr>
            <w:r w:rsidRPr="00F6450A">
              <w:rPr>
                <w:color w:val="auto"/>
                <w:sz w:val="20"/>
                <w:szCs w:val="20"/>
              </w:rPr>
              <w:t>SX3BP</w:t>
            </w:r>
            <w:r w:rsidR="00F6450A" w:rsidRPr="00F6450A">
              <w:rPr>
                <w:color w:val="auto"/>
                <w:sz w:val="20"/>
                <w:szCs w:val="20"/>
              </w:rPr>
              <w:t xml:space="preserve"> 485</w:t>
            </w:r>
          </w:p>
        </w:tc>
        <w:tc>
          <w:tcPr>
            <w:tcW w:w="4819" w:type="dxa"/>
            <w:vAlign w:val="center"/>
          </w:tcPr>
          <w:p w14:paraId="037EA963" w14:textId="0236608F" w:rsidR="0018081C" w:rsidRPr="009A0131" w:rsidRDefault="0018081C" w:rsidP="000534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31 janvier au 02 février, du 07 au 09 février et du 06 au 09 mars 2028</w:t>
            </w:r>
          </w:p>
        </w:tc>
        <w:tc>
          <w:tcPr>
            <w:tcW w:w="1761" w:type="dxa"/>
          </w:tcPr>
          <w:p w14:paraId="2D34E23B" w14:textId="0A3995EC" w:rsidR="0018081C" w:rsidRPr="009A0131" w:rsidRDefault="0018081C" w:rsidP="000534E0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0534E0" w14:paraId="28FB68D7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012EA9D9" w14:textId="77777777" w:rsidR="000534E0" w:rsidRPr="004731BE" w:rsidRDefault="000534E0" w:rsidP="000534E0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762688" behindDoc="0" locked="0" layoutInCell="1" allowOverlap="1" wp14:anchorId="4FF1BB39" wp14:editId="07A85F9D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630125495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7636A240" w14:textId="77777777" w:rsidR="000534E0" w:rsidRPr="004731BE" w:rsidRDefault="000534E0" w:rsidP="000534E0"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</w:tc>
      </w:tr>
      <w:tr w:rsidR="000534E0" w:rsidRPr="003E45B4" w14:paraId="66FE29B1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621EB65B" w14:textId="77777777" w:rsidR="000534E0" w:rsidRDefault="000534E0" w:rsidP="000534E0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580" w:type="dxa"/>
            <w:gridSpan w:val="2"/>
            <w:vAlign w:val="center"/>
          </w:tcPr>
          <w:p w14:paraId="4F46B798" w14:textId="701E1467" w:rsidR="000534E0" w:rsidRPr="00B67413" w:rsidRDefault="000534E0" w:rsidP="000534E0">
            <w:pPr>
              <w:rPr>
                <w:sz w:val="28"/>
                <w:szCs w:val="28"/>
              </w:rPr>
            </w:pPr>
            <w:r w:rsidRPr="00B67413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DEPARTEMENT</w:t>
            </w:r>
            <w:r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 xml:space="preserve"> </w:t>
            </w:r>
            <w:r w:rsidRPr="00B67413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DE L’HERAULT</w:t>
            </w:r>
          </w:p>
        </w:tc>
      </w:tr>
      <w:tr w:rsidR="000534E0" w:rsidRPr="004731BE" w14:paraId="0BAD84CD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3F926596" w14:textId="77777777" w:rsidR="000534E0" w:rsidRPr="004731BE" w:rsidRDefault="000534E0" w:rsidP="000534E0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6E4FEFC0" w14:textId="7B44C258" w:rsidR="000534E0" w:rsidRPr="004731BE" w:rsidRDefault="000534E0" w:rsidP="000534E0">
            <w:r>
              <w:rPr>
                <w:color w:val="0070C0"/>
              </w:rPr>
              <w:t>Marie-France LOPEZ</w:t>
            </w:r>
            <w:r w:rsidRPr="00B67413">
              <w:rPr>
                <w:color w:val="0070C0"/>
              </w:rPr>
              <w:t xml:space="preserve">, </w:t>
            </w:r>
            <w:hyperlink r:id="rId18" w:history="1">
              <w:r w:rsidRPr="00F518EC">
                <w:rPr>
                  <w:rStyle w:val="Lienhypertexte"/>
                </w:rPr>
                <w:t>mariefrance.lopez@cnfpt.fr</w:t>
              </w:r>
            </w:hyperlink>
          </w:p>
        </w:tc>
      </w:tr>
      <w:tr w:rsidR="000534E0" w14:paraId="7ECFD456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1ACC5D41" w14:textId="77777777" w:rsidR="000534E0" w:rsidRDefault="000534E0" w:rsidP="000534E0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  <w:vAlign w:val="center"/>
          </w:tcPr>
          <w:p w14:paraId="2D22439B" w14:textId="77777777" w:rsidR="000534E0" w:rsidRDefault="000534E0" w:rsidP="000534E0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1688659B" w14:textId="533682F1" w:rsidR="000534E0" w:rsidRDefault="000534E0" w:rsidP="000534E0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HORAIRES : </w:t>
            </w:r>
          </w:p>
        </w:tc>
        <w:tc>
          <w:tcPr>
            <w:tcW w:w="1761" w:type="dxa"/>
          </w:tcPr>
          <w:p w14:paraId="09AEAC0D" w14:textId="77777777" w:rsidR="000534E0" w:rsidRDefault="000534E0" w:rsidP="000534E0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0D0B1FCE" w14:textId="77777777" w:rsidR="000534E0" w:rsidRDefault="000534E0" w:rsidP="000534E0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0534E0" w14:paraId="30F01F1B" w14:textId="77777777" w:rsidTr="00623053">
        <w:trPr>
          <w:trHeight w:val="567"/>
        </w:trPr>
        <w:tc>
          <w:tcPr>
            <w:tcW w:w="1668" w:type="dxa"/>
          </w:tcPr>
          <w:p w14:paraId="0611D16B" w14:textId="27FF97C1" w:rsidR="000534E0" w:rsidRPr="00B67413" w:rsidRDefault="000534E0" w:rsidP="000534E0">
            <w:r w:rsidRPr="00EB2866">
              <w:rPr>
                <w:sz w:val="20"/>
                <w:szCs w:val="20"/>
              </w:rPr>
              <w:t>SX3BP</w:t>
            </w:r>
            <w:r w:rsidR="00D36AD8">
              <w:rPr>
                <w:sz w:val="20"/>
                <w:szCs w:val="20"/>
              </w:rPr>
              <w:t xml:space="preserve"> 069</w:t>
            </w:r>
          </w:p>
        </w:tc>
        <w:tc>
          <w:tcPr>
            <w:tcW w:w="4819" w:type="dxa"/>
            <w:vAlign w:val="center"/>
          </w:tcPr>
          <w:p w14:paraId="749BB82E" w14:textId="69981F20" w:rsidR="000534E0" w:rsidRPr="00B67413" w:rsidRDefault="000534E0" w:rsidP="000534E0">
            <w:r w:rsidRPr="00B67413">
              <w:rPr>
                <w:sz w:val="20"/>
                <w:szCs w:val="20"/>
              </w:rPr>
              <w:t>Du 1</w:t>
            </w:r>
            <w:r w:rsidR="00D36AD8">
              <w:rPr>
                <w:sz w:val="20"/>
                <w:szCs w:val="20"/>
              </w:rPr>
              <w:t>8</w:t>
            </w:r>
            <w:r w:rsidRPr="00B67413">
              <w:rPr>
                <w:sz w:val="20"/>
                <w:szCs w:val="20"/>
              </w:rPr>
              <w:t xml:space="preserve"> au </w:t>
            </w:r>
            <w:r w:rsidR="00D36AD8">
              <w:rPr>
                <w:sz w:val="20"/>
                <w:szCs w:val="20"/>
              </w:rPr>
              <w:t xml:space="preserve">20 </w:t>
            </w:r>
            <w:r w:rsidRPr="00B67413">
              <w:rPr>
                <w:sz w:val="20"/>
                <w:szCs w:val="20"/>
              </w:rPr>
              <w:t>janvier</w:t>
            </w:r>
            <w:r w:rsidR="00D36AD8">
              <w:rPr>
                <w:sz w:val="20"/>
                <w:szCs w:val="20"/>
              </w:rPr>
              <w:t>, du 25 au 27 janvier</w:t>
            </w:r>
            <w:r w:rsidRPr="00B67413">
              <w:rPr>
                <w:sz w:val="20"/>
                <w:szCs w:val="20"/>
              </w:rPr>
              <w:t xml:space="preserve"> et du 1</w:t>
            </w:r>
            <w:r w:rsidR="00D36AD8">
              <w:rPr>
                <w:sz w:val="20"/>
                <w:szCs w:val="20"/>
              </w:rPr>
              <w:t>6</w:t>
            </w:r>
            <w:r w:rsidRPr="00B67413">
              <w:rPr>
                <w:sz w:val="20"/>
                <w:szCs w:val="20"/>
              </w:rPr>
              <w:t xml:space="preserve"> au 1</w:t>
            </w:r>
            <w:r w:rsidR="00D36AD8">
              <w:rPr>
                <w:sz w:val="20"/>
                <w:szCs w:val="20"/>
              </w:rPr>
              <w:t>9</w:t>
            </w:r>
            <w:r w:rsidRPr="00B67413">
              <w:rPr>
                <w:sz w:val="20"/>
                <w:szCs w:val="20"/>
              </w:rPr>
              <w:t xml:space="preserve"> février </w:t>
            </w:r>
          </w:p>
        </w:tc>
        <w:tc>
          <w:tcPr>
            <w:tcW w:w="1761" w:type="dxa"/>
            <w:vAlign w:val="center"/>
          </w:tcPr>
          <w:p w14:paraId="14F5B366" w14:textId="2F78503B" w:rsidR="000534E0" w:rsidRPr="00B67413" w:rsidRDefault="000534E0" w:rsidP="000534E0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0534E0" w14:paraId="21E88086" w14:textId="77777777" w:rsidTr="009A0131">
        <w:trPr>
          <w:trHeight w:val="567"/>
        </w:trPr>
        <w:tc>
          <w:tcPr>
            <w:tcW w:w="1668" w:type="dxa"/>
          </w:tcPr>
          <w:p w14:paraId="06E61A7D" w14:textId="531563DB" w:rsidR="000534E0" w:rsidRPr="00B67413" w:rsidRDefault="000534E0" w:rsidP="000534E0">
            <w:r w:rsidRPr="00EB2866">
              <w:rPr>
                <w:sz w:val="20"/>
                <w:szCs w:val="20"/>
              </w:rPr>
              <w:t>SX3BP</w:t>
            </w:r>
            <w:r w:rsidR="00D36AD8">
              <w:rPr>
                <w:sz w:val="20"/>
                <w:szCs w:val="20"/>
              </w:rPr>
              <w:t xml:space="preserve"> 070</w:t>
            </w:r>
          </w:p>
        </w:tc>
        <w:tc>
          <w:tcPr>
            <w:tcW w:w="4819" w:type="dxa"/>
            <w:vAlign w:val="center"/>
          </w:tcPr>
          <w:p w14:paraId="4492F26B" w14:textId="2DF0B5C7" w:rsidR="000534E0" w:rsidRPr="00B67413" w:rsidRDefault="000534E0" w:rsidP="000534E0">
            <w:r w:rsidRPr="00B67413">
              <w:rPr>
                <w:sz w:val="20"/>
                <w:szCs w:val="20"/>
              </w:rPr>
              <w:t xml:space="preserve">Du </w:t>
            </w:r>
            <w:r w:rsidR="00D36AD8">
              <w:rPr>
                <w:sz w:val="20"/>
                <w:szCs w:val="20"/>
              </w:rPr>
              <w:t>01 au 03 février, du 08 au 10 février et du</w:t>
            </w:r>
            <w:r w:rsidRPr="00B67413">
              <w:rPr>
                <w:sz w:val="20"/>
                <w:szCs w:val="20"/>
              </w:rPr>
              <w:t xml:space="preserve"> 0</w:t>
            </w:r>
            <w:r w:rsidR="00D36AD8">
              <w:rPr>
                <w:sz w:val="20"/>
                <w:szCs w:val="20"/>
              </w:rPr>
              <w:t>2</w:t>
            </w:r>
            <w:r w:rsidRPr="00B67413">
              <w:rPr>
                <w:sz w:val="20"/>
                <w:szCs w:val="20"/>
              </w:rPr>
              <w:t xml:space="preserve"> au 0</w:t>
            </w:r>
            <w:r w:rsidR="00D36AD8">
              <w:rPr>
                <w:sz w:val="20"/>
                <w:szCs w:val="20"/>
              </w:rPr>
              <w:t>5</w:t>
            </w:r>
            <w:r w:rsidRPr="00B67413">
              <w:rPr>
                <w:sz w:val="20"/>
                <w:szCs w:val="20"/>
              </w:rPr>
              <w:t xml:space="preserve"> mars </w:t>
            </w:r>
          </w:p>
        </w:tc>
        <w:tc>
          <w:tcPr>
            <w:tcW w:w="1761" w:type="dxa"/>
            <w:vAlign w:val="center"/>
          </w:tcPr>
          <w:p w14:paraId="546AD7E0" w14:textId="35AAAF11" w:rsidR="000534E0" w:rsidRPr="00B67413" w:rsidRDefault="000534E0" w:rsidP="000534E0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0534E0" w14:paraId="6FCCF26D" w14:textId="77777777" w:rsidTr="009A0131">
        <w:trPr>
          <w:trHeight w:val="567"/>
        </w:trPr>
        <w:tc>
          <w:tcPr>
            <w:tcW w:w="1668" w:type="dxa"/>
          </w:tcPr>
          <w:p w14:paraId="6F97477A" w14:textId="73ABCB29" w:rsidR="000534E0" w:rsidRPr="00B67413" w:rsidRDefault="000534E0" w:rsidP="000534E0">
            <w:r w:rsidRPr="00EB2866">
              <w:rPr>
                <w:sz w:val="20"/>
                <w:szCs w:val="20"/>
              </w:rPr>
              <w:t>SX3BP</w:t>
            </w:r>
            <w:r w:rsidR="00D36AD8">
              <w:rPr>
                <w:sz w:val="20"/>
                <w:szCs w:val="20"/>
              </w:rPr>
              <w:t xml:space="preserve"> 352</w:t>
            </w:r>
          </w:p>
        </w:tc>
        <w:tc>
          <w:tcPr>
            <w:tcW w:w="4819" w:type="dxa"/>
            <w:vAlign w:val="center"/>
          </w:tcPr>
          <w:p w14:paraId="199E195F" w14:textId="01698F32" w:rsidR="000534E0" w:rsidRPr="00B67413" w:rsidRDefault="000534E0" w:rsidP="000534E0">
            <w:r w:rsidRPr="00B67413">
              <w:rPr>
                <w:sz w:val="20"/>
                <w:szCs w:val="20"/>
              </w:rPr>
              <w:t xml:space="preserve">Du </w:t>
            </w:r>
            <w:r w:rsidR="00D36AD8">
              <w:rPr>
                <w:sz w:val="20"/>
                <w:szCs w:val="20"/>
              </w:rPr>
              <w:t>22</w:t>
            </w:r>
            <w:r w:rsidRPr="00B67413">
              <w:rPr>
                <w:sz w:val="20"/>
                <w:szCs w:val="20"/>
              </w:rPr>
              <w:t xml:space="preserve"> au 2</w:t>
            </w:r>
            <w:r w:rsidR="00D36AD8">
              <w:rPr>
                <w:sz w:val="20"/>
                <w:szCs w:val="20"/>
              </w:rPr>
              <w:t>4</w:t>
            </w:r>
            <w:r w:rsidRPr="00B67413">
              <w:rPr>
                <w:sz w:val="20"/>
                <w:szCs w:val="20"/>
              </w:rPr>
              <w:t xml:space="preserve"> mars</w:t>
            </w:r>
            <w:r w:rsidR="00D36AD8">
              <w:rPr>
                <w:sz w:val="20"/>
                <w:szCs w:val="20"/>
              </w:rPr>
              <w:t>, du 30 mars au 01 avril et du 27 au 30 avril</w:t>
            </w:r>
          </w:p>
        </w:tc>
        <w:tc>
          <w:tcPr>
            <w:tcW w:w="1761" w:type="dxa"/>
            <w:vAlign w:val="center"/>
          </w:tcPr>
          <w:p w14:paraId="61400356" w14:textId="700AEB86" w:rsidR="000534E0" w:rsidRPr="00B67413" w:rsidRDefault="000534E0" w:rsidP="000534E0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0534E0" w14:paraId="3FBD0954" w14:textId="77777777" w:rsidTr="009A0131">
        <w:trPr>
          <w:trHeight w:val="567"/>
        </w:trPr>
        <w:tc>
          <w:tcPr>
            <w:tcW w:w="1668" w:type="dxa"/>
          </w:tcPr>
          <w:p w14:paraId="247D26ED" w14:textId="4CB12095" w:rsidR="000534E0" w:rsidRPr="00B67413" w:rsidRDefault="000534E0" w:rsidP="000534E0">
            <w:r w:rsidRPr="00EB2866">
              <w:rPr>
                <w:sz w:val="20"/>
                <w:szCs w:val="20"/>
              </w:rPr>
              <w:t>SX3BP</w:t>
            </w:r>
            <w:r w:rsidR="00D36AD8">
              <w:rPr>
                <w:sz w:val="20"/>
                <w:szCs w:val="20"/>
              </w:rPr>
              <w:t xml:space="preserve"> 354</w:t>
            </w:r>
          </w:p>
        </w:tc>
        <w:tc>
          <w:tcPr>
            <w:tcW w:w="4819" w:type="dxa"/>
            <w:vAlign w:val="center"/>
          </w:tcPr>
          <w:p w14:paraId="704B1827" w14:textId="3C9EB023" w:rsidR="000534E0" w:rsidRPr="00B67413" w:rsidRDefault="000534E0" w:rsidP="000534E0">
            <w:r w:rsidRPr="00B67413">
              <w:rPr>
                <w:sz w:val="20"/>
                <w:szCs w:val="20"/>
              </w:rPr>
              <w:t xml:space="preserve">Du </w:t>
            </w:r>
            <w:r w:rsidR="00D36AD8">
              <w:rPr>
                <w:sz w:val="20"/>
                <w:szCs w:val="20"/>
              </w:rPr>
              <w:t>10</w:t>
            </w:r>
            <w:r w:rsidRPr="00B67413">
              <w:rPr>
                <w:sz w:val="20"/>
                <w:szCs w:val="20"/>
              </w:rPr>
              <w:t xml:space="preserve"> au </w:t>
            </w:r>
            <w:r w:rsidR="00D36AD8">
              <w:rPr>
                <w:sz w:val="20"/>
                <w:szCs w:val="20"/>
              </w:rPr>
              <w:t>12 mai, du 24 au 26 mai et du 22 au 25 juin</w:t>
            </w:r>
          </w:p>
        </w:tc>
        <w:tc>
          <w:tcPr>
            <w:tcW w:w="1761" w:type="dxa"/>
            <w:vAlign w:val="center"/>
          </w:tcPr>
          <w:p w14:paraId="0BEA8A01" w14:textId="6DFA7767" w:rsidR="000534E0" w:rsidRPr="00B67413" w:rsidRDefault="000534E0" w:rsidP="000534E0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0534E0" w14:paraId="7AE7EE89" w14:textId="77777777" w:rsidTr="009A0131">
        <w:trPr>
          <w:trHeight w:val="567"/>
        </w:trPr>
        <w:tc>
          <w:tcPr>
            <w:tcW w:w="1668" w:type="dxa"/>
          </w:tcPr>
          <w:p w14:paraId="1C11E23B" w14:textId="03E1CA44" w:rsidR="000534E0" w:rsidRPr="00B67413" w:rsidRDefault="000534E0" w:rsidP="000534E0">
            <w:r w:rsidRPr="00EB2866">
              <w:rPr>
                <w:sz w:val="20"/>
                <w:szCs w:val="20"/>
              </w:rPr>
              <w:t>SX3BP</w:t>
            </w:r>
            <w:r w:rsidR="00D36AD8">
              <w:rPr>
                <w:sz w:val="20"/>
                <w:szCs w:val="20"/>
              </w:rPr>
              <w:t xml:space="preserve"> 355</w:t>
            </w:r>
          </w:p>
        </w:tc>
        <w:tc>
          <w:tcPr>
            <w:tcW w:w="4819" w:type="dxa"/>
            <w:vAlign w:val="center"/>
          </w:tcPr>
          <w:p w14:paraId="7520ABF3" w14:textId="07A328A3" w:rsidR="000534E0" w:rsidRPr="00B67413" w:rsidRDefault="000534E0" w:rsidP="000534E0">
            <w:r w:rsidRPr="00B67413">
              <w:rPr>
                <w:sz w:val="20"/>
                <w:szCs w:val="20"/>
              </w:rPr>
              <w:t>Du 1</w:t>
            </w:r>
            <w:r w:rsidR="00D36AD8">
              <w:rPr>
                <w:sz w:val="20"/>
                <w:szCs w:val="20"/>
              </w:rPr>
              <w:t>3 au 15 septembre, du 20 au 22 septembre et du 19 au 22 octobre</w:t>
            </w:r>
          </w:p>
        </w:tc>
        <w:tc>
          <w:tcPr>
            <w:tcW w:w="1761" w:type="dxa"/>
            <w:vAlign w:val="center"/>
          </w:tcPr>
          <w:p w14:paraId="0171842A" w14:textId="3CC390D8" w:rsidR="000534E0" w:rsidRPr="00B67413" w:rsidRDefault="000534E0" w:rsidP="000534E0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D36AD8" w14:paraId="0307B4AF" w14:textId="77777777" w:rsidTr="009A0131">
        <w:trPr>
          <w:trHeight w:val="567"/>
        </w:trPr>
        <w:tc>
          <w:tcPr>
            <w:tcW w:w="1668" w:type="dxa"/>
          </w:tcPr>
          <w:p w14:paraId="2EB6EF37" w14:textId="1309E82F" w:rsidR="00D36AD8" w:rsidRPr="00B67413" w:rsidRDefault="00D36AD8" w:rsidP="00D36AD8">
            <w:r w:rsidRPr="00EB2866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356</w:t>
            </w:r>
          </w:p>
        </w:tc>
        <w:tc>
          <w:tcPr>
            <w:tcW w:w="4819" w:type="dxa"/>
            <w:vAlign w:val="center"/>
          </w:tcPr>
          <w:p w14:paraId="3B03D025" w14:textId="721C060A" w:rsidR="00D36AD8" w:rsidRPr="00B67413" w:rsidRDefault="00D36AD8" w:rsidP="00D36AD8"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11 au 13 octobre, du 18 au 20 octobre et du 16 au 19 novembre</w:t>
            </w:r>
          </w:p>
        </w:tc>
        <w:tc>
          <w:tcPr>
            <w:tcW w:w="1761" w:type="dxa"/>
            <w:vAlign w:val="center"/>
          </w:tcPr>
          <w:p w14:paraId="1C54FA01" w14:textId="359893FF" w:rsidR="00D36AD8" w:rsidRPr="00B67413" w:rsidRDefault="00D36AD8" w:rsidP="00D36AD8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120843" w14:paraId="285E2E6C" w14:textId="77777777" w:rsidTr="009A0131">
        <w:trPr>
          <w:trHeight w:val="567"/>
        </w:trPr>
        <w:tc>
          <w:tcPr>
            <w:tcW w:w="1668" w:type="dxa"/>
          </w:tcPr>
          <w:p w14:paraId="70796D29" w14:textId="49DB8838" w:rsidR="00120843" w:rsidRPr="00EB2866" w:rsidRDefault="00120843" w:rsidP="00D36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SX3BP 358</w:t>
            </w:r>
          </w:p>
        </w:tc>
        <w:tc>
          <w:tcPr>
            <w:tcW w:w="4819" w:type="dxa"/>
            <w:vAlign w:val="center"/>
          </w:tcPr>
          <w:p w14:paraId="7D5DAFA2" w14:textId="4BDF1351" w:rsidR="00120843" w:rsidRPr="00EB1C3A" w:rsidRDefault="00120843" w:rsidP="00D36AD8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25 au 27 octobre, du 02 au 04 novembre et du 30 novembre au 03 décembre</w:t>
            </w:r>
          </w:p>
        </w:tc>
        <w:tc>
          <w:tcPr>
            <w:tcW w:w="1761" w:type="dxa"/>
            <w:vAlign w:val="center"/>
          </w:tcPr>
          <w:p w14:paraId="0E27CFDE" w14:textId="72F9AB3B" w:rsidR="00120843" w:rsidRPr="00B67413" w:rsidRDefault="00120843" w:rsidP="00D36AD8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D36AD8" w14:paraId="4FB0D810" w14:textId="77777777" w:rsidTr="009A0131">
        <w:trPr>
          <w:trHeight w:val="567"/>
        </w:trPr>
        <w:tc>
          <w:tcPr>
            <w:tcW w:w="1668" w:type="dxa"/>
          </w:tcPr>
          <w:p w14:paraId="59AB5984" w14:textId="6E90A72A" w:rsidR="00D36AD8" w:rsidRPr="00B67413" w:rsidRDefault="00D36AD8" w:rsidP="00D36AD8">
            <w:r w:rsidRPr="00EB2866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357</w:t>
            </w:r>
          </w:p>
        </w:tc>
        <w:tc>
          <w:tcPr>
            <w:tcW w:w="4819" w:type="dxa"/>
            <w:vAlign w:val="center"/>
          </w:tcPr>
          <w:p w14:paraId="1D9602C9" w14:textId="72B87EFF" w:rsidR="00D36AD8" w:rsidRPr="00B67413" w:rsidRDefault="00D36AD8" w:rsidP="00D36AD8"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02 au 04 novembre, du 08 au 10 novembre et du 07 au 10 décembre</w:t>
            </w:r>
          </w:p>
        </w:tc>
        <w:tc>
          <w:tcPr>
            <w:tcW w:w="1761" w:type="dxa"/>
            <w:vAlign w:val="center"/>
          </w:tcPr>
          <w:p w14:paraId="1EF59DBB" w14:textId="39727C32" w:rsidR="00D36AD8" w:rsidRPr="00B67413" w:rsidRDefault="00D36AD8" w:rsidP="00D36AD8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D36AD8" w14:paraId="6DA99E5B" w14:textId="77777777" w:rsidTr="009A0131">
        <w:trPr>
          <w:trHeight w:val="567"/>
        </w:trPr>
        <w:tc>
          <w:tcPr>
            <w:tcW w:w="1668" w:type="dxa"/>
          </w:tcPr>
          <w:p w14:paraId="7B1B16A9" w14:textId="2F91CDAF" w:rsidR="00D36AD8" w:rsidRPr="00B67413" w:rsidRDefault="00D36AD8" w:rsidP="00D36AD8">
            <w:pPr>
              <w:rPr>
                <w:sz w:val="20"/>
                <w:szCs w:val="20"/>
              </w:rPr>
            </w:pPr>
            <w:r w:rsidRPr="00EB2866">
              <w:rPr>
                <w:sz w:val="20"/>
                <w:szCs w:val="20"/>
              </w:rPr>
              <w:t>SX3BP</w:t>
            </w:r>
            <w:r w:rsidR="00120843">
              <w:rPr>
                <w:sz w:val="20"/>
                <w:szCs w:val="20"/>
              </w:rPr>
              <w:t xml:space="preserve"> 359</w:t>
            </w:r>
          </w:p>
        </w:tc>
        <w:tc>
          <w:tcPr>
            <w:tcW w:w="4819" w:type="dxa"/>
            <w:vAlign w:val="center"/>
          </w:tcPr>
          <w:p w14:paraId="594158B7" w14:textId="197D552C" w:rsidR="00D36AD8" w:rsidRPr="00B67413" w:rsidRDefault="00120843" w:rsidP="00D36AD8">
            <w:pPr>
              <w:rPr>
                <w:bCs/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22 au 24 novembre, du 29 novembre au 01 décembre et du 11 au 14 janvier 2028</w:t>
            </w:r>
          </w:p>
        </w:tc>
        <w:tc>
          <w:tcPr>
            <w:tcW w:w="1761" w:type="dxa"/>
            <w:vAlign w:val="center"/>
          </w:tcPr>
          <w:p w14:paraId="3AF5401E" w14:textId="66C81ABD" w:rsidR="00D36AD8" w:rsidRPr="00B67413" w:rsidRDefault="00D36AD8" w:rsidP="00D36AD8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D36AD8" w14:paraId="40C43DAE" w14:textId="77777777" w:rsidTr="009A0131">
        <w:trPr>
          <w:trHeight w:val="567"/>
        </w:trPr>
        <w:tc>
          <w:tcPr>
            <w:tcW w:w="1668" w:type="dxa"/>
          </w:tcPr>
          <w:p w14:paraId="4AF33671" w14:textId="5EECF6C5" w:rsidR="00D36AD8" w:rsidRPr="00B67413" w:rsidRDefault="00D36AD8" w:rsidP="00D36AD8">
            <w:pPr>
              <w:rPr>
                <w:sz w:val="20"/>
                <w:szCs w:val="20"/>
              </w:rPr>
            </w:pPr>
            <w:r w:rsidRPr="00EB2866">
              <w:rPr>
                <w:sz w:val="20"/>
                <w:szCs w:val="20"/>
              </w:rPr>
              <w:t>SX3BP</w:t>
            </w:r>
            <w:r w:rsidR="00120843">
              <w:rPr>
                <w:sz w:val="20"/>
                <w:szCs w:val="20"/>
              </w:rPr>
              <w:t xml:space="preserve"> 360</w:t>
            </w:r>
          </w:p>
        </w:tc>
        <w:tc>
          <w:tcPr>
            <w:tcW w:w="4819" w:type="dxa"/>
            <w:vAlign w:val="center"/>
          </w:tcPr>
          <w:p w14:paraId="6F7C7BA4" w14:textId="3D9147D6" w:rsidR="00D36AD8" w:rsidRPr="00B67413" w:rsidRDefault="00120843" w:rsidP="00D36AD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Du 10 au 12 janvier 2028, du 17 au 19 janvier et du 22 au 25 février </w:t>
            </w:r>
          </w:p>
        </w:tc>
        <w:tc>
          <w:tcPr>
            <w:tcW w:w="1761" w:type="dxa"/>
            <w:vAlign w:val="center"/>
          </w:tcPr>
          <w:p w14:paraId="15A046AE" w14:textId="3A25BC18" w:rsidR="00D36AD8" w:rsidRPr="00B67413" w:rsidRDefault="00D36AD8" w:rsidP="00D36AD8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D36AD8" w14:paraId="6E8D95C2" w14:textId="77777777" w:rsidTr="009A0131">
        <w:trPr>
          <w:trHeight w:val="567"/>
        </w:trPr>
        <w:tc>
          <w:tcPr>
            <w:tcW w:w="1668" w:type="dxa"/>
          </w:tcPr>
          <w:p w14:paraId="35DDB170" w14:textId="30B3AD28" w:rsidR="00D36AD8" w:rsidRPr="00B67413" w:rsidRDefault="00D36AD8" w:rsidP="00D36AD8">
            <w:pPr>
              <w:rPr>
                <w:sz w:val="20"/>
                <w:szCs w:val="20"/>
              </w:rPr>
            </w:pPr>
            <w:r w:rsidRPr="00EB2866">
              <w:rPr>
                <w:sz w:val="20"/>
                <w:szCs w:val="20"/>
              </w:rPr>
              <w:t>SX3BP</w:t>
            </w:r>
            <w:r w:rsidR="00120843">
              <w:rPr>
                <w:sz w:val="20"/>
                <w:szCs w:val="20"/>
              </w:rPr>
              <w:t xml:space="preserve"> 361</w:t>
            </w:r>
          </w:p>
        </w:tc>
        <w:tc>
          <w:tcPr>
            <w:tcW w:w="4819" w:type="dxa"/>
            <w:vAlign w:val="center"/>
          </w:tcPr>
          <w:p w14:paraId="14ECD382" w14:textId="07A1CFD0" w:rsidR="00D36AD8" w:rsidRPr="00B67413" w:rsidRDefault="00C21653" w:rsidP="00D36AD8">
            <w:pPr>
              <w:rPr>
                <w:bCs/>
                <w:sz w:val="20"/>
                <w:szCs w:val="20"/>
              </w:rPr>
            </w:pP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14 au 16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 février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, du 21 au 23 février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 et du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21 au 24 </w:t>
            </w:r>
            <w:r w:rsidRPr="00B67413">
              <w:rPr>
                <w:rFonts w:eastAsia="Times New Roman"/>
                <w:sz w:val="20"/>
                <w:szCs w:val="20"/>
                <w:lang w:eastAsia="fr-FR"/>
              </w:rPr>
              <w:t>mars 202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761" w:type="dxa"/>
            <w:vAlign w:val="center"/>
          </w:tcPr>
          <w:p w14:paraId="5C7AD015" w14:textId="6A19A511" w:rsidR="00D36AD8" w:rsidRPr="00B67413" w:rsidRDefault="00D36AD8" w:rsidP="00D36AD8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D36AD8" w14:paraId="664427E1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114C45E8" w14:textId="77777777" w:rsidR="00D36AD8" w:rsidRPr="004731BE" w:rsidRDefault="00D36AD8" w:rsidP="00D36AD8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769856" behindDoc="0" locked="0" layoutInCell="1" allowOverlap="1" wp14:anchorId="62CDA884" wp14:editId="06C6C84B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1785210827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36228B3B" w14:textId="77777777" w:rsidR="00D36AD8" w:rsidRPr="004731BE" w:rsidRDefault="00D36AD8" w:rsidP="00D36AD8"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</w:tc>
      </w:tr>
      <w:tr w:rsidR="00D36AD8" w14:paraId="3B87C642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5FBACD96" w14:textId="77777777" w:rsidR="00D36AD8" w:rsidRDefault="00D36AD8" w:rsidP="00D36AD8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580" w:type="dxa"/>
            <w:gridSpan w:val="2"/>
            <w:vAlign w:val="center"/>
          </w:tcPr>
          <w:p w14:paraId="1C6DCE15" w14:textId="6F78CB48" w:rsidR="00D36AD8" w:rsidRPr="003E45B4" w:rsidRDefault="00D36AD8" w:rsidP="00D36AD8">
            <w:r w:rsidRPr="003E45B4">
              <w:rPr>
                <w:rFonts w:eastAsia="Times New Roman"/>
                <w:b/>
                <w:color w:val="156082" w:themeColor="accent1"/>
                <w:lang w:eastAsia="fr-FR"/>
              </w:rPr>
              <w:t>DEPARTEMENT D</w:t>
            </w:r>
            <w:r>
              <w:rPr>
                <w:rFonts w:eastAsia="Times New Roman"/>
                <w:b/>
                <w:color w:val="156082" w:themeColor="accent1"/>
                <w:lang w:eastAsia="fr-FR"/>
              </w:rPr>
              <w:t>ES PYRENEES ORIENTALES</w:t>
            </w:r>
          </w:p>
        </w:tc>
      </w:tr>
      <w:tr w:rsidR="00D36AD8" w14:paraId="3DD396A7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360C7942" w14:textId="72ECBC31" w:rsidR="00D36AD8" w:rsidRDefault="00D36AD8" w:rsidP="00D36AD8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1794AD93" w14:textId="7EFCA234" w:rsidR="00D36AD8" w:rsidRPr="00B67413" w:rsidRDefault="00D36AD8" w:rsidP="00D36AD8">
            <w:pPr>
              <w:rPr>
                <w:rFonts w:eastAsia="Times New Roman"/>
                <w:b/>
                <w:color w:val="0070C0"/>
                <w:lang w:eastAsia="fr-FR"/>
              </w:rPr>
            </w:pPr>
            <w:r w:rsidRPr="00B67413">
              <w:rPr>
                <w:color w:val="0070C0"/>
              </w:rPr>
              <w:t>Béatrice TOMAS-DANNEKER, beatrice.danneker@cnfpt.fr</w:t>
            </w:r>
          </w:p>
        </w:tc>
      </w:tr>
      <w:tr w:rsidR="00D36AD8" w14:paraId="190AAB60" w14:textId="77777777" w:rsidTr="009A0131">
        <w:trPr>
          <w:trHeight w:val="567"/>
        </w:trPr>
        <w:tc>
          <w:tcPr>
            <w:tcW w:w="1668" w:type="dxa"/>
          </w:tcPr>
          <w:p w14:paraId="69ABF49D" w14:textId="77777777" w:rsidR="00D36AD8" w:rsidRDefault="00D36AD8" w:rsidP="00D36AD8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</w:tcPr>
          <w:p w14:paraId="04D413DD" w14:textId="77777777" w:rsidR="00D36AD8" w:rsidRDefault="00D36AD8" w:rsidP="00D36AD8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570ABD2E" w14:textId="77777777" w:rsidR="00D36AD8" w:rsidRDefault="00D36AD8" w:rsidP="00D36AD8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HORAIRES : de 9h à 16h30</w:t>
            </w:r>
          </w:p>
        </w:tc>
        <w:tc>
          <w:tcPr>
            <w:tcW w:w="1761" w:type="dxa"/>
          </w:tcPr>
          <w:p w14:paraId="52087AE1" w14:textId="77777777" w:rsidR="00D36AD8" w:rsidRDefault="00D36AD8" w:rsidP="00D36AD8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2A5EFC88" w14:textId="77777777" w:rsidR="00D36AD8" w:rsidRDefault="00D36AD8" w:rsidP="00D36AD8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D36AD8" w14:paraId="35F25CDE" w14:textId="77777777" w:rsidTr="001A0F92">
        <w:trPr>
          <w:trHeight w:val="567"/>
        </w:trPr>
        <w:tc>
          <w:tcPr>
            <w:tcW w:w="1668" w:type="dxa"/>
          </w:tcPr>
          <w:p w14:paraId="495D3DAB" w14:textId="1644339F" w:rsidR="00D36AD8" w:rsidRDefault="00D36AD8" w:rsidP="00D36AD8">
            <w:r w:rsidRPr="00294FF3">
              <w:rPr>
                <w:sz w:val="20"/>
                <w:szCs w:val="20"/>
              </w:rPr>
              <w:t>SX3BP</w:t>
            </w:r>
            <w:r w:rsidR="00ED42FA">
              <w:rPr>
                <w:sz w:val="20"/>
                <w:szCs w:val="20"/>
              </w:rPr>
              <w:t xml:space="preserve"> 095</w:t>
            </w:r>
          </w:p>
        </w:tc>
        <w:tc>
          <w:tcPr>
            <w:tcW w:w="4819" w:type="dxa"/>
            <w:vAlign w:val="center"/>
          </w:tcPr>
          <w:p w14:paraId="1913A104" w14:textId="68385C7D" w:rsidR="00D36AD8" w:rsidRDefault="00D36AD8" w:rsidP="00D36AD8">
            <w:r>
              <w:rPr>
                <w:sz w:val="20"/>
                <w:szCs w:val="20"/>
              </w:rPr>
              <w:t>Du 1</w:t>
            </w:r>
            <w:r w:rsidR="00ED42FA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au </w:t>
            </w:r>
            <w:r w:rsidR="00ED42FA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janvier</w:t>
            </w:r>
            <w:r w:rsidR="00ED42FA">
              <w:rPr>
                <w:sz w:val="20"/>
                <w:szCs w:val="20"/>
              </w:rPr>
              <w:t>, du 25 au 27 janvier</w:t>
            </w:r>
            <w:r>
              <w:rPr>
                <w:sz w:val="20"/>
                <w:szCs w:val="20"/>
              </w:rPr>
              <w:t xml:space="preserve"> et du 1</w:t>
            </w:r>
            <w:r w:rsidR="00ED42F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au 1</w:t>
            </w:r>
            <w:r w:rsidR="00ED42FA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février </w:t>
            </w:r>
          </w:p>
        </w:tc>
        <w:tc>
          <w:tcPr>
            <w:tcW w:w="1761" w:type="dxa"/>
            <w:vAlign w:val="center"/>
          </w:tcPr>
          <w:p w14:paraId="2114CC67" w14:textId="56DEE57E" w:rsidR="00D36AD8" w:rsidRDefault="00D36AD8" w:rsidP="00D36AD8">
            <w:r>
              <w:rPr>
                <w:sz w:val="20"/>
                <w:szCs w:val="20"/>
              </w:rPr>
              <w:t>PERPIGNAN</w:t>
            </w:r>
          </w:p>
        </w:tc>
      </w:tr>
      <w:tr w:rsidR="00D36AD8" w14:paraId="44D84E41" w14:textId="77777777" w:rsidTr="009A0131">
        <w:trPr>
          <w:trHeight w:val="567"/>
        </w:trPr>
        <w:tc>
          <w:tcPr>
            <w:tcW w:w="1668" w:type="dxa"/>
          </w:tcPr>
          <w:p w14:paraId="2DE17522" w14:textId="59A589FA" w:rsidR="00D36AD8" w:rsidRDefault="00D36AD8" w:rsidP="00D36AD8">
            <w:r w:rsidRPr="00294FF3">
              <w:rPr>
                <w:sz w:val="20"/>
                <w:szCs w:val="20"/>
              </w:rPr>
              <w:t>SX3BP</w:t>
            </w:r>
            <w:r w:rsidR="00ED42FA">
              <w:rPr>
                <w:sz w:val="20"/>
                <w:szCs w:val="20"/>
              </w:rPr>
              <w:t xml:space="preserve"> 464</w:t>
            </w:r>
          </w:p>
        </w:tc>
        <w:tc>
          <w:tcPr>
            <w:tcW w:w="4819" w:type="dxa"/>
            <w:vAlign w:val="center"/>
          </w:tcPr>
          <w:p w14:paraId="3D5773F1" w14:textId="13215265" w:rsidR="00D36AD8" w:rsidRDefault="00ED42FA" w:rsidP="00D36AD8">
            <w:r w:rsidRPr="00B67413">
              <w:rPr>
                <w:rFonts w:eastAsia="Times New Roman"/>
                <w:sz w:val="20"/>
                <w:szCs w:val="20"/>
                <w:lang w:eastAsia="fr-FR"/>
              </w:rPr>
              <w:t xml:space="preserve">Du 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19 au 21 avril, du 26 au 28 avril et du 31 mai au 03 juin</w:t>
            </w:r>
          </w:p>
        </w:tc>
        <w:tc>
          <w:tcPr>
            <w:tcW w:w="1761" w:type="dxa"/>
          </w:tcPr>
          <w:p w14:paraId="5F07AF2E" w14:textId="4016E6EB" w:rsidR="00D36AD8" w:rsidRDefault="00D36AD8" w:rsidP="00D36AD8">
            <w:r w:rsidRPr="00CC2166">
              <w:rPr>
                <w:sz w:val="20"/>
                <w:szCs w:val="20"/>
              </w:rPr>
              <w:t>PERPIGNAN</w:t>
            </w:r>
          </w:p>
        </w:tc>
      </w:tr>
      <w:tr w:rsidR="00D36AD8" w14:paraId="5DF4FB88" w14:textId="77777777" w:rsidTr="009A0131">
        <w:trPr>
          <w:trHeight w:val="567"/>
        </w:trPr>
        <w:tc>
          <w:tcPr>
            <w:tcW w:w="1668" w:type="dxa"/>
          </w:tcPr>
          <w:p w14:paraId="41A33B18" w14:textId="23F2E5B4" w:rsidR="00D36AD8" w:rsidRPr="00B53353" w:rsidRDefault="00D36AD8" w:rsidP="00D36AD8">
            <w:pPr>
              <w:rPr>
                <w:sz w:val="20"/>
                <w:szCs w:val="20"/>
              </w:rPr>
            </w:pPr>
            <w:r w:rsidRPr="00294FF3">
              <w:rPr>
                <w:sz w:val="20"/>
                <w:szCs w:val="20"/>
              </w:rPr>
              <w:t>SX3BP</w:t>
            </w:r>
            <w:r w:rsidR="00ED42FA">
              <w:rPr>
                <w:sz w:val="20"/>
                <w:szCs w:val="20"/>
              </w:rPr>
              <w:t xml:space="preserve"> 465</w:t>
            </w:r>
          </w:p>
        </w:tc>
        <w:tc>
          <w:tcPr>
            <w:tcW w:w="4819" w:type="dxa"/>
            <w:vAlign w:val="center"/>
          </w:tcPr>
          <w:p w14:paraId="2E1ED0DA" w14:textId="6BD7BDE0" w:rsidR="00D36AD8" w:rsidRDefault="00ED42FA" w:rsidP="00D36AD8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Du</w:t>
            </w:r>
            <w:r>
              <w:rPr>
                <w:sz w:val="20"/>
                <w:szCs w:val="20"/>
              </w:rPr>
              <w:t xml:space="preserve"> 20 au 22 septembre, du 27 au 29 septembre et du 25 au 28 octobre</w:t>
            </w:r>
          </w:p>
        </w:tc>
        <w:tc>
          <w:tcPr>
            <w:tcW w:w="1761" w:type="dxa"/>
          </w:tcPr>
          <w:p w14:paraId="6F3EF975" w14:textId="07B242C9" w:rsidR="00D36AD8" w:rsidRPr="00CC2166" w:rsidRDefault="00D36AD8" w:rsidP="00D36AD8">
            <w:pPr>
              <w:rPr>
                <w:sz w:val="20"/>
                <w:szCs w:val="20"/>
              </w:rPr>
            </w:pPr>
            <w:r w:rsidRPr="00CC2166">
              <w:rPr>
                <w:sz w:val="20"/>
                <w:szCs w:val="20"/>
              </w:rPr>
              <w:t>PERPIGNAN</w:t>
            </w:r>
          </w:p>
        </w:tc>
      </w:tr>
      <w:tr w:rsidR="00D36AD8" w14:paraId="1E8EC4BF" w14:textId="77777777" w:rsidTr="009A0131">
        <w:trPr>
          <w:trHeight w:val="567"/>
        </w:trPr>
        <w:tc>
          <w:tcPr>
            <w:tcW w:w="1668" w:type="dxa"/>
          </w:tcPr>
          <w:p w14:paraId="7694F539" w14:textId="7FA62C8B" w:rsidR="00D36AD8" w:rsidRPr="009A0131" w:rsidRDefault="00D36AD8" w:rsidP="00D36AD8">
            <w:pPr>
              <w:rPr>
                <w:sz w:val="20"/>
                <w:szCs w:val="20"/>
              </w:rPr>
            </w:pPr>
            <w:r w:rsidRPr="00294FF3">
              <w:rPr>
                <w:sz w:val="20"/>
                <w:szCs w:val="20"/>
              </w:rPr>
              <w:t>SX3BP</w:t>
            </w:r>
            <w:r w:rsidR="00ED42FA">
              <w:rPr>
                <w:sz w:val="20"/>
                <w:szCs w:val="20"/>
              </w:rPr>
              <w:t xml:space="preserve"> 466</w:t>
            </w:r>
          </w:p>
        </w:tc>
        <w:tc>
          <w:tcPr>
            <w:tcW w:w="4819" w:type="dxa"/>
            <w:vAlign w:val="center"/>
          </w:tcPr>
          <w:p w14:paraId="4B908038" w14:textId="190B38E3" w:rsidR="00D36AD8" w:rsidRPr="009A0131" w:rsidRDefault="00ED42FA" w:rsidP="00D36AD8">
            <w:pPr>
              <w:rPr>
                <w:sz w:val="20"/>
                <w:szCs w:val="20"/>
              </w:rPr>
            </w:pPr>
            <w:r w:rsidRPr="00EB1C3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Du</w:t>
            </w: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02 au 04 novembre, du 08 au 10 novembre et du 06 au 09 décembre</w:t>
            </w:r>
          </w:p>
        </w:tc>
        <w:tc>
          <w:tcPr>
            <w:tcW w:w="1761" w:type="dxa"/>
          </w:tcPr>
          <w:p w14:paraId="0193CF92" w14:textId="0F1481C8" w:rsidR="00D36AD8" w:rsidRPr="009A0131" w:rsidRDefault="00D36AD8" w:rsidP="00D36AD8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PERPIGNAN</w:t>
            </w:r>
          </w:p>
        </w:tc>
      </w:tr>
      <w:tr w:rsidR="00D36AD8" w14:paraId="6A399993" w14:textId="77777777" w:rsidTr="009A0131">
        <w:trPr>
          <w:trHeight w:val="567"/>
        </w:trPr>
        <w:tc>
          <w:tcPr>
            <w:tcW w:w="1668" w:type="dxa"/>
          </w:tcPr>
          <w:p w14:paraId="393EE596" w14:textId="21719E7B" w:rsidR="00D36AD8" w:rsidRPr="009A0131" w:rsidRDefault="00D36AD8" w:rsidP="00D36AD8">
            <w:pPr>
              <w:rPr>
                <w:sz w:val="20"/>
                <w:szCs w:val="20"/>
              </w:rPr>
            </w:pPr>
            <w:r w:rsidRPr="00F6450A">
              <w:rPr>
                <w:color w:val="auto"/>
                <w:sz w:val="20"/>
                <w:szCs w:val="20"/>
              </w:rPr>
              <w:t>SX3BP</w:t>
            </w:r>
            <w:r w:rsidR="00F6450A" w:rsidRPr="00F6450A">
              <w:rPr>
                <w:color w:val="auto"/>
                <w:sz w:val="20"/>
                <w:szCs w:val="20"/>
              </w:rPr>
              <w:t xml:space="preserve"> 467</w:t>
            </w:r>
          </w:p>
        </w:tc>
        <w:tc>
          <w:tcPr>
            <w:tcW w:w="4819" w:type="dxa"/>
            <w:vAlign w:val="center"/>
          </w:tcPr>
          <w:p w14:paraId="3CFA7A64" w14:textId="5886EE81" w:rsidR="00D36AD8" w:rsidRPr="009A0131" w:rsidRDefault="00ED42FA" w:rsidP="00D36AD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Du 17 au 19 janvier 2028, du 24 au 26 janvier et du 21 au 24 février</w:t>
            </w:r>
          </w:p>
        </w:tc>
        <w:tc>
          <w:tcPr>
            <w:tcW w:w="1761" w:type="dxa"/>
          </w:tcPr>
          <w:p w14:paraId="7036326E" w14:textId="7CBB7886" w:rsidR="00D36AD8" w:rsidRPr="009A0131" w:rsidRDefault="00D36AD8" w:rsidP="00D36AD8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PERPIGNAN</w:t>
            </w:r>
          </w:p>
        </w:tc>
      </w:tr>
      <w:tr w:rsidR="00D36AD8" w:rsidRPr="004731BE" w14:paraId="170E1278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7556DA7E" w14:textId="77777777" w:rsidR="00D36AD8" w:rsidRPr="004731BE" w:rsidRDefault="00D36AD8" w:rsidP="00D36AD8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770880" behindDoc="0" locked="0" layoutInCell="1" allowOverlap="1" wp14:anchorId="52B2221D" wp14:editId="16D39E82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377997754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20091241" w14:textId="77777777" w:rsidR="00D36AD8" w:rsidRPr="004731BE" w:rsidRDefault="00D36AD8" w:rsidP="00D36AD8"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</w:tc>
      </w:tr>
      <w:tr w:rsidR="00D36AD8" w:rsidRPr="003E45B4" w14:paraId="4293DA50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11E74AAE" w14:textId="77777777" w:rsidR="00D36AD8" w:rsidRDefault="00D36AD8" w:rsidP="00D36AD8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580" w:type="dxa"/>
            <w:gridSpan w:val="2"/>
            <w:vAlign w:val="center"/>
          </w:tcPr>
          <w:p w14:paraId="7128BAD1" w14:textId="2779C606" w:rsidR="00D36AD8" w:rsidRPr="003E45B4" w:rsidRDefault="00D36AD8" w:rsidP="00D36AD8">
            <w:r w:rsidRPr="003E45B4">
              <w:rPr>
                <w:rFonts w:eastAsia="Times New Roman"/>
                <w:b/>
                <w:color w:val="156082" w:themeColor="accent1"/>
                <w:lang w:eastAsia="fr-FR"/>
              </w:rPr>
              <w:t>DEPARTEMENT D</w:t>
            </w:r>
            <w:r>
              <w:rPr>
                <w:rFonts w:eastAsia="Times New Roman"/>
                <w:b/>
                <w:color w:val="156082" w:themeColor="accent1"/>
                <w:lang w:eastAsia="fr-FR"/>
              </w:rPr>
              <w:t>E HAUTE-GARONNE</w:t>
            </w:r>
          </w:p>
        </w:tc>
      </w:tr>
      <w:tr w:rsidR="00D36AD8" w:rsidRPr="00B67413" w14:paraId="10706DAF" w14:textId="77777777" w:rsidTr="009A0131">
        <w:trPr>
          <w:trHeight w:val="567"/>
        </w:trPr>
        <w:tc>
          <w:tcPr>
            <w:tcW w:w="1668" w:type="dxa"/>
            <w:vAlign w:val="center"/>
          </w:tcPr>
          <w:p w14:paraId="3D2B089A" w14:textId="77777777" w:rsidR="00D36AD8" w:rsidRDefault="00D36AD8" w:rsidP="00D36AD8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36F5D81C" w14:textId="29CC54F6" w:rsidR="00D36AD8" w:rsidRPr="00B67413" w:rsidRDefault="00D36AD8" w:rsidP="00D36AD8">
            <w:pPr>
              <w:rPr>
                <w:rFonts w:eastAsia="Times New Roman"/>
                <w:b/>
                <w:color w:val="0070C0"/>
                <w:lang w:eastAsia="fr-FR"/>
              </w:rPr>
            </w:pPr>
            <w:r w:rsidRPr="009C67AE">
              <w:rPr>
                <w:color w:val="0070C0"/>
              </w:rPr>
              <w:t>Hélène LATOUCHE, helene.latouche@cnfpt.fr</w:t>
            </w:r>
          </w:p>
        </w:tc>
      </w:tr>
      <w:tr w:rsidR="00D36AD8" w14:paraId="4206824B" w14:textId="77777777" w:rsidTr="009A0131">
        <w:trPr>
          <w:trHeight w:val="567"/>
        </w:trPr>
        <w:tc>
          <w:tcPr>
            <w:tcW w:w="1668" w:type="dxa"/>
          </w:tcPr>
          <w:p w14:paraId="442C9F4D" w14:textId="77777777" w:rsidR="00D36AD8" w:rsidRDefault="00D36AD8" w:rsidP="00D36AD8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</w:tcPr>
          <w:p w14:paraId="7EE826CF" w14:textId="77777777" w:rsidR="00D36AD8" w:rsidRDefault="00D36AD8" w:rsidP="00D36AD8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2B25CB3C" w14:textId="3E1696A3" w:rsidR="00D36AD8" w:rsidRDefault="00D36AD8" w:rsidP="00D36AD8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HORAIRES : </w:t>
            </w:r>
          </w:p>
        </w:tc>
        <w:tc>
          <w:tcPr>
            <w:tcW w:w="1761" w:type="dxa"/>
          </w:tcPr>
          <w:p w14:paraId="63F29656" w14:textId="77777777" w:rsidR="00D36AD8" w:rsidRDefault="00D36AD8" w:rsidP="00D36AD8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6C7E3D67" w14:textId="77777777" w:rsidR="00D36AD8" w:rsidRDefault="00D36AD8" w:rsidP="00D36AD8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D36AD8" w14:paraId="46907DC0" w14:textId="77777777" w:rsidTr="003A5C15">
        <w:trPr>
          <w:trHeight w:val="567"/>
        </w:trPr>
        <w:tc>
          <w:tcPr>
            <w:tcW w:w="1668" w:type="dxa"/>
          </w:tcPr>
          <w:p w14:paraId="0EC1440D" w14:textId="00B6E0CA" w:rsidR="00D36AD8" w:rsidRDefault="00D36AD8" w:rsidP="00D36AD8">
            <w:r w:rsidRPr="00736760">
              <w:rPr>
                <w:sz w:val="20"/>
                <w:szCs w:val="20"/>
              </w:rPr>
              <w:t>SX3BP</w:t>
            </w:r>
            <w:r w:rsidR="00ED42FA">
              <w:rPr>
                <w:sz w:val="20"/>
                <w:szCs w:val="20"/>
              </w:rPr>
              <w:t xml:space="preserve"> 437</w:t>
            </w:r>
          </w:p>
        </w:tc>
        <w:tc>
          <w:tcPr>
            <w:tcW w:w="4819" w:type="dxa"/>
            <w:vAlign w:val="center"/>
          </w:tcPr>
          <w:p w14:paraId="275C612B" w14:textId="08A578CF" w:rsidR="00D36AD8" w:rsidRDefault="00ED42FA" w:rsidP="00D36AD8">
            <w:r w:rsidRPr="00B67413">
              <w:rPr>
                <w:sz w:val="20"/>
                <w:szCs w:val="20"/>
              </w:rPr>
              <w:t>Du 1</w:t>
            </w:r>
            <w:r>
              <w:rPr>
                <w:sz w:val="20"/>
                <w:szCs w:val="20"/>
              </w:rPr>
              <w:t>1</w:t>
            </w:r>
            <w:r w:rsidRPr="00B67413">
              <w:rPr>
                <w:sz w:val="20"/>
                <w:szCs w:val="20"/>
              </w:rPr>
              <w:t xml:space="preserve"> au </w:t>
            </w:r>
            <w:r>
              <w:rPr>
                <w:sz w:val="20"/>
                <w:szCs w:val="20"/>
              </w:rPr>
              <w:t xml:space="preserve">13 </w:t>
            </w:r>
            <w:r w:rsidRPr="00B67413">
              <w:rPr>
                <w:sz w:val="20"/>
                <w:szCs w:val="20"/>
              </w:rPr>
              <w:t>janvier</w:t>
            </w:r>
            <w:r>
              <w:rPr>
                <w:sz w:val="20"/>
                <w:szCs w:val="20"/>
              </w:rPr>
              <w:t>, du 18 au 20 janvier</w:t>
            </w:r>
            <w:r w:rsidRPr="00B67413">
              <w:rPr>
                <w:sz w:val="20"/>
                <w:szCs w:val="20"/>
              </w:rPr>
              <w:t xml:space="preserve"> et du 1</w:t>
            </w:r>
            <w:r>
              <w:rPr>
                <w:sz w:val="20"/>
                <w:szCs w:val="20"/>
              </w:rPr>
              <w:t>6</w:t>
            </w:r>
            <w:r w:rsidRPr="00B67413">
              <w:rPr>
                <w:sz w:val="20"/>
                <w:szCs w:val="20"/>
              </w:rPr>
              <w:t xml:space="preserve"> au 1</w:t>
            </w:r>
            <w:r>
              <w:rPr>
                <w:sz w:val="20"/>
                <w:szCs w:val="20"/>
              </w:rPr>
              <w:t>9</w:t>
            </w:r>
            <w:r w:rsidRPr="00B67413">
              <w:rPr>
                <w:sz w:val="20"/>
                <w:szCs w:val="20"/>
              </w:rPr>
              <w:t xml:space="preserve"> février</w:t>
            </w:r>
          </w:p>
        </w:tc>
        <w:tc>
          <w:tcPr>
            <w:tcW w:w="1761" w:type="dxa"/>
            <w:vAlign w:val="center"/>
          </w:tcPr>
          <w:p w14:paraId="1E087C2D" w14:textId="358307F7" w:rsidR="00D36AD8" w:rsidRDefault="00D36AD8" w:rsidP="00D36AD8">
            <w:r>
              <w:rPr>
                <w:sz w:val="20"/>
                <w:szCs w:val="20"/>
              </w:rPr>
              <w:t>TOULOUSE</w:t>
            </w:r>
          </w:p>
        </w:tc>
      </w:tr>
      <w:tr w:rsidR="00D36AD8" w14:paraId="442A15AA" w14:textId="77777777" w:rsidTr="009A0131">
        <w:trPr>
          <w:trHeight w:val="567"/>
        </w:trPr>
        <w:tc>
          <w:tcPr>
            <w:tcW w:w="1668" w:type="dxa"/>
          </w:tcPr>
          <w:p w14:paraId="3034F974" w14:textId="1EC0F8B7" w:rsidR="00D36AD8" w:rsidRDefault="00D36AD8" w:rsidP="00D36AD8">
            <w:r w:rsidRPr="00736760">
              <w:rPr>
                <w:sz w:val="20"/>
                <w:szCs w:val="20"/>
              </w:rPr>
              <w:t>SX3BP</w:t>
            </w:r>
            <w:r w:rsidR="00ED42FA">
              <w:rPr>
                <w:sz w:val="20"/>
                <w:szCs w:val="20"/>
              </w:rPr>
              <w:t xml:space="preserve"> 438</w:t>
            </w:r>
          </w:p>
        </w:tc>
        <w:tc>
          <w:tcPr>
            <w:tcW w:w="4819" w:type="dxa"/>
            <w:vAlign w:val="center"/>
          </w:tcPr>
          <w:p w14:paraId="7B52B4A6" w14:textId="2EC835AD" w:rsidR="00D36AD8" w:rsidRDefault="00ED42FA" w:rsidP="00D36AD8">
            <w:r w:rsidRPr="00B67413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u 25 au 27 janvier, du 01 au 03 février</w:t>
            </w:r>
            <w:r w:rsidRPr="00B67413">
              <w:rPr>
                <w:sz w:val="20"/>
                <w:szCs w:val="20"/>
              </w:rPr>
              <w:t xml:space="preserve"> et du </w:t>
            </w:r>
            <w:r>
              <w:rPr>
                <w:sz w:val="20"/>
                <w:szCs w:val="20"/>
              </w:rPr>
              <w:t>02</w:t>
            </w:r>
            <w:r w:rsidRPr="00B67413">
              <w:rPr>
                <w:sz w:val="20"/>
                <w:szCs w:val="20"/>
              </w:rPr>
              <w:t xml:space="preserve"> au </w:t>
            </w:r>
            <w:r>
              <w:rPr>
                <w:sz w:val="20"/>
                <w:szCs w:val="20"/>
              </w:rPr>
              <w:t>05 mars</w:t>
            </w:r>
          </w:p>
        </w:tc>
        <w:tc>
          <w:tcPr>
            <w:tcW w:w="1761" w:type="dxa"/>
          </w:tcPr>
          <w:p w14:paraId="2EE93885" w14:textId="7ED55862" w:rsidR="00D36AD8" w:rsidRDefault="00D36AD8" w:rsidP="00D36AD8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D36AD8" w14:paraId="72B2DFB1" w14:textId="77777777" w:rsidTr="009A0131">
        <w:trPr>
          <w:trHeight w:val="567"/>
        </w:trPr>
        <w:tc>
          <w:tcPr>
            <w:tcW w:w="1668" w:type="dxa"/>
          </w:tcPr>
          <w:p w14:paraId="1D8E0250" w14:textId="164F7B21" w:rsidR="00D36AD8" w:rsidRDefault="00D36AD8" w:rsidP="00D36AD8">
            <w:r w:rsidRPr="00736760">
              <w:rPr>
                <w:sz w:val="20"/>
                <w:szCs w:val="20"/>
              </w:rPr>
              <w:t>SX3BP</w:t>
            </w:r>
            <w:r w:rsidR="00ED42FA">
              <w:rPr>
                <w:sz w:val="20"/>
                <w:szCs w:val="20"/>
              </w:rPr>
              <w:t xml:space="preserve"> 104</w:t>
            </w:r>
          </w:p>
        </w:tc>
        <w:tc>
          <w:tcPr>
            <w:tcW w:w="4819" w:type="dxa"/>
            <w:vAlign w:val="center"/>
          </w:tcPr>
          <w:p w14:paraId="6BFB6B96" w14:textId="20087A7A" w:rsidR="00D36AD8" w:rsidRDefault="00ED42FA" w:rsidP="00D36AD8">
            <w:r w:rsidRPr="00B67413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01</w:t>
            </w:r>
            <w:r w:rsidRPr="00B67413">
              <w:rPr>
                <w:sz w:val="20"/>
                <w:szCs w:val="20"/>
              </w:rPr>
              <w:t xml:space="preserve"> au </w:t>
            </w:r>
            <w:r>
              <w:rPr>
                <w:sz w:val="20"/>
                <w:szCs w:val="20"/>
              </w:rPr>
              <w:t>03</w:t>
            </w:r>
            <w:r w:rsidRPr="00B67413">
              <w:rPr>
                <w:sz w:val="20"/>
                <w:szCs w:val="20"/>
              </w:rPr>
              <w:t xml:space="preserve"> février</w:t>
            </w:r>
            <w:r>
              <w:rPr>
                <w:sz w:val="20"/>
                <w:szCs w:val="20"/>
              </w:rPr>
              <w:t>, du 08 au 10 février et du 02 au 05 mars</w:t>
            </w:r>
          </w:p>
        </w:tc>
        <w:tc>
          <w:tcPr>
            <w:tcW w:w="1761" w:type="dxa"/>
          </w:tcPr>
          <w:p w14:paraId="275B3FFF" w14:textId="59AC96A5" w:rsidR="00D36AD8" w:rsidRDefault="00D36AD8" w:rsidP="00D36AD8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D36AD8" w14:paraId="6751E5AA" w14:textId="77777777" w:rsidTr="009A0131">
        <w:trPr>
          <w:trHeight w:val="567"/>
        </w:trPr>
        <w:tc>
          <w:tcPr>
            <w:tcW w:w="1668" w:type="dxa"/>
          </w:tcPr>
          <w:p w14:paraId="533C8322" w14:textId="4F5973DB" w:rsidR="00D36AD8" w:rsidRDefault="00D36AD8" w:rsidP="00D36AD8">
            <w:r w:rsidRPr="00736760">
              <w:rPr>
                <w:sz w:val="20"/>
                <w:szCs w:val="20"/>
              </w:rPr>
              <w:t>SX3BP</w:t>
            </w:r>
            <w:r w:rsidR="00ED42FA">
              <w:rPr>
                <w:sz w:val="20"/>
                <w:szCs w:val="20"/>
              </w:rPr>
              <w:t xml:space="preserve"> 439</w:t>
            </w:r>
          </w:p>
        </w:tc>
        <w:tc>
          <w:tcPr>
            <w:tcW w:w="4819" w:type="dxa"/>
            <w:vAlign w:val="center"/>
          </w:tcPr>
          <w:p w14:paraId="537F96AD" w14:textId="1770BCC1" w:rsidR="00D36AD8" w:rsidRDefault="00ED42FA" w:rsidP="00D36AD8">
            <w:r w:rsidRPr="00B67413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15</w:t>
            </w:r>
            <w:r w:rsidRPr="00B67413">
              <w:rPr>
                <w:sz w:val="20"/>
                <w:szCs w:val="20"/>
              </w:rPr>
              <w:t xml:space="preserve"> au </w:t>
            </w:r>
            <w:r>
              <w:rPr>
                <w:sz w:val="20"/>
                <w:szCs w:val="20"/>
              </w:rPr>
              <w:t>17</w:t>
            </w:r>
            <w:r w:rsidRPr="00B67413">
              <w:rPr>
                <w:sz w:val="20"/>
                <w:szCs w:val="20"/>
              </w:rPr>
              <w:t xml:space="preserve"> février</w:t>
            </w:r>
            <w:r>
              <w:rPr>
                <w:sz w:val="20"/>
                <w:szCs w:val="20"/>
              </w:rPr>
              <w:t xml:space="preserve">, du 22 au 24 février et du </w:t>
            </w:r>
            <w:r w:rsidR="000C1F4B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 au </w:t>
            </w:r>
            <w:r w:rsidR="000C1F4B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 mars</w:t>
            </w:r>
          </w:p>
        </w:tc>
        <w:tc>
          <w:tcPr>
            <w:tcW w:w="1761" w:type="dxa"/>
          </w:tcPr>
          <w:p w14:paraId="60C45731" w14:textId="4D1C1946" w:rsidR="00D36AD8" w:rsidRDefault="00D36AD8" w:rsidP="00D36AD8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D36AD8" w14:paraId="4FCB59D5" w14:textId="77777777" w:rsidTr="009A0131">
        <w:trPr>
          <w:trHeight w:val="567"/>
        </w:trPr>
        <w:tc>
          <w:tcPr>
            <w:tcW w:w="1668" w:type="dxa"/>
          </w:tcPr>
          <w:p w14:paraId="4BE4960E" w14:textId="02BA55AA" w:rsidR="00D36AD8" w:rsidRDefault="00D36AD8" w:rsidP="00D36AD8">
            <w:r w:rsidRPr="00736760">
              <w:rPr>
                <w:sz w:val="20"/>
                <w:szCs w:val="20"/>
              </w:rPr>
              <w:lastRenderedPageBreak/>
              <w:t>SX3BP</w:t>
            </w:r>
            <w:r w:rsidR="000C1F4B">
              <w:rPr>
                <w:sz w:val="20"/>
                <w:szCs w:val="20"/>
              </w:rPr>
              <w:t xml:space="preserve"> 440</w:t>
            </w:r>
          </w:p>
        </w:tc>
        <w:tc>
          <w:tcPr>
            <w:tcW w:w="4819" w:type="dxa"/>
            <w:vAlign w:val="center"/>
          </w:tcPr>
          <w:p w14:paraId="1B5D7520" w14:textId="1439B4BA" w:rsidR="00D36AD8" w:rsidRDefault="000C1F4B" w:rsidP="00D36AD8">
            <w:r w:rsidRPr="00B67413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08</w:t>
            </w:r>
            <w:r w:rsidRPr="00B67413">
              <w:rPr>
                <w:sz w:val="20"/>
                <w:szCs w:val="20"/>
              </w:rPr>
              <w:t xml:space="preserve"> au </w:t>
            </w:r>
            <w:r>
              <w:rPr>
                <w:sz w:val="20"/>
                <w:szCs w:val="20"/>
              </w:rPr>
              <w:t>10</w:t>
            </w:r>
            <w:r w:rsidRPr="00B67413">
              <w:rPr>
                <w:sz w:val="20"/>
                <w:szCs w:val="20"/>
              </w:rPr>
              <w:t xml:space="preserve"> mars</w:t>
            </w:r>
            <w:r>
              <w:rPr>
                <w:sz w:val="20"/>
                <w:szCs w:val="20"/>
              </w:rPr>
              <w:t>, du 15 au 17 mars et du 13 au 16 avril</w:t>
            </w:r>
          </w:p>
        </w:tc>
        <w:tc>
          <w:tcPr>
            <w:tcW w:w="1761" w:type="dxa"/>
          </w:tcPr>
          <w:p w14:paraId="6B62FE86" w14:textId="4A026A65" w:rsidR="00D36AD8" w:rsidRDefault="00D36AD8" w:rsidP="00D36AD8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D36AD8" w14:paraId="3AAAF83E" w14:textId="77777777" w:rsidTr="009A0131">
        <w:trPr>
          <w:trHeight w:val="567"/>
        </w:trPr>
        <w:tc>
          <w:tcPr>
            <w:tcW w:w="1668" w:type="dxa"/>
          </w:tcPr>
          <w:p w14:paraId="474223A9" w14:textId="31C4872D" w:rsidR="00D36AD8" w:rsidRDefault="00D36AD8" w:rsidP="00D36AD8">
            <w:r w:rsidRPr="00736760">
              <w:rPr>
                <w:sz w:val="20"/>
                <w:szCs w:val="20"/>
              </w:rPr>
              <w:t>SX3BP</w:t>
            </w:r>
            <w:r w:rsidR="00A320C1">
              <w:rPr>
                <w:sz w:val="20"/>
                <w:szCs w:val="20"/>
              </w:rPr>
              <w:t xml:space="preserve"> 441</w:t>
            </w:r>
          </w:p>
        </w:tc>
        <w:tc>
          <w:tcPr>
            <w:tcW w:w="4819" w:type="dxa"/>
            <w:vAlign w:val="center"/>
          </w:tcPr>
          <w:p w14:paraId="4F5ED7B8" w14:textId="5B82A762" w:rsidR="00D36AD8" w:rsidRDefault="00A320C1" w:rsidP="00D36AD8">
            <w:r w:rsidRPr="00B67413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22</w:t>
            </w:r>
            <w:r w:rsidRPr="00B67413">
              <w:rPr>
                <w:sz w:val="20"/>
                <w:szCs w:val="20"/>
              </w:rPr>
              <w:t xml:space="preserve"> au 2</w:t>
            </w:r>
            <w:r>
              <w:rPr>
                <w:sz w:val="20"/>
                <w:szCs w:val="20"/>
              </w:rPr>
              <w:t>4</w:t>
            </w:r>
            <w:r w:rsidRPr="00B67413">
              <w:rPr>
                <w:sz w:val="20"/>
                <w:szCs w:val="20"/>
              </w:rPr>
              <w:t xml:space="preserve"> mars</w:t>
            </w:r>
            <w:r>
              <w:rPr>
                <w:sz w:val="20"/>
                <w:szCs w:val="20"/>
              </w:rPr>
              <w:t>, du 30 mars au 01 avril et du 27 au 30 avril</w:t>
            </w:r>
          </w:p>
        </w:tc>
        <w:tc>
          <w:tcPr>
            <w:tcW w:w="1761" w:type="dxa"/>
          </w:tcPr>
          <w:p w14:paraId="04869912" w14:textId="59B887F8" w:rsidR="00D36AD8" w:rsidRDefault="00D36AD8" w:rsidP="00D36AD8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A320C1" w14:paraId="1E2AB850" w14:textId="77777777" w:rsidTr="009A0131">
        <w:trPr>
          <w:trHeight w:val="567"/>
        </w:trPr>
        <w:tc>
          <w:tcPr>
            <w:tcW w:w="1668" w:type="dxa"/>
          </w:tcPr>
          <w:p w14:paraId="4C023EE9" w14:textId="56D2F58C" w:rsidR="00A320C1" w:rsidRDefault="00A320C1" w:rsidP="00A320C1">
            <w:r w:rsidRPr="00736760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442</w:t>
            </w:r>
          </w:p>
        </w:tc>
        <w:tc>
          <w:tcPr>
            <w:tcW w:w="4819" w:type="dxa"/>
            <w:vAlign w:val="center"/>
          </w:tcPr>
          <w:p w14:paraId="0D344910" w14:textId="5D484856" w:rsidR="00A320C1" w:rsidRDefault="00A320C1" w:rsidP="00A320C1">
            <w:r w:rsidRPr="00B67413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12</w:t>
            </w:r>
            <w:r w:rsidRPr="00B67413">
              <w:rPr>
                <w:sz w:val="20"/>
                <w:szCs w:val="20"/>
              </w:rPr>
              <w:t xml:space="preserve"> au </w:t>
            </w:r>
            <w:r>
              <w:rPr>
                <w:sz w:val="20"/>
                <w:szCs w:val="20"/>
              </w:rPr>
              <w:t>14 avril, du 19 au 21 avril et du 25 au 28 mai</w:t>
            </w:r>
          </w:p>
        </w:tc>
        <w:tc>
          <w:tcPr>
            <w:tcW w:w="1761" w:type="dxa"/>
          </w:tcPr>
          <w:p w14:paraId="29E3AB2D" w14:textId="174528C9" w:rsidR="00A320C1" w:rsidRDefault="00A320C1" w:rsidP="00A320C1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665593" w14:paraId="5254CB6B" w14:textId="77777777" w:rsidTr="009A0131">
        <w:trPr>
          <w:trHeight w:val="567"/>
        </w:trPr>
        <w:tc>
          <w:tcPr>
            <w:tcW w:w="1668" w:type="dxa"/>
          </w:tcPr>
          <w:p w14:paraId="67ED9C2B" w14:textId="7D5DF4FF" w:rsidR="00665593" w:rsidRDefault="00665593" w:rsidP="00665593">
            <w:r w:rsidRPr="00736760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444</w:t>
            </w:r>
          </w:p>
        </w:tc>
        <w:tc>
          <w:tcPr>
            <w:tcW w:w="4819" w:type="dxa"/>
            <w:vAlign w:val="center"/>
          </w:tcPr>
          <w:p w14:paraId="218D05EC" w14:textId="4D30DE13" w:rsidR="00665593" w:rsidRDefault="00665593" w:rsidP="00665593">
            <w:r>
              <w:rPr>
                <w:sz w:val="20"/>
                <w:szCs w:val="20"/>
              </w:rPr>
              <w:t>Du 19 au 21 avril, du 26 au 27 avril et du 25 au 28 mai</w:t>
            </w:r>
          </w:p>
        </w:tc>
        <w:tc>
          <w:tcPr>
            <w:tcW w:w="1761" w:type="dxa"/>
          </w:tcPr>
          <w:p w14:paraId="3A290294" w14:textId="533A6BE1" w:rsidR="00665593" w:rsidRDefault="00665593" w:rsidP="00665593">
            <w:r>
              <w:t>AUCH</w:t>
            </w:r>
          </w:p>
        </w:tc>
      </w:tr>
      <w:tr w:rsidR="00665593" w14:paraId="5E99F0A7" w14:textId="77777777" w:rsidTr="009A0131">
        <w:trPr>
          <w:trHeight w:val="567"/>
        </w:trPr>
        <w:tc>
          <w:tcPr>
            <w:tcW w:w="1668" w:type="dxa"/>
          </w:tcPr>
          <w:p w14:paraId="1A0CB80B" w14:textId="2E5D3B3C" w:rsidR="00665593" w:rsidRDefault="00665593" w:rsidP="00665593">
            <w:r w:rsidRPr="00736760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</w:t>
            </w:r>
            <w:r w:rsidR="00903304">
              <w:rPr>
                <w:sz w:val="20"/>
                <w:szCs w:val="20"/>
              </w:rPr>
              <w:t>445</w:t>
            </w:r>
          </w:p>
        </w:tc>
        <w:tc>
          <w:tcPr>
            <w:tcW w:w="4819" w:type="dxa"/>
            <w:vAlign w:val="center"/>
          </w:tcPr>
          <w:p w14:paraId="74FD2E3F" w14:textId="7BAA20F5" w:rsidR="00665593" w:rsidRDefault="00903304" w:rsidP="00665593">
            <w:r>
              <w:rPr>
                <w:sz w:val="20"/>
                <w:szCs w:val="20"/>
              </w:rPr>
              <w:t>Du 26 au 28 avril, du 03 au 05 mai et du 01 au 04 juin</w:t>
            </w:r>
          </w:p>
        </w:tc>
        <w:tc>
          <w:tcPr>
            <w:tcW w:w="1761" w:type="dxa"/>
          </w:tcPr>
          <w:p w14:paraId="2FE42631" w14:textId="03496DCF" w:rsidR="00665593" w:rsidRDefault="00665593" w:rsidP="00665593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665593" w14:paraId="641A36AF" w14:textId="77777777" w:rsidTr="009A0131">
        <w:trPr>
          <w:trHeight w:val="567"/>
        </w:trPr>
        <w:tc>
          <w:tcPr>
            <w:tcW w:w="1668" w:type="dxa"/>
          </w:tcPr>
          <w:p w14:paraId="0CD53A3C" w14:textId="6F115C14" w:rsidR="00665593" w:rsidRDefault="00665593" w:rsidP="00665593">
            <w:r w:rsidRPr="00736760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443</w:t>
            </w:r>
          </w:p>
        </w:tc>
        <w:tc>
          <w:tcPr>
            <w:tcW w:w="4819" w:type="dxa"/>
            <w:vAlign w:val="center"/>
          </w:tcPr>
          <w:p w14:paraId="6B27CFB5" w14:textId="2AA12DDA" w:rsidR="00665593" w:rsidRDefault="00665593" w:rsidP="00665593">
            <w:r>
              <w:rPr>
                <w:sz w:val="20"/>
                <w:szCs w:val="20"/>
              </w:rPr>
              <w:t>Du 19 au 21 avril, du 26 au 28 avril et du 25 au 28 mai</w:t>
            </w:r>
          </w:p>
        </w:tc>
        <w:tc>
          <w:tcPr>
            <w:tcW w:w="1761" w:type="dxa"/>
          </w:tcPr>
          <w:p w14:paraId="715850A1" w14:textId="33065439" w:rsidR="00665593" w:rsidRDefault="00665593" w:rsidP="00665593">
            <w:r>
              <w:t>ALBI</w:t>
            </w:r>
          </w:p>
        </w:tc>
      </w:tr>
      <w:tr w:rsidR="00665593" w14:paraId="7F7CE3EC" w14:textId="77777777" w:rsidTr="009A0131">
        <w:trPr>
          <w:trHeight w:val="567"/>
        </w:trPr>
        <w:tc>
          <w:tcPr>
            <w:tcW w:w="1668" w:type="dxa"/>
          </w:tcPr>
          <w:p w14:paraId="5CB0BDB3" w14:textId="7BA83BCD" w:rsidR="00665593" w:rsidRDefault="00665593" w:rsidP="00665593">
            <w:r w:rsidRPr="00736760">
              <w:rPr>
                <w:sz w:val="20"/>
                <w:szCs w:val="20"/>
              </w:rPr>
              <w:t>SX3BP</w:t>
            </w:r>
            <w:r w:rsidR="00903304">
              <w:rPr>
                <w:sz w:val="20"/>
                <w:szCs w:val="20"/>
              </w:rPr>
              <w:t xml:space="preserve"> 446</w:t>
            </w:r>
          </w:p>
        </w:tc>
        <w:tc>
          <w:tcPr>
            <w:tcW w:w="4819" w:type="dxa"/>
            <w:vAlign w:val="center"/>
          </w:tcPr>
          <w:p w14:paraId="036A6BF9" w14:textId="5DBD2ACE" w:rsidR="00665593" w:rsidRDefault="00903304" w:rsidP="00665593">
            <w:r>
              <w:rPr>
                <w:sz w:val="20"/>
                <w:szCs w:val="20"/>
              </w:rPr>
              <w:t>Du 10 au 12 mai, du 19 au 21 mai et du 2</w:t>
            </w:r>
            <w:r w:rsidR="008B072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au 25 juin</w:t>
            </w:r>
          </w:p>
        </w:tc>
        <w:tc>
          <w:tcPr>
            <w:tcW w:w="1761" w:type="dxa"/>
          </w:tcPr>
          <w:p w14:paraId="24BCF12C" w14:textId="14D9E721" w:rsidR="00665593" w:rsidRDefault="00665593" w:rsidP="00665593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665593" w14:paraId="2E828241" w14:textId="77777777" w:rsidTr="009A0131">
        <w:trPr>
          <w:trHeight w:val="567"/>
        </w:trPr>
        <w:tc>
          <w:tcPr>
            <w:tcW w:w="1668" w:type="dxa"/>
          </w:tcPr>
          <w:p w14:paraId="7540C4C0" w14:textId="5AC2D8DE" w:rsidR="00665593" w:rsidRDefault="00665593" w:rsidP="00665593">
            <w:r w:rsidRPr="00BE138A">
              <w:rPr>
                <w:sz w:val="20"/>
                <w:szCs w:val="20"/>
              </w:rPr>
              <w:t>SX3BP</w:t>
            </w:r>
            <w:r w:rsidR="00903304">
              <w:rPr>
                <w:sz w:val="20"/>
                <w:szCs w:val="20"/>
              </w:rPr>
              <w:t xml:space="preserve"> 447</w:t>
            </w:r>
          </w:p>
        </w:tc>
        <w:tc>
          <w:tcPr>
            <w:tcW w:w="4819" w:type="dxa"/>
            <w:vAlign w:val="center"/>
          </w:tcPr>
          <w:p w14:paraId="50C8E8DE" w14:textId="76C978BF" w:rsidR="00665593" w:rsidRDefault="00903304" w:rsidP="00665593">
            <w:r>
              <w:rPr>
                <w:sz w:val="20"/>
                <w:szCs w:val="20"/>
              </w:rPr>
              <w:t>Du</w:t>
            </w:r>
            <w:r w:rsidR="00037508">
              <w:rPr>
                <w:sz w:val="20"/>
                <w:szCs w:val="20"/>
              </w:rPr>
              <w:t xml:space="preserve"> 14 au 16 juin, du</w:t>
            </w:r>
            <w:r>
              <w:rPr>
                <w:sz w:val="20"/>
                <w:szCs w:val="20"/>
              </w:rPr>
              <w:t xml:space="preserve"> 21 au 2</w:t>
            </w:r>
            <w:r w:rsidR="005E6E3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juin</w:t>
            </w:r>
            <w:r w:rsidR="00037508">
              <w:rPr>
                <w:sz w:val="20"/>
                <w:szCs w:val="20"/>
              </w:rPr>
              <w:t xml:space="preserve"> et du 24 au 27 aout</w:t>
            </w:r>
          </w:p>
        </w:tc>
        <w:tc>
          <w:tcPr>
            <w:tcW w:w="1761" w:type="dxa"/>
          </w:tcPr>
          <w:p w14:paraId="469A74E0" w14:textId="06848DFF" w:rsidR="00665593" w:rsidRDefault="00665593" w:rsidP="00665593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665593" w14:paraId="5038D0C3" w14:textId="77777777" w:rsidTr="009A0131">
        <w:trPr>
          <w:trHeight w:val="567"/>
        </w:trPr>
        <w:tc>
          <w:tcPr>
            <w:tcW w:w="1668" w:type="dxa"/>
          </w:tcPr>
          <w:p w14:paraId="5FCBB906" w14:textId="1C9DEB36" w:rsidR="00665593" w:rsidRDefault="00665593" w:rsidP="00665593">
            <w:r w:rsidRPr="00BE138A">
              <w:rPr>
                <w:sz w:val="20"/>
                <w:szCs w:val="20"/>
              </w:rPr>
              <w:t>SX3BP</w:t>
            </w:r>
            <w:r w:rsidR="00037508">
              <w:rPr>
                <w:sz w:val="20"/>
                <w:szCs w:val="20"/>
              </w:rPr>
              <w:t xml:space="preserve"> 448</w:t>
            </w:r>
          </w:p>
        </w:tc>
        <w:tc>
          <w:tcPr>
            <w:tcW w:w="4819" w:type="dxa"/>
            <w:vAlign w:val="center"/>
          </w:tcPr>
          <w:p w14:paraId="25860AFA" w14:textId="07086DD3" w:rsidR="00665593" w:rsidRDefault="00037508" w:rsidP="00665593">
            <w:r w:rsidRPr="00B67413">
              <w:rPr>
                <w:sz w:val="20"/>
                <w:szCs w:val="20"/>
              </w:rPr>
              <w:t>Du</w:t>
            </w:r>
            <w:r>
              <w:rPr>
                <w:sz w:val="20"/>
                <w:szCs w:val="20"/>
              </w:rPr>
              <w:t xml:space="preserve"> 06 au 08 septembre, du 13 au 15 septembre et du 19 au 22 octobre</w:t>
            </w:r>
          </w:p>
        </w:tc>
        <w:tc>
          <w:tcPr>
            <w:tcW w:w="1761" w:type="dxa"/>
          </w:tcPr>
          <w:p w14:paraId="225FCC99" w14:textId="26481B2C" w:rsidR="00665593" w:rsidRDefault="00665593" w:rsidP="00665593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8B0721" w14:paraId="66310E24" w14:textId="77777777" w:rsidTr="001F12CE">
        <w:trPr>
          <w:trHeight w:val="567"/>
        </w:trPr>
        <w:tc>
          <w:tcPr>
            <w:tcW w:w="1668" w:type="dxa"/>
          </w:tcPr>
          <w:p w14:paraId="086F1376" w14:textId="77777777" w:rsidR="008B0721" w:rsidRPr="00803926" w:rsidRDefault="008B0721" w:rsidP="001F12CE">
            <w:pPr>
              <w:rPr>
                <w:sz w:val="20"/>
                <w:szCs w:val="20"/>
              </w:rPr>
            </w:pPr>
            <w:r w:rsidRPr="00BE138A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449</w:t>
            </w:r>
          </w:p>
        </w:tc>
        <w:tc>
          <w:tcPr>
            <w:tcW w:w="4819" w:type="dxa"/>
            <w:vAlign w:val="center"/>
          </w:tcPr>
          <w:p w14:paraId="284A50C3" w14:textId="77777777" w:rsidR="008B0721" w:rsidRDefault="008B0721" w:rsidP="001F12C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Du 20 au 22 septembre, du 27 au 29 septembre et du 02 au 05 novembre</w:t>
            </w:r>
          </w:p>
        </w:tc>
        <w:tc>
          <w:tcPr>
            <w:tcW w:w="1761" w:type="dxa"/>
          </w:tcPr>
          <w:p w14:paraId="460919D6" w14:textId="77777777" w:rsidR="008B0721" w:rsidRPr="001D4E1F" w:rsidRDefault="008B0721" w:rsidP="001F12CE">
            <w:pPr>
              <w:rPr>
                <w:sz w:val="20"/>
                <w:szCs w:val="20"/>
              </w:rPr>
            </w:pPr>
            <w:r w:rsidRPr="001D4E1F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ARBES</w:t>
            </w:r>
          </w:p>
        </w:tc>
      </w:tr>
      <w:tr w:rsidR="008B0721" w14:paraId="76B799D1" w14:textId="77777777" w:rsidTr="001F12CE">
        <w:trPr>
          <w:trHeight w:val="567"/>
        </w:trPr>
        <w:tc>
          <w:tcPr>
            <w:tcW w:w="1668" w:type="dxa"/>
          </w:tcPr>
          <w:p w14:paraId="632CB14F" w14:textId="77777777" w:rsidR="008B0721" w:rsidRPr="00803926" w:rsidRDefault="008B0721" w:rsidP="001F12CE">
            <w:pPr>
              <w:rPr>
                <w:sz w:val="20"/>
                <w:szCs w:val="20"/>
              </w:rPr>
            </w:pPr>
            <w:r w:rsidRPr="00BE138A">
              <w:rPr>
                <w:sz w:val="20"/>
                <w:szCs w:val="20"/>
              </w:rPr>
              <w:t>SX3BP</w:t>
            </w:r>
            <w:r>
              <w:rPr>
                <w:sz w:val="20"/>
                <w:szCs w:val="20"/>
              </w:rPr>
              <w:t xml:space="preserve"> 450</w:t>
            </w:r>
          </w:p>
        </w:tc>
        <w:tc>
          <w:tcPr>
            <w:tcW w:w="4819" w:type="dxa"/>
            <w:vAlign w:val="center"/>
          </w:tcPr>
          <w:p w14:paraId="449AFF30" w14:textId="77777777" w:rsidR="008B0721" w:rsidRDefault="008B0721" w:rsidP="001F12C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Du 04 au 06 octobre, du 11 au 13 octobre et du 16 au 19 novembre</w:t>
            </w:r>
          </w:p>
        </w:tc>
        <w:tc>
          <w:tcPr>
            <w:tcW w:w="1761" w:type="dxa"/>
          </w:tcPr>
          <w:p w14:paraId="093CA5F7" w14:textId="77777777" w:rsidR="008B0721" w:rsidRPr="001D4E1F" w:rsidRDefault="008B0721" w:rsidP="001F12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ALBI</w:t>
            </w:r>
          </w:p>
        </w:tc>
      </w:tr>
      <w:tr w:rsidR="00665593" w14:paraId="5354F2FD" w14:textId="77777777" w:rsidTr="009A0131">
        <w:trPr>
          <w:trHeight w:val="567"/>
        </w:trPr>
        <w:tc>
          <w:tcPr>
            <w:tcW w:w="1668" w:type="dxa"/>
          </w:tcPr>
          <w:p w14:paraId="2EADB81C" w14:textId="6760C83C" w:rsidR="00665593" w:rsidRDefault="00665593" w:rsidP="00665593">
            <w:r w:rsidRPr="00BE138A">
              <w:rPr>
                <w:sz w:val="20"/>
                <w:szCs w:val="20"/>
              </w:rPr>
              <w:t>SX3BP</w:t>
            </w:r>
            <w:r w:rsidR="00037508">
              <w:rPr>
                <w:sz w:val="20"/>
                <w:szCs w:val="20"/>
              </w:rPr>
              <w:t xml:space="preserve"> 451</w:t>
            </w:r>
          </w:p>
        </w:tc>
        <w:tc>
          <w:tcPr>
            <w:tcW w:w="4819" w:type="dxa"/>
            <w:vAlign w:val="center"/>
          </w:tcPr>
          <w:p w14:paraId="597CD9E5" w14:textId="464F26C5" w:rsidR="00665593" w:rsidRDefault="00037508" w:rsidP="00665593">
            <w:r w:rsidRPr="00B67413">
              <w:rPr>
                <w:sz w:val="20"/>
                <w:szCs w:val="20"/>
              </w:rPr>
              <w:t>Du</w:t>
            </w:r>
            <w:r>
              <w:rPr>
                <w:sz w:val="20"/>
                <w:szCs w:val="20"/>
              </w:rPr>
              <w:t xml:space="preserve"> 18 au 20 octobre, du 25 au 27 octobre et du 23 au 26 novembre</w:t>
            </w:r>
          </w:p>
        </w:tc>
        <w:tc>
          <w:tcPr>
            <w:tcW w:w="1761" w:type="dxa"/>
          </w:tcPr>
          <w:p w14:paraId="25C00A39" w14:textId="37472EEB" w:rsidR="00665593" w:rsidRDefault="00665593" w:rsidP="00665593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665593" w14:paraId="53E567B0" w14:textId="77777777" w:rsidTr="009A0131">
        <w:trPr>
          <w:trHeight w:val="567"/>
        </w:trPr>
        <w:tc>
          <w:tcPr>
            <w:tcW w:w="1668" w:type="dxa"/>
          </w:tcPr>
          <w:p w14:paraId="7CFABC48" w14:textId="0DA1C5CB" w:rsidR="00665593" w:rsidRDefault="00665593" w:rsidP="00665593">
            <w:r w:rsidRPr="00BE138A">
              <w:rPr>
                <w:sz w:val="20"/>
                <w:szCs w:val="20"/>
              </w:rPr>
              <w:t>SX3BP</w:t>
            </w:r>
            <w:r w:rsidR="00037508">
              <w:rPr>
                <w:sz w:val="20"/>
                <w:szCs w:val="20"/>
              </w:rPr>
              <w:t xml:space="preserve"> 452</w:t>
            </w:r>
          </w:p>
        </w:tc>
        <w:tc>
          <w:tcPr>
            <w:tcW w:w="4819" w:type="dxa"/>
            <w:vAlign w:val="center"/>
          </w:tcPr>
          <w:p w14:paraId="3A161755" w14:textId="72CA14BC" w:rsidR="00665593" w:rsidRDefault="00037508" w:rsidP="00665593">
            <w:r w:rsidRPr="00B67413">
              <w:rPr>
                <w:sz w:val="20"/>
                <w:szCs w:val="20"/>
              </w:rPr>
              <w:t>Du</w:t>
            </w:r>
            <w:r>
              <w:rPr>
                <w:sz w:val="20"/>
                <w:szCs w:val="20"/>
              </w:rPr>
              <w:t xml:space="preserve"> 08 au 10 novembre, du 15 au 17 novembre et du 14 au 17 décembre</w:t>
            </w:r>
          </w:p>
        </w:tc>
        <w:tc>
          <w:tcPr>
            <w:tcW w:w="1761" w:type="dxa"/>
          </w:tcPr>
          <w:p w14:paraId="7C89F769" w14:textId="40DFAF3C" w:rsidR="00665593" w:rsidRDefault="00665593" w:rsidP="00665593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665593" w14:paraId="7E9859A4" w14:textId="77777777" w:rsidTr="009A0131">
        <w:trPr>
          <w:trHeight w:val="567"/>
        </w:trPr>
        <w:tc>
          <w:tcPr>
            <w:tcW w:w="1668" w:type="dxa"/>
          </w:tcPr>
          <w:p w14:paraId="22C79E2F" w14:textId="17026698" w:rsidR="00665593" w:rsidRDefault="00665593" w:rsidP="00665593">
            <w:r w:rsidRPr="00BE138A">
              <w:rPr>
                <w:sz w:val="20"/>
                <w:szCs w:val="20"/>
              </w:rPr>
              <w:t>SX3BP</w:t>
            </w:r>
            <w:r w:rsidR="00037508">
              <w:rPr>
                <w:sz w:val="20"/>
                <w:szCs w:val="20"/>
              </w:rPr>
              <w:t xml:space="preserve"> 453</w:t>
            </w:r>
          </w:p>
        </w:tc>
        <w:tc>
          <w:tcPr>
            <w:tcW w:w="4819" w:type="dxa"/>
            <w:vAlign w:val="center"/>
          </w:tcPr>
          <w:p w14:paraId="5F0C4358" w14:textId="52087022" w:rsidR="00665593" w:rsidRDefault="00037508" w:rsidP="00665593">
            <w:r w:rsidRPr="00B67413">
              <w:rPr>
                <w:sz w:val="20"/>
                <w:szCs w:val="20"/>
              </w:rPr>
              <w:t>Du</w:t>
            </w:r>
            <w:r>
              <w:rPr>
                <w:sz w:val="20"/>
                <w:szCs w:val="20"/>
              </w:rPr>
              <w:t xml:space="preserve"> 29 novembre au 01 décembre, du 06 au 08 décembre et du 11 au 14 janvier 2028</w:t>
            </w:r>
          </w:p>
        </w:tc>
        <w:tc>
          <w:tcPr>
            <w:tcW w:w="1761" w:type="dxa"/>
          </w:tcPr>
          <w:p w14:paraId="748071BD" w14:textId="60525DAC" w:rsidR="00665593" w:rsidRDefault="00665593" w:rsidP="00665593"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665593" w14:paraId="3296581F" w14:textId="77777777" w:rsidTr="009A0131">
        <w:trPr>
          <w:trHeight w:val="567"/>
        </w:trPr>
        <w:tc>
          <w:tcPr>
            <w:tcW w:w="1668" w:type="dxa"/>
          </w:tcPr>
          <w:p w14:paraId="542B9ED8" w14:textId="386BB387" w:rsidR="00665593" w:rsidRPr="00803926" w:rsidRDefault="00665593" w:rsidP="00665593">
            <w:pPr>
              <w:rPr>
                <w:sz w:val="20"/>
                <w:szCs w:val="20"/>
              </w:rPr>
            </w:pPr>
            <w:r w:rsidRPr="00BE138A">
              <w:rPr>
                <w:sz w:val="20"/>
                <w:szCs w:val="20"/>
              </w:rPr>
              <w:t>SX3BP</w:t>
            </w:r>
            <w:r w:rsidR="00037508">
              <w:rPr>
                <w:sz w:val="20"/>
                <w:szCs w:val="20"/>
              </w:rPr>
              <w:t xml:space="preserve"> 454</w:t>
            </w:r>
          </w:p>
        </w:tc>
        <w:tc>
          <w:tcPr>
            <w:tcW w:w="4819" w:type="dxa"/>
            <w:vAlign w:val="center"/>
          </w:tcPr>
          <w:p w14:paraId="28799E29" w14:textId="08517B82" w:rsidR="00665593" w:rsidRDefault="00037508" w:rsidP="00665593">
            <w:pPr>
              <w:rPr>
                <w:bCs/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Du</w:t>
            </w:r>
            <w:r>
              <w:rPr>
                <w:sz w:val="20"/>
                <w:szCs w:val="20"/>
              </w:rPr>
              <w:t xml:space="preserve"> 06 au 08 décembre, du 13 au 15 décembre et du 18 au 21 janvier 2028 </w:t>
            </w:r>
          </w:p>
        </w:tc>
        <w:tc>
          <w:tcPr>
            <w:tcW w:w="1761" w:type="dxa"/>
          </w:tcPr>
          <w:p w14:paraId="5CB54EA1" w14:textId="059C2823" w:rsidR="00665593" w:rsidRPr="001D4E1F" w:rsidRDefault="00665593" w:rsidP="00665593">
            <w:pPr>
              <w:rPr>
                <w:sz w:val="20"/>
                <w:szCs w:val="20"/>
              </w:rPr>
            </w:pPr>
            <w:r w:rsidRPr="001D4E1F">
              <w:rPr>
                <w:sz w:val="20"/>
                <w:szCs w:val="20"/>
              </w:rPr>
              <w:t>TOULOUSE</w:t>
            </w:r>
          </w:p>
        </w:tc>
      </w:tr>
      <w:tr w:rsidR="00665593" w14:paraId="7429BA65" w14:textId="77777777" w:rsidTr="009A0131">
        <w:trPr>
          <w:trHeight w:val="567"/>
        </w:trPr>
        <w:tc>
          <w:tcPr>
            <w:tcW w:w="1668" w:type="dxa"/>
          </w:tcPr>
          <w:p w14:paraId="48AA6329" w14:textId="6E0021D8" w:rsidR="00665593" w:rsidRPr="00803926" w:rsidRDefault="00665593" w:rsidP="00665593">
            <w:pPr>
              <w:rPr>
                <w:sz w:val="20"/>
                <w:szCs w:val="20"/>
              </w:rPr>
            </w:pPr>
            <w:r w:rsidRPr="008B0721">
              <w:rPr>
                <w:color w:val="auto"/>
                <w:sz w:val="20"/>
                <w:szCs w:val="20"/>
              </w:rPr>
              <w:t>SX3BP</w:t>
            </w:r>
            <w:r w:rsidR="008B0721" w:rsidRPr="008B0721">
              <w:rPr>
                <w:color w:val="auto"/>
                <w:sz w:val="20"/>
                <w:szCs w:val="20"/>
              </w:rPr>
              <w:t xml:space="preserve"> 455</w:t>
            </w:r>
          </w:p>
        </w:tc>
        <w:tc>
          <w:tcPr>
            <w:tcW w:w="4819" w:type="dxa"/>
            <w:vAlign w:val="center"/>
          </w:tcPr>
          <w:p w14:paraId="4BAAE8C5" w14:textId="38531D9A" w:rsidR="00665593" w:rsidRDefault="00037508" w:rsidP="0066559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Du 07 au 09 février 2028, du 14 au 16 février et du 14 au 17 mars 2028</w:t>
            </w:r>
          </w:p>
        </w:tc>
        <w:tc>
          <w:tcPr>
            <w:tcW w:w="1761" w:type="dxa"/>
          </w:tcPr>
          <w:p w14:paraId="76B0B557" w14:textId="4712AA0D" w:rsidR="00665593" w:rsidRPr="001D4E1F" w:rsidRDefault="00665593" w:rsidP="00665593">
            <w:pPr>
              <w:rPr>
                <w:sz w:val="20"/>
                <w:szCs w:val="20"/>
              </w:rPr>
            </w:pPr>
            <w:r w:rsidRPr="001D4E1F">
              <w:rPr>
                <w:sz w:val="20"/>
                <w:szCs w:val="20"/>
              </w:rPr>
              <w:t>TOULOUSE</w:t>
            </w:r>
          </w:p>
        </w:tc>
      </w:tr>
    </w:tbl>
    <w:p w14:paraId="39D12352" w14:textId="4D3FEFDD" w:rsidR="004731BE" w:rsidRPr="001E1C3F" w:rsidRDefault="004731BE" w:rsidP="008C1112"/>
    <w:sectPr w:rsidR="004731BE" w:rsidRPr="001E1C3F" w:rsidSect="00BF16BD">
      <w:headerReference w:type="default" r:id="rId19"/>
      <w:headerReference w:type="first" r:id="rId20"/>
      <w:footerReference w:type="first" r:id="rId21"/>
      <w:type w:val="continuous"/>
      <w:pgSz w:w="11906" w:h="16838"/>
      <w:pgMar w:top="1985" w:right="1133" w:bottom="170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06EE1" w14:textId="77777777" w:rsidR="00231AE1" w:rsidRDefault="00231AE1" w:rsidP="008C1112">
      <w:r>
        <w:separator/>
      </w:r>
    </w:p>
  </w:endnote>
  <w:endnote w:type="continuationSeparator" w:id="0">
    <w:p w14:paraId="7F8ED15C" w14:textId="77777777" w:rsidR="00231AE1" w:rsidRDefault="00231AE1" w:rsidP="008C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03A12" w14:textId="77777777" w:rsidR="00601405" w:rsidRDefault="00CB4D20">
    <w:pPr>
      <w:pStyle w:val="Pieddepag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0C0BEAC" wp14:editId="7D5F7F8B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92400" cy="1008000"/>
          <wp:effectExtent l="0" t="0" r="2540" b="0"/>
          <wp:wrapNone/>
          <wp:docPr id="1977983780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503050" name="Image 112350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4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FF668" w14:textId="77777777" w:rsidR="00231AE1" w:rsidRDefault="00231AE1" w:rsidP="008C1112">
      <w:r>
        <w:separator/>
      </w:r>
    </w:p>
  </w:footnote>
  <w:footnote w:type="continuationSeparator" w:id="0">
    <w:p w14:paraId="473A110A" w14:textId="77777777" w:rsidR="00231AE1" w:rsidRDefault="00231AE1" w:rsidP="008C1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A8FE" w14:textId="77777777" w:rsidR="008138C0" w:rsidRDefault="008138C0" w:rsidP="008C1112">
    <w:pPr>
      <w:pStyle w:val="En-tte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96C9FDD" wp14:editId="773DAD7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2400" cy="1008000"/>
          <wp:effectExtent l="0" t="0" r="2540" b="0"/>
          <wp:wrapNone/>
          <wp:docPr id="430841738" name="Image 1" descr="Une image contenant conception&#10;&#10;Description générée automatiquement avec une confiance moyen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361707" name="Image 1" descr="Une image contenant conception&#10;&#10;Description générée automatiquement avec une confiance moyen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4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6152" w14:textId="6FB1460D" w:rsidR="008138C0" w:rsidRDefault="00B64702" w:rsidP="007E3703">
    <w:pPr>
      <w:pStyle w:val="En-tte"/>
      <w:tabs>
        <w:tab w:val="clear" w:pos="4536"/>
        <w:tab w:val="clear" w:pos="9072"/>
        <w:tab w:val="left" w:pos="2840"/>
      </w:tabs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ED95528" wp14:editId="5E100068">
              <wp:simplePos x="0" y="0"/>
              <wp:positionH relativeFrom="margin">
                <wp:posOffset>1135380</wp:posOffset>
              </wp:positionH>
              <wp:positionV relativeFrom="paragraph">
                <wp:posOffset>-259715</wp:posOffset>
              </wp:positionV>
              <wp:extent cx="5046544" cy="1562100"/>
              <wp:effectExtent l="0" t="0" r="0" b="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6544" cy="156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B582FF" w14:textId="361D7E44" w:rsidR="00B64702" w:rsidRDefault="00B64702" w:rsidP="00B64702">
                          <w:pPr>
                            <w:jc w:val="center"/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B20B6"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FORMATIONS D’INTEGRATION </w:t>
                          </w:r>
                        </w:p>
                        <w:p w14:paraId="006F4828" w14:textId="2BF9AA9B" w:rsidR="00B64702" w:rsidRPr="00AB20B6" w:rsidRDefault="00C35004" w:rsidP="00B64702">
                          <w:pPr>
                            <w:jc w:val="center"/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2027 et 1</w:t>
                          </w:r>
                          <w:r w:rsidRPr="00C35004">
                            <w:rPr>
                              <w:color w:val="156082" w:themeColor="accent1"/>
                              <w:sz w:val="48"/>
                              <w:szCs w:val="72"/>
                              <w:vertAlign w:val="superscript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er</w:t>
                          </w:r>
                          <w:r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trimestre 2028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D9552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89.4pt;margin-top:-20.45pt;width:397.35pt;height:12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" filled="f" stroked="f">
              <v:textbox>
                <w:txbxContent>
                  <w:p w14:paraId="5AB582FF" w14:textId="361D7E44" w:rsidR="00B64702" w:rsidRDefault="00B64702" w:rsidP="00B64702">
                    <w:pPr>
                      <w:jc w:val="center"/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B20B6"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FORMATIONS D’INTEGRATION </w:t>
                    </w:r>
                  </w:p>
                  <w:p w14:paraId="006F4828" w14:textId="2BF9AA9B" w:rsidR="00B64702" w:rsidRPr="00AB20B6" w:rsidRDefault="00C35004" w:rsidP="00B64702">
                    <w:pPr>
                      <w:jc w:val="center"/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2027 et 1</w:t>
                    </w:r>
                    <w:r w:rsidRPr="00C35004">
                      <w:rPr>
                        <w:color w:val="156082" w:themeColor="accent1"/>
                        <w:sz w:val="48"/>
                        <w:szCs w:val="72"/>
                        <w:vertAlign w:val="superscript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er</w:t>
                    </w:r>
                    <w:r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trimestre 2028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079F9">
      <w:rPr>
        <w:noProof/>
      </w:rPr>
      <w:drawing>
        <wp:anchor distT="0" distB="0" distL="114300" distR="114300" simplePos="0" relativeHeight="251670528" behindDoc="1" locked="0" layoutInCell="1" allowOverlap="1" wp14:anchorId="143563D6" wp14:editId="296BD611">
          <wp:simplePos x="0" y="0"/>
          <wp:positionH relativeFrom="page">
            <wp:posOffset>-104775</wp:posOffset>
          </wp:positionH>
          <wp:positionV relativeFrom="page">
            <wp:posOffset>0</wp:posOffset>
          </wp:positionV>
          <wp:extent cx="7602000" cy="1954800"/>
          <wp:effectExtent l="0" t="0" r="0" b="7620"/>
          <wp:wrapNone/>
          <wp:docPr id="81459999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22780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000" cy="195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4DFA0" w14:textId="77777777" w:rsidR="003A43B7" w:rsidRDefault="007E3703" w:rsidP="008C1112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FA20A8" wp14:editId="2FC3B24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2400" cy="1008000"/>
          <wp:effectExtent l="0" t="0" r="2540" b="0"/>
          <wp:wrapNone/>
          <wp:docPr id="1170228441" name="Image 1" descr="Une image contenant conception&#10;&#10;Description générée automatiquement avec une confiance moyen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361707" name="Image 1" descr="Une image contenant conception&#10;&#10;Description générée automatiquement avec une confiance moyen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4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D9D1" w14:textId="77777777" w:rsidR="007E3703" w:rsidRDefault="008138C0" w:rsidP="007E3703">
    <w:pPr>
      <w:pStyle w:val="En-tte"/>
      <w:tabs>
        <w:tab w:val="clear" w:pos="4536"/>
        <w:tab w:val="clear" w:pos="9072"/>
        <w:tab w:val="left" w:pos="284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019A771B" wp14:editId="1DD7F43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03200" cy="1954800"/>
          <wp:effectExtent l="0" t="0" r="4445" b="1270"/>
          <wp:wrapNone/>
          <wp:docPr id="1018732990" name="Image 6" descr="Une image contenant texte, Police, capture d’écran, blanc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17698" name="Image 6" descr="Une image contenant texte, Police, capture d’écran, blanc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200" cy="195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961"/>
    <w:rsid w:val="00037508"/>
    <w:rsid w:val="00037B97"/>
    <w:rsid w:val="000534E0"/>
    <w:rsid w:val="00053A25"/>
    <w:rsid w:val="00087CBA"/>
    <w:rsid w:val="000A0430"/>
    <w:rsid w:val="000A56B6"/>
    <w:rsid w:val="000B6A97"/>
    <w:rsid w:val="000C0E9A"/>
    <w:rsid w:val="000C1F4B"/>
    <w:rsid w:val="000E46B1"/>
    <w:rsid w:val="00103ADD"/>
    <w:rsid w:val="00120843"/>
    <w:rsid w:val="00124FC8"/>
    <w:rsid w:val="00142338"/>
    <w:rsid w:val="0018081C"/>
    <w:rsid w:val="001853A3"/>
    <w:rsid w:val="001875D2"/>
    <w:rsid w:val="00190A07"/>
    <w:rsid w:val="00192EE0"/>
    <w:rsid w:val="001A023D"/>
    <w:rsid w:val="001B3FBE"/>
    <w:rsid w:val="001B5348"/>
    <w:rsid w:val="001C4D29"/>
    <w:rsid w:val="001E1C3F"/>
    <w:rsid w:val="001F5085"/>
    <w:rsid w:val="0021785E"/>
    <w:rsid w:val="002308F4"/>
    <w:rsid w:val="00231AE1"/>
    <w:rsid w:val="00231D53"/>
    <w:rsid w:val="002B4A3E"/>
    <w:rsid w:val="002B6EBA"/>
    <w:rsid w:val="002B749E"/>
    <w:rsid w:val="002D684C"/>
    <w:rsid w:val="002E7DDC"/>
    <w:rsid w:val="00304C4B"/>
    <w:rsid w:val="00334B29"/>
    <w:rsid w:val="003445C3"/>
    <w:rsid w:val="00347395"/>
    <w:rsid w:val="00375860"/>
    <w:rsid w:val="00390064"/>
    <w:rsid w:val="003A2CB0"/>
    <w:rsid w:val="003A43B7"/>
    <w:rsid w:val="003A7E39"/>
    <w:rsid w:val="003B5D4A"/>
    <w:rsid w:val="003E4181"/>
    <w:rsid w:val="003E45B4"/>
    <w:rsid w:val="00420AC2"/>
    <w:rsid w:val="004245F4"/>
    <w:rsid w:val="004731BE"/>
    <w:rsid w:val="004758DB"/>
    <w:rsid w:val="004970E9"/>
    <w:rsid w:val="004B071F"/>
    <w:rsid w:val="004C6866"/>
    <w:rsid w:val="004D5EAC"/>
    <w:rsid w:val="00536AE6"/>
    <w:rsid w:val="00556705"/>
    <w:rsid w:val="005809FC"/>
    <w:rsid w:val="005A79E4"/>
    <w:rsid w:val="005C5637"/>
    <w:rsid w:val="005E0D62"/>
    <w:rsid w:val="005E0F91"/>
    <w:rsid w:val="005E6E3C"/>
    <w:rsid w:val="00601405"/>
    <w:rsid w:val="00622532"/>
    <w:rsid w:val="00635D2C"/>
    <w:rsid w:val="00665593"/>
    <w:rsid w:val="00684C4D"/>
    <w:rsid w:val="006A2736"/>
    <w:rsid w:val="006A6850"/>
    <w:rsid w:val="006C6961"/>
    <w:rsid w:val="006D2A49"/>
    <w:rsid w:val="006E2C3B"/>
    <w:rsid w:val="006E68D4"/>
    <w:rsid w:val="007029FE"/>
    <w:rsid w:val="007560B7"/>
    <w:rsid w:val="007562D4"/>
    <w:rsid w:val="00762401"/>
    <w:rsid w:val="00762CB4"/>
    <w:rsid w:val="007A323C"/>
    <w:rsid w:val="007E3703"/>
    <w:rsid w:val="007E7E81"/>
    <w:rsid w:val="008138C0"/>
    <w:rsid w:val="00860222"/>
    <w:rsid w:val="008B0721"/>
    <w:rsid w:val="008C1112"/>
    <w:rsid w:val="008C4F3E"/>
    <w:rsid w:val="008F1682"/>
    <w:rsid w:val="00903304"/>
    <w:rsid w:val="00913C63"/>
    <w:rsid w:val="00940DA7"/>
    <w:rsid w:val="00970DF1"/>
    <w:rsid w:val="009A0131"/>
    <w:rsid w:val="009B7397"/>
    <w:rsid w:val="009B7E10"/>
    <w:rsid w:val="009C67AE"/>
    <w:rsid w:val="009D3EEA"/>
    <w:rsid w:val="009D787C"/>
    <w:rsid w:val="00A079F9"/>
    <w:rsid w:val="00A12E94"/>
    <w:rsid w:val="00A14F28"/>
    <w:rsid w:val="00A20341"/>
    <w:rsid w:val="00A320C1"/>
    <w:rsid w:val="00A43BD2"/>
    <w:rsid w:val="00A506A5"/>
    <w:rsid w:val="00A52D2E"/>
    <w:rsid w:val="00A673BD"/>
    <w:rsid w:val="00A774F6"/>
    <w:rsid w:val="00A900F6"/>
    <w:rsid w:val="00AA3311"/>
    <w:rsid w:val="00AC7DBC"/>
    <w:rsid w:val="00AE7234"/>
    <w:rsid w:val="00AF6C37"/>
    <w:rsid w:val="00B221F8"/>
    <w:rsid w:val="00B27B87"/>
    <w:rsid w:val="00B55AB8"/>
    <w:rsid w:val="00B64702"/>
    <w:rsid w:val="00B67413"/>
    <w:rsid w:val="00BE0C3C"/>
    <w:rsid w:val="00BE6271"/>
    <w:rsid w:val="00BF16BD"/>
    <w:rsid w:val="00C0019E"/>
    <w:rsid w:val="00C20C2A"/>
    <w:rsid w:val="00C21653"/>
    <w:rsid w:val="00C35004"/>
    <w:rsid w:val="00C50C33"/>
    <w:rsid w:val="00C71A97"/>
    <w:rsid w:val="00C83744"/>
    <w:rsid w:val="00C86F68"/>
    <w:rsid w:val="00CB4D20"/>
    <w:rsid w:val="00CC1529"/>
    <w:rsid w:val="00CC4D30"/>
    <w:rsid w:val="00D012AD"/>
    <w:rsid w:val="00D01F45"/>
    <w:rsid w:val="00D06A1F"/>
    <w:rsid w:val="00D11E08"/>
    <w:rsid w:val="00D138E3"/>
    <w:rsid w:val="00D17181"/>
    <w:rsid w:val="00D36AD8"/>
    <w:rsid w:val="00D507D2"/>
    <w:rsid w:val="00D55FA5"/>
    <w:rsid w:val="00D6553A"/>
    <w:rsid w:val="00DB422E"/>
    <w:rsid w:val="00DF16A5"/>
    <w:rsid w:val="00E22E27"/>
    <w:rsid w:val="00E37FE6"/>
    <w:rsid w:val="00E75030"/>
    <w:rsid w:val="00E844A1"/>
    <w:rsid w:val="00E84B0F"/>
    <w:rsid w:val="00EB1C3A"/>
    <w:rsid w:val="00ED1957"/>
    <w:rsid w:val="00ED42FA"/>
    <w:rsid w:val="00EE4250"/>
    <w:rsid w:val="00EF6D69"/>
    <w:rsid w:val="00F4554B"/>
    <w:rsid w:val="00F6450A"/>
    <w:rsid w:val="00F7578A"/>
    <w:rsid w:val="00F8246C"/>
    <w:rsid w:val="00F95289"/>
    <w:rsid w:val="00FD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3D64"/>
  <w15:chartTrackingRefBased/>
  <w15:docId w15:val="{D1A3D5B4-1652-453C-9186-DDD7BDD72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Cordia New"/>
        <w:lang w:val="fr-FR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99A"/>
    <w:pPr>
      <w:jc w:val="both"/>
    </w:pPr>
    <w:rPr>
      <w:rFonts w:ascii="Arial" w:hAnsi="Arial" w:cs="Arial"/>
      <w:color w:val="333333"/>
      <w:kern w:val="2"/>
      <w:sz w:val="22"/>
      <w:szCs w:val="22"/>
      <w:lang w:eastAsia="en-US" w:bidi="ar-SA"/>
    </w:rPr>
  </w:style>
  <w:style w:type="paragraph" w:styleId="Titre1">
    <w:name w:val="heading 1"/>
    <w:basedOn w:val="Normal"/>
    <w:next w:val="Normal"/>
    <w:link w:val="Titre1Car"/>
    <w:uiPriority w:val="1"/>
    <w:qFormat/>
    <w:rsid w:val="00940DA7"/>
    <w:pPr>
      <w:keepNext/>
      <w:keepLines/>
      <w:spacing w:before="360" w:after="80"/>
      <w:outlineLvl w:val="0"/>
    </w:pPr>
    <w:rPr>
      <w:rFonts w:ascii="Aptos Display" w:eastAsia="Yu Gothic Light" w:hAnsi="Aptos Display" w:cs="Angsana New"/>
      <w:color w:val="0F4761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0DA7"/>
    <w:pPr>
      <w:keepNext/>
      <w:keepLines/>
      <w:spacing w:before="160" w:after="80"/>
      <w:outlineLvl w:val="1"/>
    </w:pPr>
    <w:rPr>
      <w:rFonts w:ascii="Aptos Display" w:eastAsia="Yu Gothic Light" w:hAnsi="Aptos Display" w:cs="Angsana New"/>
      <w:color w:val="0F4761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0DA7"/>
    <w:pPr>
      <w:keepNext/>
      <w:keepLines/>
      <w:spacing w:before="160" w:after="80"/>
      <w:outlineLvl w:val="2"/>
    </w:pPr>
    <w:rPr>
      <w:rFonts w:eastAsia="Yu Gothic Light" w:cs="Angsana New"/>
      <w:color w:val="0F476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0DA7"/>
    <w:pPr>
      <w:keepNext/>
      <w:keepLines/>
      <w:spacing w:before="80" w:after="40"/>
      <w:outlineLvl w:val="3"/>
    </w:pPr>
    <w:rPr>
      <w:rFonts w:eastAsia="Yu Gothic Light" w:cs="Angsana New"/>
      <w:i/>
      <w:iCs/>
      <w:color w:val="0F476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0DA7"/>
    <w:pPr>
      <w:keepNext/>
      <w:keepLines/>
      <w:spacing w:before="80" w:after="40"/>
      <w:outlineLvl w:val="4"/>
    </w:pPr>
    <w:rPr>
      <w:rFonts w:eastAsia="Yu Gothic Light" w:cs="Angsana New"/>
      <w:color w:val="0F476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0DA7"/>
    <w:pPr>
      <w:keepNext/>
      <w:keepLines/>
      <w:spacing w:before="40"/>
      <w:outlineLvl w:val="5"/>
    </w:pPr>
    <w:rPr>
      <w:rFonts w:eastAsia="Yu Gothic Light" w:cs="Angsana New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0DA7"/>
    <w:pPr>
      <w:keepNext/>
      <w:keepLines/>
      <w:spacing w:before="40"/>
      <w:outlineLvl w:val="6"/>
    </w:pPr>
    <w:rPr>
      <w:rFonts w:eastAsia="Yu Gothic Light" w:cs="Angsana New"/>
      <w:color w:val="595959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0DA7"/>
    <w:pPr>
      <w:keepNext/>
      <w:keepLines/>
      <w:outlineLvl w:val="7"/>
    </w:pPr>
    <w:rPr>
      <w:rFonts w:eastAsia="Yu Gothic Light" w:cs="Angsana New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0DA7"/>
    <w:pPr>
      <w:keepNext/>
      <w:keepLines/>
      <w:outlineLvl w:val="8"/>
    </w:pPr>
    <w:rPr>
      <w:rFonts w:eastAsia="Yu Gothic Light" w:cs="Angsana New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1"/>
    <w:rsid w:val="00940DA7"/>
    <w:rPr>
      <w:rFonts w:ascii="Aptos Display" w:eastAsia="Yu Gothic Light" w:hAnsi="Aptos Display" w:cs="Angsana New"/>
      <w:color w:val="0F4761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0940DA7"/>
    <w:rPr>
      <w:rFonts w:ascii="Aptos Display" w:eastAsia="Yu Gothic Light" w:hAnsi="Aptos Display" w:cs="Angsana New"/>
      <w:color w:val="0F4761"/>
      <w:sz w:val="32"/>
      <w:szCs w:val="32"/>
    </w:rPr>
  </w:style>
  <w:style w:type="character" w:customStyle="1" w:styleId="Titre3Car">
    <w:name w:val="Titre 3 Car"/>
    <w:link w:val="Titre3"/>
    <w:uiPriority w:val="9"/>
    <w:semiHidden/>
    <w:rsid w:val="00940DA7"/>
    <w:rPr>
      <w:rFonts w:eastAsia="Yu Gothic Light" w:cs="Angsana New"/>
      <w:color w:val="0F4761"/>
      <w:sz w:val="28"/>
      <w:szCs w:val="28"/>
    </w:rPr>
  </w:style>
  <w:style w:type="character" w:customStyle="1" w:styleId="Titre4Car">
    <w:name w:val="Titre 4 Car"/>
    <w:link w:val="Titre4"/>
    <w:uiPriority w:val="9"/>
    <w:semiHidden/>
    <w:rsid w:val="00940DA7"/>
    <w:rPr>
      <w:rFonts w:eastAsia="Yu Gothic Light" w:cs="Angsana New"/>
      <w:i/>
      <w:iCs/>
      <w:color w:val="0F4761"/>
    </w:rPr>
  </w:style>
  <w:style w:type="character" w:customStyle="1" w:styleId="Titre5Car">
    <w:name w:val="Titre 5 Car"/>
    <w:link w:val="Titre5"/>
    <w:uiPriority w:val="9"/>
    <w:semiHidden/>
    <w:rsid w:val="00940DA7"/>
    <w:rPr>
      <w:rFonts w:eastAsia="Yu Gothic Light" w:cs="Angsana New"/>
      <w:color w:val="0F4761"/>
    </w:rPr>
  </w:style>
  <w:style w:type="character" w:customStyle="1" w:styleId="Titre6Car">
    <w:name w:val="Titre 6 Car"/>
    <w:link w:val="Titre6"/>
    <w:uiPriority w:val="9"/>
    <w:semiHidden/>
    <w:rsid w:val="00940DA7"/>
    <w:rPr>
      <w:rFonts w:eastAsia="Yu Gothic Light" w:cs="Angsana New"/>
      <w:i/>
      <w:iCs/>
      <w:color w:val="595959"/>
    </w:rPr>
  </w:style>
  <w:style w:type="character" w:customStyle="1" w:styleId="Titre7Car">
    <w:name w:val="Titre 7 Car"/>
    <w:link w:val="Titre7"/>
    <w:uiPriority w:val="9"/>
    <w:semiHidden/>
    <w:rsid w:val="00940DA7"/>
    <w:rPr>
      <w:rFonts w:eastAsia="Yu Gothic Light" w:cs="Angsana New"/>
      <w:color w:val="595959"/>
    </w:rPr>
  </w:style>
  <w:style w:type="character" w:customStyle="1" w:styleId="Titre8Car">
    <w:name w:val="Titre 8 Car"/>
    <w:link w:val="Titre8"/>
    <w:uiPriority w:val="9"/>
    <w:semiHidden/>
    <w:rsid w:val="00940DA7"/>
    <w:rPr>
      <w:rFonts w:eastAsia="Yu Gothic Light" w:cs="Angsana New"/>
      <w:i/>
      <w:iCs/>
      <w:color w:val="272727"/>
    </w:rPr>
  </w:style>
  <w:style w:type="character" w:customStyle="1" w:styleId="Titre9Car">
    <w:name w:val="Titre 9 Car"/>
    <w:link w:val="Titre9"/>
    <w:uiPriority w:val="9"/>
    <w:semiHidden/>
    <w:rsid w:val="00940DA7"/>
    <w:rPr>
      <w:rFonts w:eastAsia="Yu Gothic Light" w:cs="Angsana New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940DA7"/>
    <w:pPr>
      <w:spacing w:after="80"/>
      <w:contextualSpacing/>
    </w:pPr>
    <w:rPr>
      <w:rFonts w:ascii="Aptos Display" w:eastAsia="Yu Gothic Light" w:hAnsi="Aptos Display" w:cs="Angsana New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0940DA7"/>
    <w:rPr>
      <w:rFonts w:ascii="Aptos Display" w:eastAsia="Yu Gothic Light" w:hAnsi="Aptos Display" w:cs="Angsana New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0DA7"/>
    <w:pPr>
      <w:numPr>
        <w:ilvl w:val="1"/>
      </w:numPr>
    </w:pPr>
    <w:rPr>
      <w:rFonts w:eastAsia="Yu Gothic Light" w:cs="Angsana New"/>
      <w:color w:val="595959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40DA7"/>
    <w:rPr>
      <w:rFonts w:eastAsia="Yu Gothic Light" w:cs="Angsana New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0DA7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link w:val="Citation"/>
    <w:uiPriority w:val="29"/>
    <w:rsid w:val="00940DA7"/>
    <w:rPr>
      <w:i/>
      <w:iCs/>
      <w:color w:val="404040"/>
    </w:rPr>
  </w:style>
  <w:style w:type="paragraph" w:styleId="Paragraphedeliste">
    <w:name w:val="List Paragraph"/>
    <w:basedOn w:val="Normal"/>
    <w:uiPriority w:val="34"/>
    <w:qFormat/>
    <w:rsid w:val="00940DA7"/>
    <w:pPr>
      <w:ind w:left="720"/>
      <w:contextualSpacing/>
    </w:pPr>
  </w:style>
  <w:style w:type="character" w:styleId="Accentuationintense">
    <w:name w:val="Intense Emphasis"/>
    <w:uiPriority w:val="21"/>
    <w:qFormat/>
    <w:rsid w:val="00940DA7"/>
    <w:rPr>
      <w:i/>
      <w:iCs/>
      <w:color w:val="0F476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0DA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link w:val="Citationintense"/>
    <w:uiPriority w:val="30"/>
    <w:rsid w:val="00940DA7"/>
    <w:rPr>
      <w:i/>
      <w:iCs/>
      <w:color w:val="0F4761"/>
    </w:rPr>
  </w:style>
  <w:style w:type="character" w:styleId="Rfrenceintense">
    <w:name w:val="Intense Reference"/>
    <w:uiPriority w:val="32"/>
    <w:qFormat/>
    <w:rsid w:val="00940DA7"/>
    <w:rPr>
      <w:b/>
      <w:bCs/>
      <w:smallCaps/>
      <w:color w:val="0F4761"/>
      <w:spacing w:val="5"/>
    </w:rPr>
  </w:style>
  <w:style w:type="paragraph" w:styleId="En-tte">
    <w:name w:val="header"/>
    <w:basedOn w:val="Normal"/>
    <w:link w:val="En-tteCar"/>
    <w:uiPriority w:val="99"/>
    <w:unhideWhenUsed/>
    <w:rsid w:val="00940DA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0DA7"/>
  </w:style>
  <w:style w:type="paragraph" w:styleId="Pieddepage">
    <w:name w:val="footer"/>
    <w:basedOn w:val="Normal"/>
    <w:link w:val="PieddepageCar"/>
    <w:uiPriority w:val="99"/>
    <w:unhideWhenUsed/>
    <w:rsid w:val="00940D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0DA7"/>
  </w:style>
  <w:style w:type="character" w:styleId="Lienhypertexte">
    <w:name w:val="Hyperlink"/>
    <w:uiPriority w:val="99"/>
    <w:unhideWhenUsed/>
    <w:rsid w:val="001E1C3F"/>
    <w:rPr>
      <w:color w:val="467886"/>
      <w:u w:val="single"/>
    </w:rPr>
  </w:style>
  <w:style w:type="character" w:styleId="Mentionnonrsolue">
    <w:name w:val="Unresolved Mention"/>
    <w:uiPriority w:val="99"/>
    <w:semiHidden/>
    <w:unhideWhenUsed/>
    <w:rsid w:val="001E1C3F"/>
    <w:rPr>
      <w:color w:val="605E5C"/>
      <w:shd w:val="clear" w:color="auto" w:fill="E1DFDD"/>
    </w:rPr>
  </w:style>
  <w:style w:type="paragraph" w:customStyle="1" w:styleId="Suivi">
    <w:name w:val="Suivi"/>
    <w:basedOn w:val="Normal"/>
    <w:qFormat/>
    <w:rsid w:val="00FD299A"/>
    <w:rPr>
      <w:sz w:val="18"/>
      <w:szCs w:val="18"/>
    </w:rPr>
  </w:style>
  <w:style w:type="paragraph" w:customStyle="1" w:styleId="Objet">
    <w:name w:val="Objet"/>
    <w:basedOn w:val="Normal"/>
    <w:qFormat/>
    <w:rsid w:val="00192EE0"/>
    <w:rPr>
      <w:b/>
      <w:bCs/>
      <w:sz w:val="18"/>
      <w:szCs w:val="18"/>
      <w:lang w:val="en-US"/>
    </w:rPr>
  </w:style>
  <w:style w:type="paragraph" w:styleId="Signature">
    <w:name w:val="Signature"/>
    <w:basedOn w:val="Normal"/>
    <w:link w:val="SignatureCar"/>
    <w:uiPriority w:val="99"/>
    <w:unhideWhenUsed/>
    <w:rsid w:val="003A43B7"/>
    <w:pPr>
      <w:ind w:left="5556"/>
    </w:pPr>
  </w:style>
  <w:style w:type="character" w:customStyle="1" w:styleId="SignatureCar">
    <w:name w:val="Signature Car"/>
    <w:link w:val="Signature"/>
    <w:uiPriority w:val="99"/>
    <w:rsid w:val="003A43B7"/>
    <w:rPr>
      <w:rFonts w:ascii="Arial" w:hAnsi="Arial" w:cs="Arial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B64702"/>
    <w:pPr>
      <w:widowControl w:val="0"/>
      <w:autoSpaceDE w:val="0"/>
      <w:autoSpaceDN w:val="0"/>
      <w:spacing w:before="86"/>
      <w:ind w:left="280" w:right="269"/>
      <w:jc w:val="center"/>
    </w:pPr>
    <w:rPr>
      <w:rFonts w:eastAsia="Arial"/>
      <w:color w:val="auto"/>
      <w:kern w:val="0"/>
      <w:lang w:eastAsia="fr-FR" w:bidi="fr-FR"/>
    </w:rPr>
  </w:style>
  <w:style w:type="table" w:styleId="Grilledutableau">
    <w:name w:val="Table Grid"/>
    <w:basedOn w:val="TableauNormal"/>
    <w:uiPriority w:val="39"/>
    <w:rsid w:val="00473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z@cnfpt.fr" TargetMode="External"/><Relationship Id="rId18" Type="http://schemas.openxmlformats.org/officeDocument/2006/relationships/hyperlink" Target="mailto:mariefrance.lopez@cnfpt.fr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eader" Target="header1.xml"/><Relationship Id="rId12" Type="http://schemas.openxmlformats.org/officeDocument/2006/relationships/hyperlink" Target="mailto:helene.latouche@cnfpt.fr" TargetMode="External"/><Relationship Id="rId17" Type="http://schemas.openxmlformats.org/officeDocument/2006/relationships/hyperlink" Target="mailto:manon.gilbert@cnfpt.fr" TargetMode="External"/><Relationship Id="rId2" Type="http://schemas.openxmlformats.org/officeDocument/2006/relationships/styles" Target="styles.xml"/><Relationship Id="rId16" Type="http://schemas.openxmlformats.org/officeDocument/2006/relationships/hyperlink" Target="mailto:camille.peron@cnfpt.fr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anon.gilbert@cnfpt.fr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sylvie.sintes@cnfpt.fr" TargetMode="External"/><Relationship Id="rId14" Type="http://schemas.openxmlformats.org/officeDocument/2006/relationships/hyperlink" Target="mailto:camille.peron@cnfpt.fr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ntess\Downloads\DelegationOccitani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CCEEFE-F2CF-AC40-A51D-59D1B02EE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DelegationOccitanie</Template>
  <TotalTime>533</TotalTime>
  <Pages>5</Pages>
  <Words>1166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SINTES Sylvie</dc:creator>
  <cp:keywords/>
  <dc:description/>
  <cp:lastModifiedBy>SINTES Sylvie</cp:lastModifiedBy>
  <cp:revision>44</cp:revision>
  <cp:lastPrinted>2024-09-30T09:18:00Z</cp:lastPrinted>
  <dcterms:created xsi:type="dcterms:W3CDTF">2024-11-07T07:37:00Z</dcterms:created>
  <dcterms:modified xsi:type="dcterms:W3CDTF">2026-09-29T07:51:00Z</dcterms:modified>
</cp:coreProperties>
</file>