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AD64F" w14:textId="77777777" w:rsidR="008138C0" w:rsidRDefault="008138C0" w:rsidP="004731BE">
      <w:pPr>
        <w:tabs>
          <w:tab w:val="left" w:pos="5529"/>
        </w:tabs>
        <w:sectPr w:rsidR="008138C0" w:rsidSect="00BF16BD">
          <w:headerReference w:type="default" r:id="rId7"/>
          <w:headerReference w:type="first" r:id="rId8"/>
          <w:type w:val="continuous"/>
          <w:pgSz w:w="11906" w:h="16838"/>
          <w:pgMar w:top="2835" w:right="1133" w:bottom="1701" w:left="1560" w:header="709" w:footer="709" w:gutter="0"/>
          <w:cols w:space="708"/>
          <w:titlePg/>
          <w:docGrid w:linePitch="360"/>
        </w:sectPr>
      </w:pPr>
    </w:p>
    <w:p w14:paraId="51108A23" w14:textId="77777777" w:rsidR="004731BE" w:rsidRDefault="004731BE" w:rsidP="008C1112"/>
    <w:p w14:paraId="5BB2BE1E" w14:textId="77777777" w:rsidR="00122108" w:rsidRPr="00122108" w:rsidRDefault="00122108" w:rsidP="007E7E81">
      <w:pPr>
        <w:rPr>
          <w:b/>
          <w:color w:val="156082" w:themeColor="accent1"/>
          <w:sz w:val="24"/>
          <w:szCs w:val="24"/>
        </w:rPr>
      </w:pPr>
      <w:r w:rsidRPr="00122108">
        <w:rPr>
          <w:b/>
          <w:color w:val="156082" w:themeColor="accent1"/>
          <w:sz w:val="24"/>
          <w:szCs w:val="24"/>
        </w:rPr>
        <w:t>Formation d’intégration d’agents de catégorie A</w:t>
      </w:r>
    </w:p>
    <w:p w14:paraId="3E857388" w14:textId="13310C54" w:rsidR="007E7E81" w:rsidRPr="007E7E81" w:rsidRDefault="007E7E81" w:rsidP="007E7E81">
      <w:pPr>
        <w:rPr>
          <w:b/>
          <w:color w:val="156082" w:themeColor="accent1"/>
        </w:rPr>
      </w:pPr>
      <w:r w:rsidRPr="00AB20B6">
        <w:rPr>
          <w:b/>
          <w:color w:val="156082" w:themeColor="accent1"/>
        </w:rPr>
        <w:t xml:space="preserve">MODALITES D’INSCRIPTION : </w:t>
      </w:r>
      <w:r>
        <w:t>par le service formation de la collectivité sur son compte d’inscription en ligne</w:t>
      </w:r>
    </w:p>
    <w:p w14:paraId="20ADFE34" w14:textId="77777777" w:rsidR="007E7E81" w:rsidRDefault="007E7E81" w:rsidP="007E7E81"/>
    <w:p w14:paraId="7A68BCDC" w14:textId="1C1953BB" w:rsidR="004731BE" w:rsidRDefault="007E7E81" w:rsidP="008C1112">
      <w:r w:rsidRPr="00CA1684">
        <w:rPr>
          <w:b/>
          <w:color w:val="156082" w:themeColor="accent1"/>
        </w:rPr>
        <w:t>Conseillère formation :</w:t>
      </w:r>
      <w:r>
        <w:t xml:space="preserve"> Sylvie SINTES </w:t>
      </w:r>
      <w:hyperlink r:id="rId9" w:history="1">
        <w:r w:rsidRPr="004B6C29">
          <w:rPr>
            <w:rStyle w:val="Lienhypertexte"/>
          </w:rPr>
          <w:t>sylvie.sintes@cnfpt.fr</w:t>
        </w:r>
      </w:hyperlink>
    </w:p>
    <w:p w14:paraId="7D047AC1" w14:textId="48388B63" w:rsidR="004731BE" w:rsidRDefault="004731BE" w:rsidP="008C111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6520"/>
      </w:tblGrid>
      <w:tr w:rsidR="004731BE" w14:paraId="134D9ACB" w14:textId="77777777" w:rsidTr="002B749E">
        <w:trPr>
          <w:trHeight w:val="567"/>
        </w:trPr>
        <w:tc>
          <w:tcPr>
            <w:tcW w:w="1555" w:type="dxa"/>
            <w:vAlign w:val="center"/>
          </w:tcPr>
          <w:p w14:paraId="03C0CA7B" w14:textId="2850CCC8" w:rsidR="004731BE" w:rsidRDefault="004731BE" w:rsidP="004731BE">
            <w:r w:rsidRPr="004731BE">
              <w:rPr>
                <w:b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ECCEE7F" wp14:editId="56E64FCF">
                  <wp:extent cx="387350" cy="303124"/>
                  <wp:effectExtent l="0" t="0" r="0" b="0"/>
                  <wp:docPr id="1383923522" name="Image 1383923522" descr="Une image contenant conceptio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Une image contenant conception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880" cy="3082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16248D4E" w14:textId="5C909196" w:rsidR="004731BE" w:rsidRDefault="004731BE" w:rsidP="004731BE">
            <w:r w:rsidRPr="004731BE">
              <w:rPr>
                <w:rFonts w:eastAsia="Times New Roman"/>
                <w:b/>
                <w:color w:val="156082" w:themeColor="accent1"/>
                <w:sz w:val="32"/>
                <w:lang w:eastAsia="fr-FR"/>
              </w:rPr>
              <w:t>FORMATIONS ORGANISEES A DISTANCE</w:t>
            </w:r>
          </w:p>
        </w:tc>
      </w:tr>
      <w:tr w:rsidR="004731BE" w14:paraId="5B6B11EA" w14:textId="77777777" w:rsidTr="002B749E">
        <w:trPr>
          <w:trHeight w:val="567"/>
        </w:trPr>
        <w:tc>
          <w:tcPr>
            <w:tcW w:w="1555" w:type="dxa"/>
            <w:vAlign w:val="center"/>
          </w:tcPr>
          <w:p w14:paraId="0130D9E5" w14:textId="7F4D78C5" w:rsidR="004731BE" w:rsidRDefault="004731BE" w:rsidP="004731BE"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20" w:type="dxa"/>
            <w:vAlign w:val="center"/>
          </w:tcPr>
          <w:p w14:paraId="26FEE80F" w14:textId="77777777" w:rsidR="007E7E81" w:rsidRPr="007C7144" w:rsidRDefault="007E7E81" w:rsidP="004731BE">
            <w:pPr>
              <w:rPr>
                <w:color w:val="0070C0"/>
              </w:rPr>
            </w:pPr>
          </w:p>
          <w:p w14:paraId="67874543" w14:textId="30817A04" w:rsidR="004731BE" w:rsidRPr="007C7144" w:rsidRDefault="004731BE" w:rsidP="004731BE">
            <w:pPr>
              <w:rPr>
                <w:rStyle w:val="Lienhypertexte"/>
                <w:color w:val="0070C0"/>
              </w:rPr>
            </w:pPr>
            <w:r w:rsidRPr="007C7144">
              <w:rPr>
                <w:color w:val="0070C0"/>
              </w:rPr>
              <w:t>Sandrine S</w:t>
            </w:r>
            <w:r w:rsidR="007C7144" w:rsidRPr="007C7144">
              <w:rPr>
                <w:color w:val="0070C0"/>
              </w:rPr>
              <w:t>INTES</w:t>
            </w:r>
            <w:r w:rsidRPr="007C7144">
              <w:rPr>
                <w:color w:val="0070C0"/>
              </w:rPr>
              <w:t xml:space="preserve">, </w:t>
            </w:r>
            <w:hyperlink r:id="rId11" w:history="1">
              <w:r w:rsidRPr="007C7144">
                <w:rPr>
                  <w:rStyle w:val="Lienhypertexte"/>
                  <w:color w:val="0070C0"/>
                </w:rPr>
                <w:t>sandrine.sintes@cnfpt.fr</w:t>
              </w:r>
            </w:hyperlink>
          </w:p>
          <w:p w14:paraId="4A23D339" w14:textId="79C06510" w:rsidR="004731BE" w:rsidRDefault="004731BE" w:rsidP="004731BE"/>
        </w:tc>
      </w:tr>
      <w:tr w:rsidR="004731BE" w14:paraId="5519BFD7" w14:textId="77777777" w:rsidTr="002B749E">
        <w:trPr>
          <w:trHeight w:val="567"/>
        </w:trPr>
        <w:tc>
          <w:tcPr>
            <w:tcW w:w="1555" w:type="dxa"/>
            <w:vAlign w:val="center"/>
          </w:tcPr>
          <w:p w14:paraId="359B2C01" w14:textId="2A3679B6" w:rsidR="004731BE" w:rsidRDefault="004731BE" w:rsidP="004731BE"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6520" w:type="dxa"/>
            <w:vAlign w:val="center"/>
          </w:tcPr>
          <w:p w14:paraId="06E81410" w14:textId="77777777" w:rsidR="004731BE" w:rsidRPr="004731BE" w:rsidRDefault="004731BE" w:rsidP="004731BE">
            <w:pPr>
              <w:jc w:val="left"/>
              <w:rPr>
                <w:rFonts w:eastAsia="Times New Roman"/>
                <w:b/>
                <w:color w:val="156082" w:themeColor="accent1"/>
                <w:lang w:eastAsia="fr-FR"/>
              </w:rPr>
            </w:pPr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DATES</w:t>
            </w:r>
          </w:p>
          <w:p w14:paraId="1CF3EEB8" w14:textId="10564E3B" w:rsidR="004731BE" w:rsidRDefault="004731BE" w:rsidP="004731BE">
            <w:r w:rsidRPr="004731BE">
              <w:rPr>
                <w:rFonts w:eastAsia="Times New Roman"/>
                <w:b/>
                <w:color w:val="156082" w:themeColor="accent1"/>
                <w:lang w:eastAsia="fr-FR"/>
              </w:rPr>
              <w:t>HORAIRES : de 9h à 16h30</w:t>
            </w:r>
          </w:p>
        </w:tc>
      </w:tr>
      <w:tr w:rsidR="00822BBC" w14:paraId="2C64F0D4" w14:textId="77777777" w:rsidTr="002B749E">
        <w:trPr>
          <w:trHeight w:val="567"/>
        </w:trPr>
        <w:tc>
          <w:tcPr>
            <w:tcW w:w="1555" w:type="dxa"/>
          </w:tcPr>
          <w:p w14:paraId="73903C7E" w14:textId="69C19FEC" w:rsidR="00822BBC" w:rsidRDefault="00822BBC" w:rsidP="004731BE">
            <w:r>
              <w:t>SX3AD 051</w:t>
            </w:r>
          </w:p>
        </w:tc>
        <w:tc>
          <w:tcPr>
            <w:tcW w:w="6520" w:type="dxa"/>
          </w:tcPr>
          <w:p w14:paraId="7F6DA521" w14:textId="1E66FE38" w:rsidR="00822BBC" w:rsidRPr="004731BE" w:rsidRDefault="00822BBC" w:rsidP="004731BE">
            <w:pPr>
              <w:rPr>
                <w:sz w:val="20"/>
              </w:rPr>
            </w:pPr>
            <w:r w:rsidRPr="004731BE">
              <w:rPr>
                <w:sz w:val="20"/>
              </w:rPr>
              <w:t>Du 1</w:t>
            </w:r>
            <w:r>
              <w:rPr>
                <w:sz w:val="20"/>
              </w:rPr>
              <w:t>1</w:t>
            </w:r>
            <w:r w:rsidRPr="004731BE">
              <w:rPr>
                <w:sz w:val="20"/>
              </w:rPr>
              <w:t xml:space="preserve"> au 1</w:t>
            </w:r>
            <w:r>
              <w:rPr>
                <w:sz w:val="20"/>
              </w:rPr>
              <w:t>3</w:t>
            </w:r>
            <w:r w:rsidRPr="004731BE">
              <w:rPr>
                <w:sz w:val="20"/>
              </w:rPr>
              <w:t xml:space="preserve"> janvier</w:t>
            </w:r>
            <w:r>
              <w:rPr>
                <w:sz w:val="20"/>
              </w:rPr>
              <w:t>, du 18 au 20 janvier et du 08 au 11 février 202</w:t>
            </w:r>
            <w:r w:rsidR="000F125B">
              <w:rPr>
                <w:sz w:val="20"/>
              </w:rPr>
              <w:t>7</w:t>
            </w:r>
          </w:p>
        </w:tc>
      </w:tr>
      <w:tr w:rsidR="004731BE" w14:paraId="4566B2BB" w14:textId="77777777" w:rsidTr="002B749E">
        <w:trPr>
          <w:trHeight w:val="567"/>
        </w:trPr>
        <w:tc>
          <w:tcPr>
            <w:tcW w:w="1555" w:type="dxa"/>
          </w:tcPr>
          <w:p w14:paraId="57E18162" w14:textId="6BA6C680" w:rsidR="004731BE" w:rsidRDefault="00822BBC" w:rsidP="004731BE">
            <w:r>
              <w:t>SX3AD 150</w:t>
            </w:r>
          </w:p>
        </w:tc>
        <w:tc>
          <w:tcPr>
            <w:tcW w:w="6520" w:type="dxa"/>
          </w:tcPr>
          <w:p w14:paraId="012D641F" w14:textId="0295D2FB" w:rsidR="004731BE" w:rsidRDefault="004731BE" w:rsidP="004731BE">
            <w:r w:rsidRPr="004731BE">
              <w:rPr>
                <w:sz w:val="20"/>
              </w:rPr>
              <w:t>Du 1</w:t>
            </w:r>
            <w:r w:rsidR="00822BBC">
              <w:rPr>
                <w:sz w:val="20"/>
              </w:rPr>
              <w:t>1</w:t>
            </w:r>
            <w:r w:rsidRPr="004731BE">
              <w:rPr>
                <w:sz w:val="20"/>
              </w:rPr>
              <w:t xml:space="preserve"> au 1</w:t>
            </w:r>
            <w:r w:rsidR="00822BBC">
              <w:rPr>
                <w:sz w:val="20"/>
              </w:rPr>
              <w:t>3</w:t>
            </w:r>
            <w:r w:rsidRPr="004731BE">
              <w:rPr>
                <w:sz w:val="20"/>
              </w:rPr>
              <w:t xml:space="preserve"> janvier</w:t>
            </w:r>
            <w:r w:rsidR="00822BBC">
              <w:rPr>
                <w:sz w:val="20"/>
              </w:rPr>
              <w:t xml:space="preserve">, du 18 au 20 janvier et du 15 au 18 février </w:t>
            </w:r>
          </w:p>
        </w:tc>
      </w:tr>
      <w:tr w:rsidR="00822BBC" w14:paraId="2D7A1FBA" w14:textId="77777777" w:rsidTr="002B749E">
        <w:trPr>
          <w:trHeight w:val="567"/>
        </w:trPr>
        <w:tc>
          <w:tcPr>
            <w:tcW w:w="1555" w:type="dxa"/>
          </w:tcPr>
          <w:p w14:paraId="0FE395FE" w14:textId="2D4EBB0B" w:rsidR="00822BBC" w:rsidRDefault="00822BBC" w:rsidP="00822BBC">
            <w:r w:rsidRPr="00475BEE">
              <w:t>SX3AD</w:t>
            </w:r>
            <w:r>
              <w:t xml:space="preserve"> 151</w:t>
            </w:r>
          </w:p>
        </w:tc>
        <w:tc>
          <w:tcPr>
            <w:tcW w:w="6520" w:type="dxa"/>
          </w:tcPr>
          <w:p w14:paraId="28FDD8FD" w14:textId="223C2D92" w:rsidR="00822BBC" w:rsidRDefault="00822BBC" w:rsidP="00822BBC">
            <w:r w:rsidRPr="004731BE">
              <w:rPr>
                <w:sz w:val="20"/>
                <w:szCs w:val="20"/>
              </w:rPr>
              <w:t xml:space="preserve">Du </w:t>
            </w:r>
            <w:r>
              <w:rPr>
                <w:sz w:val="20"/>
              </w:rPr>
              <w:t xml:space="preserve">18 au 20 janvier, du 25 au 27 janvier et du 15 au 18 février </w:t>
            </w:r>
          </w:p>
        </w:tc>
      </w:tr>
      <w:tr w:rsidR="00822BBC" w14:paraId="51E8C426" w14:textId="77777777" w:rsidTr="002B749E">
        <w:trPr>
          <w:trHeight w:val="567"/>
        </w:trPr>
        <w:tc>
          <w:tcPr>
            <w:tcW w:w="1555" w:type="dxa"/>
          </w:tcPr>
          <w:p w14:paraId="592B9575" w14:textId="39626576" w:rsidR="00822BBC" w:rsidRPr="00475BEE" w:rsidRDefault="00822BBC" w:rsidP="00822BBC">
            <w:r>
              <w:t>SX3AD 052</w:t>
            </w:r>
          </w:p>
        </w:tc>
        <w:tc>
          <w:tcPr>
            <w:tcW w:w="6520" w:type="dxa"/>
          </w:tcPr>
          <w:p w14:paraId="78117CAC" w14:textId="2DF917F5" w:rsidR="00822BBC" w:rsidRPr="004731BE" w:rsidRDefault="00822BBC" w:rsidP="00822BBC">
            <w:pPr>
              <w:rPr>
                <w:sz w:val="20"/>
              </w:rPr>
            </w:pPr>
            <w:r>
              <w:rPr>
                <w:sz w:val="20"/>
              </w:rPr>
              <w:t xml:space="preserve">Du 25 au 27 janvier, du 01 au 03 février et du 22 au 25 février </w:t>
            </w:r>
          </w:p>
        </w:tc>
      </w:tr>
      <w:tr w:rsidR="00822BBC" w14:paraId="26013A84" w14:textId="77777777" w:rsidTr="002B749E">
        <w:trPr>
          <w:trHeight w:val="567"/>
        </w:trPr>
        <w:tc>
          <w:tcPr>
            <w:tcW w:w="1555" w:type="dxa"/>
          </w:tcPr>
          <w:p w14:paraId="411FF6CA" w14:textId="50D2A119" w:rsidR="00822BBC" w:rsidRDefault="00822BBC" w:rsidP="00822BBC">
            <w:r w:rsidRPr="00475BEE">
              <w:t>SX3AD</w:t>
            </w:r>
            <w:r>
              <w:t xml:space="preserve"> 152</w:t>
            </w:r>
          </w:p>
        </w:tc>
        <w:tc>
          <w:tcPr>
            <w:tcW w:w="6520" w:type="dxa"/>
          </w:tcPr>
          <w:p w14:paraId="024B8385" w14:textId="1DB23476" w:rsidR="00822BBC" w:rsidRDefault="00822BBC" w:rsidP="00822BBC">
            <w:r w:rsidRPr="004731BE">
              <w:rPr>
                <w:sz w:val="20"/>
              </w:rPr>
              <w:t xml:space="preserve">Du </w:t>
            </w:r>
            <w:r>
              <w:rPr>
                <w:sz w:val="20"/>
              </w:rPr>
              <w:t>01</w:t>
            </w:r>
            <w:r w:rsidRPr="004731BE">
              <w:rPr>
                <w:sz w:val="20"/>
              </w:rPr>
              <w:t xml:space="preserve"> au 0</w:t>
            </w:r>
            <w:r>
              <w:rPr>
                <w:sz w:val="20"/>
              </w:rPr>
              <w:t>3</w:t>
            </w:r>
            <w:r w:rsidRPr="004731BE">
              <w:rPr>
                <w:sz w:val="20"/>
              </w:rPr>
              <w:t xml:space="preserve"> février</w:t>
            </w:r>
            <w:r>
              <w:rPr>
                <w:sz w:val="20"/>
              </w:rPr>
              <w:t>, du 08 au 10 février</w:t>
            </w:r>
            <w:r w:rsidRPr="004731BE">
              <w:rPr>
                <w:sz w:val="20"/>
              </w:rPr>
              <w:t xml:space="preserve"> et du </w:t>
            </w:r>
            <w:r>
              <w:rPr>
                <w:sz w:val="20"/>
              </w:rPr>
              <w:t>08</w:t>
            </w:r>
            <w:r w:rsidRPr="004731BE">
              <w:rPr>
                <w:sz w:val="20"/>
              </w:rPr>
              <w:t xml:space="preserve"> au 1</w:t>
            </w:r>
            <w:r>
              <w:rPr>
                <w:sz w:val="20"/>
              </w:rPr>
              <w:t>1</w:t>
            </w:r>
            <w:r w:rsidRPr="004731BE">
              <w:rPr>
                <w:sz w:val="20"/>
              </w:rPr>
              <w:t xml:space="preserve"> mars</w:t>
            </w:r>
          </w:p>
        </w:tc>
      </w:tr>
      <w:tr w:rsidR="00822BBC" w14:paraId="3FE54C3E" w14:textId="77777777" w:rsidTr="003A0915">
        <w:trPr>
          <w:trHeight w:val="567"/>
        </w:trPr>
        <w:tc>
          <w:tcPr>
            <w:tcW w:w="1555" w:type="dxa"/>
          </w:tcPr>
          <w:p w14:paraId="46FCAC24" w14:textId="6537CF38" w:rsidR="00822BBC" w:rsidRPr="00475BEE" w:rsidRDefault="00822BBC" w:rsidP="003A0915">
            <w:r>
              <w:t>SX3AD 053</w:t>
            </w:r>
          </w:p>
        </w:tc>
        <w:tc>
          <w:tcPr>
            <w:tcW w:w="6520" w:type="dxa"/>
          </w:tcPr>
          <w:p w14:paraId="6664B0F3" w14:textId="47C4CE2D" w:rsidR="00822BBC" w:rsidRPr="004731BE" w:rsidRDefault="00822BBC" w:rsidP="003A0915">
            <w:pPr>
              <w:rPr>
                <w:sz w:val="20"/>
              </w:rPr>
            </w:pPr>
            <w:r>
              <w:rPr>
                <w:sz w:val="20"/>
              </w:rPr>
              <w:t>Du 15 au 17 février, du 22 au 24 février et du 15 au 18 mars</w:t>
            </w:r>
          </w:p>
        </w:tc>
      </w:tr>
      <w:tr w:rsidR="00822BBC" w14:paraId="2B309C87" w14:textId="77777777" w:rsidTr="002B749E">
        <w:trPr>
          <w:trHeight w:val="567"/>
        </w:trPr>
        <w:tc>
          <w:tcPr>
            <w:tcW w:w="1555" w:type="dxa"/>
          </w:tcPr>
          <w:p w14:paraId="182EB273" w14:textId="4A390949" w:rsidR="00822BBC" w:rsidRDefault="00822BBC" w:rsidP="00822BBC">
            <w:r w:rsidRPr="00475BEE">
              <w:t>SX3AD</w:t>
            </w:r>
            <w:r>
              <w:t xml:space="preserve"> 153</w:t>
            </w:r>
          </w:p>
        </w:tc>
        <w:tc>
          <w:tcPr>
            <w:tcW w:w="6520" w:type="dxa"/>
          </w:tcPr>
          <w:p w14:paraId="52809DBF" w14:textId="4B95A810" w:rsidR="00822BBC" w:rsidRDefault="00822BBC" w:rsidP="00822BBC">
            <w:r>
              <w:rPr>
                <w:sz w:val="20"/>
              </w:rPr>
              <w:t>Du 15 au 17 février, du 22 au 24 février et du 22 au 25 mars</w:t>
            </w:r>
          </w:p>
        </w:tc>
      </w:tr>
      <w:tr w:rsidR="00822BBC" w14:paraId="30AF274E" w14:textId="77777777" w:rsidTr="003A0915">
        <w:trPr>
          <w:trHeight w:val="567"/>
        </w:trPr>
        <w:tc>
          <w:tcPr>
            <w:tcW w:w="1555" w:type="dxa"/>
          </w:tcPr>
          <w:p w14:paraId="4214F8F3" w14:textId="393D775B" w:rsidR="00822BBC" w:rsidRPr="00475BEE" w:rsidRDefault="00822BBC" w:rsidP="003A0915">
            <w:r>
              <w:t>SX3AD 054</w:t>
            </w:r>
          </w:p>
        </w:tc>
        <w:tc>
          <w:tcPr>
            <w:tcW w:w="6520" w:type="dxa"/>
          </w:tcPr>
          <w:p w14:paraId="399F55E6" w14:textId="72E8364A" w:rsidR="00822BBC" w:rsidRPr="004731BE" w:rsidRDefault="00822BBC" w:rsidP="003A0915">
            <w:pPr>
              <w:rPr>
                <w:sz w:val="20"/>
              </w:rPr>
            </w:pPr>
            <w:r>
              <w:rPr>
                <w:sz w:val="20"/>
              </w:rPr>
              <w:t>Du 22 au 24 février, du 01 au 03 mars et du 22 au 25 mars</w:t>
            </w:r>
          </w:p>
        </w:tc>
      </w:tr>
      <w:tr w:rsidR="00822BBC" w14:paraId="7BA61963" w14:textId="77777777" w:rsidTr="002B749E">
        <w:trPr>
          <w:trHeight w:val="567"/>
        </w:trPr>
        <w:tc>
          <w:tcPr>
            <w:tcW w:w="1555" w:type="dxa"/>
          </w:tcPr>
          <w:p w14:paraId="3E0B64C4" w14:textId="7ACD5399" w:rsidR="00822BBC" w:rsidRDefault="00822BBC" w:rsidP="00822BBC">
            <w:r w:rsidRPr="00475BEE">
              <w:t>SX3AD</w:t>
            </w:r>
            <w:r>
              <w:t xml:space="preserve"> 154</w:t>
            </w:r>
          </w:p>
        </w:tc>
        <w:tc>
          <w:tcPr>
            <w:tcW w:w="6520" w:type="dxa"/>
          </w:tcPr>
          <w:p w14:paraId="56259A87" w14:textId="53CC6CB0" w:rsidR="00822BBC" w:rsidRDefault="00822BBC" w:rsidP="00822BBC">
            <w:r w:rsidRPr="004731BE">
              <w:rPr>
                <w:sz w:val="20"/>
              </w:rPr>
              <w:t xml:space="preserve">Du </w:t>
            </w:r>
            <w:r>
              <w:rPr>
                <w:sz w:val="20"/>
              </w:rPr>
              <w:t xml:space="preserve">08 au 10 mars, du 15 au 17 mars et </w:t>
            </w:r>
            <w:r w:rsidR="00BD7818">
              <w:rPr>
                <w:sz w:val="20"/>
              </w:rPr>
              <w:t xml:space="preserve">du 12 au 15 avril </w:t>
            </w:r>
          </w:p>
        </w:tc>
      </w:tr>
      <w:tr w:rsidR="00822BBC" w14:paraId="68B62FF7" w14:textId="77777777" w:rsidTr="002B749E">
        <w:trPr>
          <w:trHeight w:val="567"/>
        </w:trPr>
        <w:tc>
          <w:tcPr>
            <w:tcW w:w="1555" w:type="dxa"/>
          </w:tcPr>
          <w:p w14:paraId="2E28DDD5" w14:textId="31FB71E4" w:rsidR="00822BBC" w:rsidRDefault="00822BBC" w:rsidP="00822BBC">
            <w:r w:rsidRPr="00475BEE">
              <w:t>SX3AD</w:t>
            </w:r>
            <w:r w:rsidR="00BD7818">
              <w:t xml:space="preserve"> 155</w:t>
            </w:r>
          </w:p>
        </w:tc>
        <w:tc>
          <w:tcPr>
            <w:tcW w:w="6520" w:type="dxa"/>
          </w:tcPr>
          <w:p w14:paraId="70D2F963" w14:textId="13C8AC15" w:rsidR="00822BBC" w:rsidRDefault="00822BBC" w:rsidP="00822BBC">
            <w:r w:rsidRPr="004731BE">
              <w:rPr>
                <w:sz w:val="20"/>
              </w:rPr>
              <w:t xml:space="preserve">Du </w:t>
            </w:r>
            <w:r w:rsidR="00BD7818">
              <w:rPr>
                <w:sz w:val="20"/>
              </w:rPr>
              <w:t xml:space="preserve">15 au 17 mars, du 22 au 24 mars et du 19 au 22 avril </w:t>
            </w:r>
          </w:p>
        </w:tc>
      </w:tr>
      <w:tr w:rsidR="00822BBC" w14:paraId="6A004B46" w14:textId="77777777" w:rsidTr="002B749E">
        <w:trPr>
          <w:trHeight w:val="567"/>
        </w:trPr>
        <w:tc>
          <w:tcPr>
            <w:tcW w:w="1555" w:type="dxa"/>
          </w:tcPr>
          <w:p w14:paraId="2F7FFC39" w14:textId="36276B49" w:rsidR="00822BBC" w:rsidRDefault="00822BBC" w:rsidP="00822BBC">
            <w:r w:rsidRPr="00475BEE">
              <w:t>SX3AD</w:t>
            </w:r>
            <w:r w:rsidR="00BD7818">
              <w:t xml:space="preserve"> 156</w:t>
            </w:r>
          </w:p>
        </w:tc>
        <w:tc>
          <w:tcPr>
            <w:tcW w:w="6520" w:type="dxa"/>
          </w:tcPr>
          <w:p w14:paraId="5BFBE801" w14:textId="2CBEBC9F" w:rsidR="00822BBC" w:rsidRDefault="00822BBC" w:rsidP="00822BBC">
            <w:r w:rsidRPr="004731BE">
              <w:rPr>
                <w:sz w:val="20"/>
              </w:rPr>
              <w:t xml:space="preserve">Du </w:t>
            </w:r>
            <w:r w:rsidR="00BD7818">
              <w:rPr>
                <w:sz w:val="20"/>
              </w:rPr>
              <w:t xml:space="preserve">05 au 07 avril, du </w:t>
            </w:r>
            <w:r w:rsidRPr="004731BE">
              <w:rPr>
                <w:sz w:val="20"/>
              </w:rPr>
              <w:t>1</w:t>
            </w:r>
            <w:r w:rsidR="00BD7818">
              <w:rPr>
                <w:sz w:val="20"/>
              </w:rPr>
              <w:t>2</w:t>
            </w:r>
            <w:r w:rsidRPr="004731BE">
              <w:rPr>
                <w:sz w:val="20"/>
              </w:rPr>
              <w:t xml:space="preserve"> au 1</w:t>
            </w:r>
            <w:r w:rsidR="00BD7818">
              <w:rPr>
                <w:sz w:val="20"/>
              </w:rPr>
              <w:t>4</w:t>
            </w:r>
            <w:r w:rsidRPr="004731BE">
              <w:rPr>
                <w:sz w:val="20"/>
              </w:rPr>
              <w:t xml:space="preserve"> avril et du </w:t>
            </w:r>
            <w:r w:rsidR="00BD7818">
              <w:rPr>
                <w:sz w:val="20"/>
              </w:rPr>
              <w:t xml:space="preserve">10 au 13 </w:t>
            </w:r>
            <w:r w:rsidRPr="004731BE">
              <w:rPr>
                <w:sz w:val="20"/>
              </w:rPr>
              <w:t>mai</w:t>
            </w:r>
          </w:p>
        </w:tc>
      </w:tr>
      <w:tr w:rsidR="00822BBC" w14:paraId="0774948D" w14:textId="77777777" w:rsidTr="002B749E">
        <w:trPr>
          <w:trHeight w:val="567"/>
        </w:trPr>
        <w:tc>
          <w:tcPr>
            <w:tcW w:w="1555" w:type="dxa"/>
          </w:tcPr>
          <w:p w14:paraId="79DA5C1D" w14:textId="349C95B6" w:rsidR="00822BBC" w:rsidRPr="004731BE" w:rsidRDefault="00822BBC" w:rsidP="00822BBC">
            <w:pPr>
              <w:rPr>
                <w:sz w:val="20"/>
              </w:rPr>
            </w:pPr>
            <w:r w:rsidRPr="00475BEE">
              <w:t>SX3AD</w:t>
            </w:r>
            <w:r w:rsidR="00BD7818">
              <w:t xml:space="preserve"> 157</w:t>
            </w:r>
          </w:p>
        </w:tc>
        <w:tc>
          <w:tcPr>
            <w:tcW w:w="6520" w:type="dxa"/>
          </w:tcPr>
          <w:p w14:paraId="490CB47A" w14:textId="7279DDEF" w:rsidR="00822BBC" w:rsidRPr="004731BE" w:rsidRDefault="00822BBC" w:rsidP="00822BBC">
            <w:pPr>
              <w:rPr>
                <w:sz w:val="20"/>
              </w:rPr>
            </w:pPr>
            <w:r w:rsidRPr="004731BE">
              <w:rPr>
                <w:sz w:val="20"/>
              </w:rPr>
              <w:t xml:space="preserve">Du </w:t>
            </w:r>
            <w:r w:rsidR="00BD7818">
              <w:rPr>
                <w:sz w:val="20"/>
              </w:rPr>
              <w:t>19 au 21 avril, du 26 au 28 avril et du 24 au 27 mai</w:t>
            </w:r>
          </w:p>
        </w:tc>
      </w:tr>
      <w:tr w:rsidR="00822BBC" w14:paraId="7D4B0954" w14:textId="77777777" w:rsidTr="002B749E">
        <w:trPr>
          <w:trHeight w:val="567"/>
        </w:trPr>
        <w:tc>
          <w:tcPr>
            <w:tcW w:w="1555" w:type="dxa"/>
          </w:tcPr>
          <w:p w14:paraId="1E738BBD" w14:textId="220524D7" w:rsidR="00822BBC" w:rsidRPr="004731BE" w:rsidRDefault="00822BBC" w:rsidP="00822BBC">
            <w:pPr>
              <w:rPr>
                <w:sz w:val="20"/>
              </w:rPr>
            </w:pPr>
            <w:r w:rsidRPr="00475BEE">
              <w:t>SX3AD</w:t>
            </w:r>
            <w:r w:rsidR="00BD7818">
              <w:t xml:space="preserve"> 158</w:t>
            </w:r>
          </w:p>
        </w:tc>
        <w:tc>
          <w:tcPr>
            <w:tcW w:w="6520" w:type="dxa"/>
          </w:tcPr>
          <w:p w14:paraId="51C49312" w14:textId="18583071" w:rsidR="00822BBC" w:rsidRPr="004731BE" w:rsidRDefault="00822BBC" w:rsidP="00822BBC">
            <w:pPr>
              <w:rPr>
                <w:sz w:val="20"/>
              </w:rPr>
            </w:pPr>
            <w:r>
              <w:rPr>
                <w:sz w:val="20"/>
              </w:rPr>
              <w:t xml:space="preserve">Du </w:t>
            </w:r>
            <w:r w:rsidR="00BD7818">
              <w:rPr>
                <w:sz w:val="20"/>
              </w:rPr>
              <w:t xml:space="preserve">24 au 26 mai, du 31 mai au 02 juin et du 21 au 24 juin </w:t>
            </w:r>
          </w:p>
        </w:tc>
      </w:tr>
      <w:tr w:rsidR="00822BBC" w14:paraId="42156FC7" w14:textId="77777777" w:rsidTr="002B749E">
        <w:trPr>
          <w:trHeight w:val="567"/>
        </w:trPr>
        <w:tc>
          <w:tcPr>
            <w:tcW w:w="1555" w:type="dxa"/>
          </w:tcPr>
          <w:p w14:paraId="42B1DC05" w14:textId="75CA7CCE" w:rsidR="00822BBC" w:rsidRPr="004731BE" w:rsidRDefault="00822BBC" w:rsidP="00822BBC">
            <w:pPr>
              <w:rPr>
                <w:sz w:val="20"/>
              </w:rPr>
            </w:pPr>
            <w:r w:rsidRPr="00475BEE">
              <w:t>SX3AD</w:t>
            </w:r>
            <w:r w:rsidR="00BD7818">
              <w:t xml:space="preserve"> 159</w:t>
            </w:r>
          </w:p>
        </w:tc>
        <w:tc>
          <w:tcPr>
            <w:tcW w:w="6520" w:type="dxa"/>
          </w:tcPr>
          <w:p w14:paraId="3C527313" w14:textId="0AC72F2C" w:rsidR="00822BBC" w:rsidRPr="004731BE" w:rsidRDefault="00822BBC" w:rsidP="00822BBC">
            <w:pPr>
              <w:rPr>
                <w:sz w:val="20"/>
              </w:rPr>
            </w:pPr>
            <w:r>
              <w:rPr>
                <w:sz w:val="20"/>
              </w:rPr>
              <w:t xml:space="preserve">Du </w:t>
            </w:r>
            <w:r w:rsidR="00BD7818">
              <w:rPr>
                <w:sz w:val="20"/>
              </w:rPr>
              <w:t>06 au 08 septembre, du 13 au 15 septembre et du 11 au 14 octobre</w:t>
            </w:r>
          </w:p>
        </w:tc>
      </w:tr>
      <w:tr w:rsidR="00822BBC" w14:paraId="573A464E" w14:textId="77777777" w:rsidTr="002B749E">
        <w:trPr>
          <w:trHeight w:val="567"/>
        </w:trPr>
        <w:tc>
          <w:tcPr>
            <w:tcW w:w="1555" w:type="dxa"/>
          </w:tcPr>
          <w:p w14:paraId="6E5CFF56" w14:textId="269F55CA" w:rsidR="00822BBC" w:rsidRPr="004731BE" w:rsidRDefault="00822BBC" w:rsidP="00822BBC">
            <w:pPr>
              <w:rPr>
                <w:sz w:val="20"/>
              </w:rPr>
            </w:pPr>
            <w:r w:rsidRPr="006F3CBC">
              <w:lastRenderedPageBreak/>
              <w:t>SX3AD</w:t>
            </w:r>
            <w:r w:rsidR="00BD7818">
              <w:t xml:space="preserve"> 160</w:t>
            </w:r>
          </w:p>
        </w:tc>
        <w:tc>
          <w:tcPr>
            <w:tcW w:w="6520" w:type="dxa"/>
          </w:tcPr>
          <w:p w14:paraId="00BC69FA" w14:textId="478E4101" w:rsidR="00822BBC" w:rsidRPr="004731BE" w:rsidRDefault="00822BBC" w:rsidP="00822BBC">
            <w:pPr>
              <w:rPr>
                <w:sz w:val="20"/>
              </w:rPr>
            </w:pPr>
            <w:r>
              <w:rPr>
                <w:sz w:val="20"/>
              </w:rPr>
              <w:t xml:space="preserve">Du </w:t>
            </w:r>
            <w:r w:rsidR="00BD7818">
              <w:rPr>
                <w:sz w:val="20"/>
              </w:rPr>
              <w:t>13</w:t>
            </w:r>
            <w:r>
              <w:rPr>
                <w:sz w:val="20"/>
              </w:rPr>
              <w:t xml:space="preserve"> au </w:t>
            </w:r>
            <w:r w:rsidR="00BD7818">
              <w:rPr>
                <w:sz w:val="20"/>
              </w:rPr>
              <w:t>15</w:t>
            </w:r>
            <w:r>
              <w:rPr>
                <w:sz w:val="20"/>
              </w:rPr>
              <w:t xml:space="preserve"> septembre</w:t>
            </w:r>
            <w:r w:rsidR="00BD7818">
              <w:rPr>
                <w:sz w:val="20"/>
              </w:rPr>
              <w:t>, du 20 au 22 septembre</w:t>
            </w:r>
            <w:r>
              <w:rPr>
                <w:sz w:val="20"/>
              </w:rPr>
              <w:t xml:space="preserve"> et du </w:t>
            </w:r>
            <w:r w:rsidR="00BD7818">
              <w:rPr>
                <w:sz w:val="20"/>
              </w:rPr>
              <w:t>18 au 21</w:t>
            </w:r>
            <w:r>
              <w:rPr>
                <w:sz w:val="20"/>
              </w:rPr>
              <w:t xml:space="preserve"> octobre</w:t>
            </w:r>
          </w:p>
        </w:tc>
      </w:tr>
      <w:tr w:rsidR="00822BBC" w14:paraId="1C80C88D" w14:textId="77777777" w:rsidTr="002B749E">
        <w:trPr>
          <w:trHeight w:val="567"/>
        </w:trPr>
        <w:tc>
          <w:tcPr>
            <w:tcW w:w="1555" w:type="dxa"/>
          </w:tcPr>
          <w:p w14:paraId="23355C8A" w14:textId="53188118" w:rsidR="00822BBC" w:rsidRPr="004731BE" w:rsidRDefault="00822BBC" w:rsidP="00822BBC">
            <w:pPr>
              <w:rPr>
                <w:sz w:val="20"/>
              </w:rPr>
            </w:pPr>
            <w:r w:rsidRPr="006F3CBC">
              <w:t>SX3AD</w:t>
            </w:r>
            <w:r w:rsidR="00BD7818">
              <w:t xml:space="preserve"> 161</w:t>
            </w:r>
          </w:p>
        </w:tc>
        <w:tc>
          <w:tcPr>
            <w:tcW w:w="6520" w:type="dxa"/>
          </w:tcPr>
          <w:p w14:paraId="512BE86F" w14:textId="54924D91" w:rsidR="00822BBC" w:rsidRPr="004731BE" w:rsidRDefault="00822BBC" w:rsidP="00822BBC">
            <w:pPr>
              <w:rPr>
                <w:sz w:val="20"/>
              </w:rPr>
            </w:pPr>
            <w:r>
              <w:rPr>
                <w:sz w:val="20"/>
              </w:rPr>
              <w:t xml:space="preserve">Du </w:t>
            </w:r>
            <w:r w:rsidR="00BD7818">
              <w:rPr>
                <w:sz w:val="20"/>
              </w:rPr>
              <w:t xml:space="preserve">20 au 22 septembre, du 27 au 29 septembre et du 25 au 28 octobre </w:t>
            </w:r>
          </w:p>
        </w:tc>
      </w:tr>
      <w:tr w:rsidR="00822BBC" w14:paraId="3F4A7E41" w14:textId="77777777" w:rsidTr="002B749E">
        <w:trPr>
          <w:trHeight w:val="567"/>
        </w:trPr>
        <w:tc>
          <w:tcPr>
            <w:tcW w:w="1555" w:type="dxa"/>
          </w:tcPr>
          <w:p w14:paraId="4A1D711E" w14:textId="649EDCDB" w:rsidR="00822BBC" w:rsidRPr="004731BE" w:rsidRDefault="00822BBC" w:rsidP="00822BBC">
            <w:pPr>
              <w:rPr>
                <w:sz w:val="20"/>
              </w:rPr>
            </w:pPr>
            <w:r w:rsidRPr="006F3CBC">
              <w:t>SX3AD</w:t>
            </w:r>
            <w:r w:rsidR="00BD7818">
              <w:t xml:space="preserve"> 162</w:t>
            </w:r>
          </w:p>
        </w:tc>
        <w:tc>
          <w:tcPr>
            <w:tcW w:w="6520" w:type="dxa"/>
          </w:tcPr>
          <w:p w14:paraId="66896091" w14:textId="3102CB6E" w:rsidR="00822BBC" w:rsidRPr="004731BE" w:rsidRDefault="00822BBC" w:rsidP="00822BBC">
            <w:pPr>
              <w:rPr>
                <w:sz w:val="20"/>
              </w:rPr>
            </w:pPr>
            <w:r>
              <w:rPr>
                <w:sz w:val="20"/>
              </w:rPr>
              <w:t xml:space="preserve">Du </w:t>
            </w:r>
            <w:r w:rsidR="00BD7818">
              <w:rPr>
                <w:sz w:val="20"/>
              </w:rPr>
              <w:t>27 au 29 septembre, du 04 au 06 octobre et du 02 au 05 novembre</w:t>
            </w:r>
          </w:p>
        </w:tc>
      </w:tr>
      <w:tr w:rsidR="00822BBC" w14:paraId="4BB91A69" w14:textId="77777777" w:rsidTr="002B749E">
        <w:trPr>
          <w:trHeight w:val="567"/>
        </w:trPr>
        <w:tc>
          <w:tcPr>
            <w:tcW w:w="1555" w:type="dxa"/>
          </w:tcPr>
          <w:p w14:paraId="1AA3B707" w14:textId="7EE3E23C" w:rsidR="00822BBC" w:rsidRPr="00144F9E" w:rsidRDefault="00822BBC" w:rsidP="00822BBC">
            <w:pPr>
              <w:rPr>
                <w:color w:val="FF0000"/>
              </w:rPr>
            </w:pPr>
            <w:r w:rsidRPr="006F3CBC">
              <w:t>SX3AD</w:t>
            </w:r>
            <w:r w:rsidR="00BD7818">
              <w:t xml:space="preserve"> 163</w:t>
            </w:r>
          </w:p>
        </w:tc>
        <w:tc>
          <w:tcPr>
            <w:tcW w:w="6520" w:type="dxa"/>
          </w:tcPr>
          <w:p w14:paraId="15B13E8B" w14:textId="2018BF93" w:rsidR="00822BBC" w:rsidRDefault="00BD7818" w:rsidP="00822BBC">
            <w:r>
              <w:rPr>
                <w:sz w:val="20"/>
              </w:rPr>
              <w:t>Du 27 au 29 septembre, du 04 au 06 octobre et du 02 au 05 novembre</w:t>
            </w:r>
          </w:p>
        </w:tc>
      </w:tr>
      <w:tr w:rsidR="00822BBC" w14:paraId="4963B550" w14:textId="77777777" w:rsidTr="002B749E">
        <w:trPr>
          <w:trHeight w:val="567"/>
        </w:trPr>
        <w:tc>
          <w:tcPr>
            <w:tcW w:w="1555" w:type="dxa"/>
          </w:tcPr>
          <w:p w14:paraId="1F7BC0E4" w14:textId="201BE872" w:rsidR="00822BBC" w:rsidRDefault="00822BBC" w:rsidP="00822BBC">
            <w:r w:rsidRPr="00CE0CBE">
              <w:t>SX3AD</w:t>
            </w:r>
            <w:r w:rsidR="00BD7818">
              <w:t xml:space="preserve"> 164</w:t>
            </w:r>
          </w:p>
        </w:tc>
        <w:tc>
          <w:tcPr>
            <w:tcW w:w="6520" w:type="dxa"/>
          </w:tcPr>
          <w:p w14:paraId="69A3BBAC" w14:textId="5CB1010A" w:rsidR="00822BBC" w:rsidRDefault="00822BBC" w:rsidP="00822BBC">
            <w:r>
              <w:rPr>
                <w:sz w:val="20"/>
              </w:rPr>
              <w:t xml:space="preserve">Du </w:t>
            </w:r>
            <w:r w:rsidR="00BD7818">
              <w:rPr>
                <w:sz w:val="20"/>
              </w:rPr>
              <w:t>04 au 06 octobre, du 11 au 13 octobre et du 15 au 18 novembre</w:t>
            </w:r>
          </w:p>
        </w:tc>
      </w:tr>
      <w:tr w:rsidR="00822BBC" w14:paraId="34F82065" w14:textId="77777777" w:rsidTr="002B749E">
        <w:trPr>
          <w:trHeight w:val="567"/>
        </w:trPr>
        <w:tc>
          <w:tcPr>
            <w:tcW w:w="1555" w:type="dxa"/>
          </w:tcPr>
          <w:p w14:paraId="1150DAB0" w14:textId="28CEF652" w:rsidR="00822BBC" w:rsidRPr="00144F9E" w:rsidRDefault="00822BBC" w:rsidP="00822BBC">
            <w:pPr>
              <w:rPr>
                <w:sz w:val="20"/>
                <w:szCs w:val="20"/>
              </w:rPr>
            </w:pPr>
            <w:r w:rsidRPr="00CE0CBE">
              <w:t>SX3AD</w:t>
            </w:r>
            <w:r w:rsidR="00BD7818">
              <w:t xml:space="preserve"> 165</w:t>
            </w:r>
          </w:p>
        </w:tc>
        <w:tc>
          <w:tcPr>
            <w:tcW w:w="6520" w:type="dxa"/>
          </w:tcPr>
          <w:p w14:paraId="65E2482F" w14:textId="6C054E53" w:rsidR="00822BBC" w:rsidRPr="00144F9E" w:rsidRDefault="00822BBC" w:rsidP="00822BBC">
            <w:pPr>
              <w:rPr>
                <w:sz w:val="20"/>
                <w:szCs w:val="20"/>
              </w:rPr>
            </w:pPr>
            <w:r w:rsidRPr="00144F9E">
              <w:rPr>
                <w:sz w:val="20"/>
                <w:szCs w:val="20"/>
              </w:rPr>
              <w:t xml:space="preserve">Du </w:t>
            </w:r>
            <w:r w:rsidR="00BD7818">
              <w:rPr>
                <w:sz w:val="20"/>
              </w:rPr>
              <w:t>11 au 13 octobre, du 18 au 20 octobre et du 22 au 25 novembre</w:t>
            </w:r>
          </w:p>
        </w:tc>
      </w:tr>
      <w:tr w:rsidR="00822BBC" w14:paraId="3FF25ECD" w14:textId="77777777" w:rsidTr="002B749E">
        <w:trPr>
          <w:trHeight w:val="567"/>
        </w:trPr>
        <w:tc>
          <w:tcPr>
            <w:tcW w:w="1555" w:type="dxa"/>
          </w:tcPr>
          <w:p w14:paraId="5E13FE0C" w14:textId="142879DA" w:rsidR="00822BBC" w:rsidRPr="00144F9E" w:rsidRDefault="00822BBC" w:rsidP="00822BBC">
            <w:pPr>
              <w:rPr>
                <w:sz w:val="20"/>
                <w:szCs w:val="20"/>
              </w:rPr>
            </w:pPr>
            <w:r w:rsidRPr="00CE0CBE">
              <w:t>SX3AD</w:t>
            </w:r>
            <w:r w:rsidR="00BD7818">
              <w:t xml:space="preserve"> 166</w:t>
            </w:r>
          </w:p>
        </w:tc>
        <w:tc>
          <w:tcPr>
            <w:tcW w:w="6520" w:type="dxa"/>
          </w:tcPr>
          <w:p w14:paraId="4005F770" w14:textId="042079C2" w:rsidR="00822BBC" w:rsidRPr="00144F9E" w:rsidRDefault="00822BBC" w:rsidP="00822B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BD7818">
              <w:rPr>
                <w:sz w:val="20"/>
              </w:rPr>
              <w:t>18 au 20 octobre, du 25 au 27 octobre et du 22 au 25 novembre</w:t>
            </w:r>
          </w:p>
        </w:tc>
      </w:tr>
      <w:tr w:rsidR="00BD7818" w14:paraId="5C1AD57F" w14:textId="77777777" w:rsidTr="002B749E">
        <w:trPr>
          <w:trHeight w:val="567"/>
        </w:trPr>
        <w:tc>
          <w:tcPr>
            <w:tcW w:w="1555" w:type="dxa"/>
          </w:tcPr>
          <w:p w14:paraId="38418B0C" w14:textId="10C4DAE0" w:rsidR="00BD7818" w:rsidRPr="00CE0CBE" w:rsidRDefault="0008579F" w:rsidP="00822BBC">
            <w:r w:rsidRPr="00CE0CBE">
              <w:t>SX3AD</w:t>
            </w:r>
            <w:r>
              <w:t xml:space="preserve"> 167</w:t>
            </w:r>
          </w:p>
        </w:tc>
        <w:tc>
          <w:tcPr>
            <w:tcW w:w="6520" w:type="dxa"/>
          </w:tcPr>
          <w:p w14:paraId="45800A60" w14:textId="66E41888" w:rsidR="00BD7818" w:rsidRDefault="0008579F" w:rsidP="00822BBC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08 au 10 novembre, du 15 au 17 novembre et du 06 au 09 décembre</w:t>
            </w:r>
          </w:p>
        </w:tc>
      </w:tr>
      <w:tr w:rsidR="00BD7818" w14:paraId="789AAB8C" w14:textId="77777777" w:rsidTr="002B749E">
        <w:trPr>
          <w:trHeight w:val="567"/>
        </w:trPr>
        <w:tc>
          <w:tcPr>
            <w:tcW w:w="1555" w:type="dxa"/>
          </w:tcPr>
          <w:p w14:paraId="34B6138C" w14:textId="6A325317" w:rsidR="00BD7818" w:rsidRPr="00CE0CBE" w:rsidRDefault="0008579F" w:rsidP="00822BBC">
            <w:r w:rsidRPr="00CE0CBE">
              <w:t>SX3AD</w:t>
            </w:r>
            <w:r>
              <w:t xml:space="preserve"> 168</w:t>
            </w:r>
          </w:p>
        </w:tc>
        <w:tc>
          <w:tcPr>
            <w:tcW w:w="6520" w:type="dxa"/>
          </w:tcPr>
          <w:p w14:paraId="4818C06B" w14:textId="62932CE7" w:rsidR="00BD7818" w:rsidRDefault="0008579F" w:rsidP="00822BBC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08 au 10 novembre, du 15 au 17 novembre et du 06 au 09 décembre</w:t>
            </w:r>
          </w:p>
        </w:tc>
      </w:tr>
      <w:tr w:rsidR="00BD7818" w14:paraId="75326508" w14:textId="77777777" w:rsidTr="002B749E">
        <w:trPr>
          <w:trHeight w:val="567"/>
        </w:trPr>
        <w:tc>
          <w:tcPr>
            <w:tcW w:w="1555" w:type="dxa"/>
          </w:tcPr>
          <w:p w14:paraId="54040583" w14:textId="56DD541A" w:rsidR="00BD7818" w:rsidRPr="00CE0CBE" w:rsidRDefault="0008579F" w:rsidP="00822BBC">
            <w:r w:rsidRPr="00CE0CBE">
              <w:t>SX3AD</w:t>
            </w:r>
            <w:r>
              <w:t xml:space="preserve"> 169</w:t>
            </w:r>
          </w:p>
        </w:tc>
        <w:tc>
          <w:tcPr>
            <w:tcW w:w="6520" w:type="dxa"/>
          </w:tcPr>
          <w:p w14:paraId="395461A2" w14:textId="295E8933" w:rsidR="00BD7818" w:rsidRDefault="0008579F" w:rsidP="00822BBC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15 au 17 novembre, du 22 au 24 novembre et du 13 au 16 décembre</w:t>
            </w:r>
          </w:p>
        </w:tc>
      </w:tr>
      <w:tr w:rsidR="00BD7818" w14:paraId="68DD941F" w14:textId="77777777" w:rsidTr="002B749E">
        <w:trPr>
          <w:trHeight w:val="567"/>
        </w:trPr>
        <w:tc>
          <w:tcPr>
            <w:tcW w:w="1555" w:type="dxa"/>
          </w:tcPr>
          <w:p w14:paraId="6582251E" w14:textId="00658FDF" w:rsidR="00BD7818" w:rsidRPr="00CE0CBE" w:rsidRDefault="0008579F" w:rsidP="00822BBC">
            <w:r w:rsidRPr="00CE0CBE">
              <w:t>SX3AD</w:t>
            </w:r>
            <w:r>
              <w:t xml:space="preserve"> 170</w:t>
            </w:r>
          </w:p>
        </w:tc>
        <w:tc>
          <w:tcPr>
            <w:tcW w:w="6520" w:type="dxa"/>
          </w:tcPr>
          <w:p w14:paraId="4CD6D606" w14:textId="3B17F4B2" w:rsidR="00BD7818" w:rsidRDefault="00A74916" w:rsidP="00822BBC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10 au 12 janvier 2028 du 17 au 19 janvier et du 14 au 17 février</w:t>
            </w:r>
          </w:p>
        </w:tc>
      </w:tr>
      <w:tr w:rsidR="0008579F" w14:paraId="2CEDD609" w14:textId="77777777" w:rsidTr="002B749E">
        <w:trPr>
          <w:trHeight w:val="567"/>
        </w:trPr>
        <w:tc>
          <w:tcPr>
            <w:tcW w:w="1555" w:type="dxa"/>
          </w:tcPr>
          <w:p w14:paraId="5FF2EDD7" w14:textId="62813C7E" w:rsidR="0008579F" w:rsidRPr="00CE0CBE" w:rsidRDefault="0008579F" w:rsidP="00822BBC">
            <w:r w:rsidRPr="00CE0CBE">
              <w:t>SX3AD</w:t>
            </w:r>
            <w:r>
              <w:t xml:space="preserve"> 171</w:t>
            </w:r>
          </w:p>
        </w:tc>
        <w:tc>
          <w:tcPr>
            <w:tcW w:w="6520" w:type="dxa"/>
          </w:tcPr>
          <w:p w14:paraId="059B2BD9" w14:textId="1081B5FF" w:rsidR="0008579F" w:rsidRDefault="00A74916" w:rsidP="00822BBC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24 au 26 janvier, du 31 janvier au 02 février et du 28 février au 2 mars</w:t>
            </w:r>
          </w:p>
        </w:tc>
      </w:tr>
      <w:tr w:rsidR="0008579F" w14:paraId="312E3307" w14:textId="77777777" w:rsidTr="002B749E">
        <w:trPr>
          <w:trHeight w:val="567"/>
        </w:trPr>
        <w:tc>
          <w:tcPr>
            <w:tcW w:w="1555" w:type="dxa"/>
          </w:tcPr>
          <w:p w14:paraId="71AD3C13" w14:textId="31B29261" w:rsidR="0008579F" w:rsidRPr="00CE0CBE" w:rsidRDefault="0008579F" w:rsidP="00822BBC">
            <w:r w:rsidRPr="00CE0CBE">
              <w:t>SX3AD</w:t>
            </w:r>
            <w:r>
              <w:t xml:space="preserve"> 172</w:t>
            </w:r>
          </w:p>
        </w:tc>
        <w:tc>
          <w:tcPr>
            <w:tcW w:w="6520" w:type="dxa"/>
          </w:tcPr>
          <w:p w14:paraId="1DE68FFA" w14:textId="3E67A2F8" w:rsidR="0008579F" w:rsidRDefault="00A74916" w:rsidP="00822BBC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14 au 16 février, du 21 au 23 février et du 20 au 23 mars</w:t>
            </w:r>
          </w:p>
        </w:tc>
      </w:tr>
      <w:tr w:rsidR="0008579F" w14:paraId="7C10AF3A" w14:textId="77777777" w:rsidTr="002B749E">
        <w:trPr>
          <w:trHeight w:val="567"/>
        </w:trPr>
        <w:tc>
          <w:tcPr>
            <w:tcW w:w="1555" w:type="dxa"/>
          </w:tcPr>
          <w:p w14:paraId="450E08E3" w14:textId="4B5D84D6" w:rsidR="0008579F" w:rsidRPr="00CE0CBE" w:rsidRDefault="0008579F" w:rsidP="00822BBC">
            <w:r w:rsidRPr="00CE0CBE">
              <w:t>SX3AD</w:t>
            </w:r>
            <w:r>
              <w:t xml:space="preserve"> 173</w:t>
            </w:r>
          </w:p>
        </w:tc>
        <w:tc>
          <w:tcPr>
            <w:tcW w:w="6520" w:type="dxa"/>
          </w:tcPr>
          <w:p w14:paraId="4677C6C1" w14:textId="51D75157" w:rsidR="0008579F" w:rsidRDefault="00A74916" w:rsidP="00822BBC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28 février au 01 mars, du 06 au 08 mars et du 03 au 06 avril</w:t>
            </w:r>
          </w:p>
        </w:tc>
      </w:tr>
    </w:tbl>
    <w:p w14:paraId="2C53B962" w14:textId="77777777" w:rsidR="004731BE" w:rsidRDefault="004731BE" w:rsidP="008C1112"/>
    <w:p w14:paraId="71E9ADD7" w14:textId="77777777" w:rsidR="004731BE" w:rsidRDefault="004731BE" w:rsidP="008C111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4819"/>
        <w:gridCol w:w="1761"/>
      </w:tblGrid>
      <w:tr w:rsidR="00A10F9A" w14:paraId="4C948522" w14:textId="77777777" w:rsidTr="004731BE">
        <w:trPr>
          <w:trHeight w:val="567"/>
        </w:trPr>
        <w:tc>
          <w:tcPr>
            <w:tcW w:w="1555" w:type="dxa"/>
            <w:vAlign w:val="center"/>
          </w:tcPr>
          <w:p w14:paraId="2F63E1D1" w14:textId="1706DC22" w:rsidR="00A10F9A" w:rsidRPr="004731BE" w:rsidRDefault="00A10F9A" w:rsidP="00A10F9A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677696" behindDoc="0" locked="0" layoutInCell="1" allowOverlap="1" wp14:anchorId="7D37B773" wp14:editId="5D85B255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17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80" w:type="dxa"/>
            <w:gridSpan w:val="2"/>
            <w:vAlign w:val="center"/>
          </w:tcPr>
          <w:p w14:paraId="583D8E9A" w14:textId="472883EB" w:rsidR="00A10F9A" w:rsidRPr="004731BE" w:rsidRDefault="00A10F9A" w:rsidP="00A10F9A">
            <w:r w:rsidRPr="00005A8F">
              <w:rPr>
                <w:rFonts w:ascii="Calibri" w:eastAsia="Times New Roman" w:hAnsi="Calibri" w:cs="Calibri"/>
                <w:b/>
                <w:color w:val="156082" w:themeColor="accent1"/>
                <w:sz w:val="32"/>
                <w:lang w:eastAsia="fr-FR"/>
              </w:rPr>
              <w:t xml:space="preserve">FORMATIONS ORGANISEES </w:t>
            </w:r>
            <w:r>
              <w:rPr>
                <w:rFonts w:ascii="Calibri" w:eastAsia="Times New Roman" w:hAnsi="Calibri" w:cs="Calibri"/>
                <w:b/>
                <w:color w:val="156082" w:themeColor="accent1"/>
                <w:sz w:val="32"/>
                <w:lang w:eastAsia="fr-FR"/>
              </w:rPr>
              <w:t>EN PRESENTIEL</w:t>
            </w:r>
          </w:p>
        </w:tc>
      </w:tr>
      <w:tr w:rsidR="00A10F9A" w14:paraId="138BC950" w14:textId="77777777" w:rsidTr="004731BE">
        <w:trPr>
          <w:trHeight w:val="567"/>
        </w:trPr>
        <w:tc>
          <w:tcPr>
            <w:tcW w:w="1555" w:type="dxa"/>
            <w:vAlign w:val="center"/>
          </w:tcPr>
          <w:p w14:paraId="78C4455C" w14:textId="07FE3177" w:rsidR="00A10F9A" w:rsidRPr="004731BE" w:rsidRDefault="00A10F9A" w:rsidP="00A10F9A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580" w:type="dxa"/>
            <w:gridSpan w:val="2"/>
            <w:vAlign w:val="center"/>
          </w:tcPr>
          <w:p w14:paraId="22117A41" w14:textId="2136974D" w:rsidR="00A10F9A" w:rsidRPr="004731BE" w:rsidRDefault="00A10F9A" w:rsidP="00A10F9A">
            <w:r w:rsidRPr="007C7144">
              <w:rPr>
                <w:color w:val="0070C0"/>
              </w:rPr>
              <w:t xml:space="preserve">Hélène LATOUCHE, </w:t>
            </w:r>
            <w:hyperlink r:id="rId13" w:history="1">
              <w:r w:rsidRPr="00366FAE">
                <w:rPr>
                  <w:rStyle w:val="Lienhypertexte"/>
                </w:rPr>
                <w:t>helene.latouche@cnfpt.fr</w:t>
              </w:r>
            </w:hyperlink>
          </w:p>
        </w:tc>
      </w:tr>
      <w:tr w:rsidR="00A10F9A" w14:paraId="0D72A91B" w14:textId="77777777" w:rsidTr="00CF09EB">
        <w:trPr>
          <w:trHeight w:val="567"/>
        </w:trPr>
        <w:tc>
          <w:tcPr>
            <w:tcW w:w="1555" w:type="dxa"/>
            <w:vAlign w:val="center"/>
          </w:tcPr>
          <w:p w14:paraId="74B6B04A" w14:textId="216292D9" w:rsidR="00A10F9A" w:rsidRDefault="00A10F9A" w:rsidP="00A10F9A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  <w:vAlign w:val="center"/>
          </w:tcPr>
          <w:p w14:paraId="5DA855B6" w14:textId="77777777" w:rsidR="00A10F9A" w:rsidRDefault="00A10F9A" w:rsidP="00A10F9A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1F9609DC" w14:textId="1DED20E1" w:rsidR="00A10F9A" w:rsidRDefault="00A10F9A" w:rsidP="00A10F9A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761" w:type="dxa"/>
          </w:tcPr>
          <w:p w14:paraId="2D131196" w14:textId="77777777" w:rsidR="00A10F9A" w:rsidRDefault="00A10F9A" w:rsidP="00A10F9A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5A0503E1" w14:textId="4F9663A9" w:rsidR="00A10F9A" w:rsidRDefault="00A10F9A" w:rsidP="00A10F9A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A10F9A" w14:paraId="27A9761D" w14:textId="77777777" w:rsidTr="00FE7FA0">
        <w:trPr>
          <w:trHeight w:val="567"/>
        </w:trPr>
        <w:tc>
          <w:tcPr>
            <w:tcW w:w="1555" w:type="dxa"/>
            <w:vAlign w:val="center"/>
          </w:tcPr>
          <w:p w14:paraId="02CE2689" w14:textId="23E912AD" w:rsidR="00A10F9A" w:rsidRDefault="001F7213" w:rsidP="00A10F9A">
            <w:r>
              <w:rPr>
                <w:sz w:val="20"/>
                <w:szCs w:val="20"/>
              </w:rPr>
              <w:t>SX3AP</w:t>
            </w:r>
            <w:r w:rsidR="000F3546">
              <w:rPr>
                <w:sz w:val="20"/>
                <w:szCs w:val="20"/>
              </w:rPr>
              <w:t xml:space="preserve"> 039</w:t>
            </w:r>
          </w:p>
        </w:tc>
        <w:tc>
          <w:tcPr>
            <w:tcW w:w="4819" w:type="dxa"/>
            <w:vAlign w:val="center"/>
          </w:tcPr>
          <w:p w14:paraId="39A91250" w14:textId="39F0E843" w:rsidR="00A10F9A" w:rsidRDefault="000F3546" w:rsidP="00A10F9A">
            <w:r w:rsidRPr="004731BE">
              <w:rPr>
                <w:sz w:val="20"/>
              </w:rPr>
              <w:t>Du 1</w:t>
            </w:r>
            <w:r>
              <w:rPr>
                <w:sz w:val="20"/>
              </w:rPr>
              <w:t>1</w:t>
            </w:r>
            <w:r w:rsidRPr="004731BE">
              <w:rPr>
                <w:sz w:val="20"/>
              </w:rPr>
              <w:t xml:space="preserve"> au 1</w:t>
            </w:r>
            <w:r>
              <w:rPr>
                <w:sz w:val="20"/>
              </w:rPr>
              <w:t>3</w:t>
            </w:r>
            <w:r w:rsidRPr="004731BE">
              <w:rPr>
                <w:sz w:val="20"/>
              </w:rPr>
              <w:t xml:space="preserve"> janvier</w:t>
            </w:r>
            <w:r>
              <w:rPr>
                <w:sz w:val="20"/>
              </w:rPr>
              <w:t>, du 18 au 20 janvier et du 16 au 19 février 2027</w:t>
            </w:r>
          </w:p>
        </w:tc>
        <w:tc>
          <w:tcPr>
            <w:tcW w:w="1761" w:type="dxa"/>
            <w:vAlign w:val="center"/>
          </w:tcPr>
          <w:p w14:paraId="263057EA" w14:textId="7BC1D991" w:rsidR="00A10F9A" w:rsidRDefault="00A10F9A" w:rsidP="00A10F9A">
            <w:r>
              <w:rPr>
                <w:sz w:val="20"/>
              </w:rPr>
              <w:t>TOULOUSE</w:t>
            </w:r>
          </w:p>
        </w:tc>
      </w:tr>
      <w:tr w:rsidR="001F7213" w14:paraId="4644385E" w14:textId="77777777" w:rsidTr="008E7A4A">
        <w:trPr>
          <w:trHeight w:val="567"/>
        </w:trPr>
        <w:tc>
          <w:tcPr>
            <w:tcW w:w="1555" w:type="dxa"/>
          </w:tcPr>
          <w:p w14:paraId="2B2502AA" w14:textId="339298AF" w:rsidR="001F7213" w:rsidRDefault="001F7213" w:rsidP="001F7213">
            <w:r w:rsidRPr="00664D1E">
              <w:rPr>
                <w:sz w:val="20"/>
                <w:szCs w:val="20"/>
              </w:rPr>
              <w:t>SX3AP</w:t>
            </w:r>
            <w:r w:rsidR="000F3546">
              <w:rPr>
                <w:sz w:val="20"/>
                <w:szCs w:val="20"/>
              </w:rPr>
              <w:t xml:space="preserve"> 040</w:t>
            </w:r>
          </w:p>
        </w:tc>
        <w:tc>
          <w:tcPr>
            <w:tcW w:w="4819" w:type="dxa"/>
            <w:vAlign w:val="center"/>
          </w:tcPr>
          <w:p w14:paraId="45E3FC37" w14:textId="044508A2" w:rsidR="001F7213" w:rsidRDefault="000F3546" w:rsidP="001F7213">
            <w:r>
              <w:rPr>
                <w:sz w:val="20"/>
              </w:rPr>
              <w:t>Du 15 au 17 février, du 2</w:t>
            </w:r>
            <w:r w:rsidR="00AE740A">
              <w:rPr>
                <w:sz w:val="20"/>
              </w:rPr>
              <w:t>2</w:t>
            </w:r>
            <w:r>
              <w:rPr>
                <w:sz w:val="20"/>
              </w:rPr>
              <w:t xml:space="preserve"> au 2</w:t>
            </w:r>
            <w:r w:rsidR="00AE740A">
              <w:rPr>
                <w:sz w:val="20"/>
              </w:rPr>
              <w:t>4</w:t>
            </w:r>
            <w:r>
              <w:rPr>
                <w:sz w:val="20"/>
              </w:rPr>
              <w:t xml:space="preserve"> février et du 16 au 19 mars</w:t>
            </w:r>
          </w:p>
        </w:tc>
        <w:tc>
          <w:tcPr>
            <w:tcW w:w="1761" w:type="dxa"/>
          </w:tcPr>
          <w:p w14:paraId="564F9642" w14:textId="56C48D7B" w:rsidR="001F7213" w:rsidRDefault="001F7213" w:rsidP="001F7213">
            <w:r w:rsidRPr="00055503">
              <w:rPr>
                <w:sz w:val="20"/>
              </w:rPr>
              <w:t>TOULOUSE</w:t>
            </w:r>
          </w:p>
        </w:tc>
      </w:tr>
      <w:tr w:rsidR="001F7213" w14:paraId="3BD3885A" w14:textId="77777777" w:rsidTr="008E7A4A">
        <w:trPr>
          <w:trHeight w:val="567"/>
        </w:trPr>
        <w:tc>
          <w:tcPr>
            <w:tcW w:w="1555" w:type="dxa"/>
          </w:tcPr>
          <w:p w14:paraId="4233588C" w14:textId="314A9EE2" w:rsidR="001F7213" w:rsidRDefault="001F7213" w:rsidP="001F7213">
            <w:r w:rsidRPr="00664D1E">
              <w:rPr>
                <w:sz w:val="20"/>
                <w:szCs w:val="20"/>
              </w:rPr>
              <w:t>SX3AP</w:t>
            </w:r>
            <w:r w:rsidR="000F3546">
              <w:rPr>
                <w:sz w:val="20"/>
                <w:szCs w:val="20"/>
              </w:rPr>
              <w:t xml:space="preserve"> 041</w:t>
            </w:r>
          </w:p>
        </w:tc>
        <w:tc>
          <w:tcPr>
            <w:tcW w:w="4819" w:type="dxa"/>
            <w:vAlign w:val="center"/>
          </w:tcPr>
          <w:p w14:paraId="46D8CA00" w14:textId="70B9EB94" w:rsidR="001F7213" w:rsidRDefault="001F7213" w:rsidP="001F7213">
            <w:r>
              <w:rPr>
                <w:sz w:val="20"/>
                <w:szCs w:val="20"/>
              </w:rPr>
              <w:t>Du</w:t>
            </w:r>
            <w:r w:rsidR="000F3546">
              <w:rPr>
                <w:sz w:val="20"/>
                <w:szCs w:val="20"/>
              </w:rPr>
              <w:t xml:space="preserve"> </w:t>
            </w:r>
            <w:r w:rsidR="000F3546">
              <w:rPr>
                <w:sz w:val="20"/>
              </w:rPr>
              <w:t xml:space="preserve">01 au 03 mars, du 8 au 10 mars et du 06 au 09 avril </w:t>
            </w:r>
          </w:p>
        </w:tc>
        <w:tc>
          <w:tcPr>
            <w:tcW w:w="1761" w:type="dxa"/>
          </w:tcPr>
          <w:p w14:paraId="05CA455C" w14:textId="4D74809F" w:rsidR="001F7213" w:rsidRDefault="001F7213" w:rsidP="001F7213">
            <w:r w:rsidRPr="00055503">
              <w:rPr>
                <w:sz w:val="20"/>
              </w:rPr>
              <w:t>TOULOUSE</w:t>
            </w:r>
          </w:p>
        </w:tc>
      </w:tr>
      <w:tr w:rsidR="000F3546" w14:paraId="5861731A" w14:textId="77777777" w:rsidTr="008E7A4A">
        <w:trPr>
          <w:trHeight w:val="567"/>
        </w:trPr>
        <w:tc>
          <w:tcPr>
            <w:tcW w:w="1555" w:type="dxa"/>
          </w:tcPr>
          <w:p w14:paraId="0E72B411" w14:textId="3CE81BEF" w:rsidR="000F3546" w:rsidRPr="00664D1E" w:rsidRDefault="000F3546" w:rsidP="001F72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SX3AP 191</w:t>
            </w:r>
          </w:p>
        </w:tc>
        <w:tc>
          <w:tcPr>
            <w:tcW w:w="4819" w:type="dxa"/>
            <w:vAlign w:val="center"/>
          </w:tcPr>
          <w:p w14:paraId="61729EC8" w14:textId="4E87247D" w:rsidR="000A4FB5" w:rsidRPr="000A4FB5" w:rsidRDefault="000A4FB5" w:rsidP="001F7213">
            <w:pPr>
              <w:rPr>
                <w:sz w:val="20"/>
              </w:rPr>
            </w:pPr>
            <w:r>
              <w:rPr>
                <w:sz w:val="20"/>
              </w:rPr>
              <w:t>Du 22 au 24 février, du 01 au 03 mars et du 30 mars au 02 avril</w:t>
            </w:r>
          </w:p>
        </w:tc>
        <w:tc>
          <w:tcPr>
            <w:tcW w:w="1761" w:type="dxa"/>
          </w:tcPr>
          <w:p w14:paraId="054237C0" w14:textId="19D2E309" w:rsidR="000F3546" w:rsidRDefault="000A4FB5" w:rsidP="001F7213">
            <w:pPr>
              <w:rPr>
                <w:sz w:val="20"/>
              </w:rPr>
            </w:pPr>
            <w:r>
              <w:rPr>
                <w:sz w:val="20"/>
              </w:rPr>
              <w:t>ALBI</w:t>
            </w:r>
          </w:p>
        </w:tc>
      </w:tr>
      <w:tr w:rsidR="001F7213" w14:paraId="4C96E8DC" w14:textId="77777777" w:rsidTr="008E7A4A">
        <w:trPr>
          <w:trHeight w:val="567"/>
        </w:trPr>
        <w:tc>
          <w:tcPr>
            <w:tcW w:w="1555" w:type="dxa"/>
          </w:tcPr>
          <w:p w14:paraId="780B5DB3" w14:textId="4B3B83A6" w:rsidR="001F7213" w:rsidRDefault="001F7213" w:rsidP="001F7213">
            <w:r w:rsidRPr="00664D1E">
              <w:rPr>
                <w:sz w:val="20"/>
                <w:szCs w:val="20"/>
              </w:rPr>
              <w:lastRenderedPageBreak/>
              <w:t>SX3AP</w:t>
            </w:r>
            <w:r w:rsidR="000F3546">
              <w:rPr>
                <w:sz w:val="20"/>
                <w:szCs w:val="20"/>
              </w:rPr>
              <w:t xml:space="preserve"> 192</w:t>
            </w:r>
          </w:p>
        </w:tc>
        <w:tc>
          <w:tcPr>
            <w:tcW w:w="4819" w:type="dxa"/>
            <w:vAlign w:val="center"/>
          </w:tcPr>
          <w:p w14:paraId="671698DB" w14:textId="2C58DA2F" w:rsidR="001F7213" w:rsidRDefault="001F7213" w:rsidP="001F7213">
            <w:r>
              <w:rPr>
                <w:sz w:val="20"/>
                <w:szCs w:val="20"/>
              </w:rPr>
              <w:t>Du 1</w:t>
            </w:r>
            <w:r w:rsidR="000A4FB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au </w:t>
            </w:r>
            <w:r w:rsidR="000A4FB5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mar</w:t>
            </w:r>
            <w:r w:rsidR="000A4FB5">
              <w:rPr>
                <w:sz w:val="20"/>
                <w:szCs w:val="20"/>
              </w:rPr>
              <w:t>s, du 22 au 24 mars</w:t>
            </w:r>
            <w:r>
              <w:rPr>
                <w:sz w:val="20"/>
                <w:szCs w:val="20"/>
              </w:rPr>
              <w:t xml:space="preserve"> et du </w:t>
            </w:r>
            <w:r w:rsidR="000A4FB5">
              <w:rPr>
                <w:sz w:val="20"/>
                <w:szCs w:val="20"/>
              </w:rPr>
              <w:t>20 au 23</w:t>
            </w:r>
            <w:r>
              <w:rPr>
                <w:sz w:val="20"/>
                <w:szCs w:val="20"/>
              </w:rPr>
              <w:t xml:space="preserve"> avril </w:t>
            </w:r>
          </w:p>
        </w:tc>
        <w:tc>
          <w:tcPr>
            <w:tcW w:w="1761" w:type="dxa"/>
          </w:tcPr>
          <w:p w14:paraId="68F2FB13" w14:textId="780DA9E5" w:rsidR="001F7213" w:rsidRDefault="000F3546" w:rsidP="001F7213">
            <w:r>
              <w:rPr>
                <w:sz w:val="20"/>
              </w:rPr>
              <w:t>MONTAUBAN</w:t>
            </w:r>
          </w:p>
        </w:tc>
      </w:tr>
      <w:tr w:rsidR="001F7213" w14:paraId="38C5F8F2" w14:textId="77777777" w:rsidTr="00FE7FA0">
        <w:trPr>
          <w:trHeight w:val="567"/>
        </w:trPr>
        <w:tc>
          <w:tcPr>
            <w:tcW w:w="1555" w:type="dxa"/>
          </w:tcPr>
          <w:p w14:paraId="54701B69" w14:textId="6D2906FD" w:rsidR="001F7213" w:rsidRDefault="001F7213" w:rsidP="001F7213">
            <w:r w:rsidRPr="0024117F">
              <w:rPr>
                <w:sz w:val="20"/>
                <w:szCs w:val="20"/>
              </w:rPr>
              <w:t>SX3AP</w:t>
            </w:r>
            <w:r w:rsidR="000A4FB5">
              <w:rPr>
                <w:sz w:val="20"/>
                <w:szCs w:val="20"/>
              </w:rPr>
              <w:t xml:space="preserve"> 193</w:t>
            </w:r>
          </w:p>
        </w:tc>
        <w:tc>
          <w:tcPr>
            <w:tcW w:w="4819" w:type="dxa"/>
            <w:vAlign w:val="center"/>
          </w:tcPr>
          <w:p w14:paraId="6BD85CAA" w14:textId="4B221C00" w:rsidR="001F7213" w:rsidRDefault="000A4FB5" w:rsidP="001F7213">
            <w:r>
              <w:rPr>
                <w:sz w:val="20"/>
              </w:rPr>
              <w:t xml:space="preserve">Du </w:t>
            </w:r>
            <w:r w:rsidRPr="004731BE">
              <w:rPr>
                <w:sz w:val="20"/>
              </w:rPr>
              <w:t>1</w:t>
            </w:r>
            <w:r>
              <w:rPr>
                <w:sz w:val="20"/>
              </w:rPr>
              <w:t>2</w:t>
            </w:r>
            <w:r w:rsidRPr="004731BE">
              <w:rPr>
                <w:sz w:val="20"/>
              </w:rPr>
              <w:t xml:space="preserve"> au 1</w:t>
            </w:r>
            <w:r>
              <w:rPr>
                <w:sz w:val="20"/>
              </w:rPr>
              <w:t>4</w:t>
            </w:r>
            <w:r w:rsidRPr="004731BE">
              <w:rPr>
                <w:sz w:val="20"/>
              </w:rPr>
              <w:t xml:space="preserve"> avril</w:t>
            </w:r>
            <w:r>
              <w:rPr>
                <w:sz w:val="20"/>
              </w:rPr>
              <w:t>, du 19 au 21 avril et du 25 au 28 mai</w:t>
            </w:r>
          </w:p>
        </w:tc>
        <w:tc>
          <w:tcPr>
            <w:tcW w:w="1761" w:type="dxa"/>
            <w:vAlign w:val="center"/>
          </w:tcPr>
          <w:p w14:paraId="6667D792" w14:textId="7D1D4D77" w:rsidR="001F7213" w:rsidRDefault="000A4FB5" w:rsidP="001F7213">
            <w:r>
              <w:rPr>
                <w:sz w:val="20"/>
              </w:rPr>
              <w:t>TOULOUSE</w:t>
            </w:r>
          </w:p>
        </w:tc>
      </w:tr>
      <w:tr w:rsidR="001F7213" w14:paraId="758F2B14" w14:textId="77777777" w:rsidTr="00FE7FA0">
        <w:trPr>
          <w:trHeight w:val="567"/>
        </w:trPr>
        <w:tc>
          <w:tcPr>
            <w:tcW w:w="1555" w:type="dxa"/>
          </w:tcPr>
          <w:p w14:paraId="1DEC2DE3" w14:textId="4108E0CB" w:rsidR="001F7213" w:rsidRDefault="001F7213" w:rsidP="001F7213">
            <w:r w:rsidRPr="0024117F">
              <w:rPr>
                <w:sz w:val="20"/>
                <w:szCs w:val="20"/>
              </w:rPr>
              <w:t>SX3AP</w:t>
            </w:r>
            <w:r w:rsidR="000A4FB5">
              <w:rPr>
                <w:sz w:val="20"/>
                <w:szCs w:val="20"/>
              </w:rPr>
              <w:t xml:space="preserve"> 194</w:t>
            </w:r>
          </w:p>
        </w:tc>
        <w:tc>
          <w:tcPr>
            <w:tcW w:w="4819" w:type="dxa"/>
            <w:vAlign w:val="center"/>
          </w:tcPr>
          <w:p w14:paraId="08A92C5E" w14:textId="686D7DAB" w:rsidR="001F7213" w:rsidRDefault="000A4FB5" w:rsidP="001F7213">
            <w:r>
              <w:rPr>
                <w:sz w:val="20"/>
              </w:rPr>
              <w:t>Du 07 au 09 juin, du 14 au 16 juin et du 06 au 09 juillet</w:t>
            </w:r>
          </w:p>
        </w:tc>
        <w:tc>
          <w:tcPr>
            <w:tcW w:w="1761" w:type="dxa"/>
            <w:vAlign w:val="center"/>
          </w:tcPr>
          <w:p w14:paraId="5D17CFE3" w14:textId="4082B0C9" w:rsidR="001F7213" w:rsidRDefault="001F7213" w:rsidP="001F7213">
            <w:r>
              <w:rPr>
                <w:sz w:val="20"/>
              </w:rPr>
              <w:t>TOULOUSE</w:t>
            </w:r>
          </w:p>
        </w:tc>
      </w:tr>
      <w:tr w:rsidR="001F7213" w14:paraId="0F860C19" w14:textId="77777777" w:rsidTr="00FE7FA0">
        <w:trPr>
          <w:trHeight w:val="567"/>
        </w:trPr>
        <w:tc>
          <w:tcPr>
            <w:tcW w:w="1555" w:type="dxa"/>
          </w:tcPr>
          <w:p w14:paraId="10748286" w14:textId="09D58BDD" w:rsidR="001F7213" w:rsidRDefault="001F7213" w:rsidP="001F7213">
            <w:r w:rsidRPr="0024117F">
              <w:rPr>
                <w:sz w:val="20"/>
                <w:szCs w:val="20"/>
              </w:rPr>
              <w:t>SX3AP</w:t>
            </w:r>
            <w:r w:rsidR="000A4FB5">
              <w:rPr>
                <w:sz w:val="20"/>
                <w:szCs w:val="20"/>
              </w:rPr>
              <w:t xml:space="preserve"> 195</w:t>
            </w:r>
          </w:p>
        </w:tc>
        <w:tc>
          <w:tcPr>
            <w:tcW w:w="4819" w:type="dxa"/>
            <w:vAlign w:val="center"/>
          </w:tcPr>
          <w:p w14:paraId="60C003A7" w14:textId="57A241D2" w:rsidR="001F7213" w:rsidRDefault="000A4FB5" w:rsidP="001F7213">
            <w:r>
              <w:rPr>
                <w:sz w:val="20"/>
              </w:rPr>
              <w:t>Du 06 au 08 septembre, du 13 au 15 septembre et du 12 au 15 octobre</w:t>
            </w:r>
          </w:p>
        </w:tc>
        <w:tc>
          <w:tcPr>
            <w:tcW w:w="1761" w:type="dxa"/>
            <w:vAlign w:val="center"/>
          </w:tcPr>
          <w:p w14:paraId="4159079E" w14:textId="1047BE79" w:rsidR="001F7213" w:rsidRDefault="000A4FB5" w:rsidP="001F7213">
            <w:r>
              <w:rPr>
                <w:sz w:val="20"/>
              </w:rPr>
              <w:t>TOULOUSE</w:t>
            </w:r>
          </w:p>
        </w:tc>
      </w:tr>
      <w:tr w:rsidR="001F7213" w14:paraId="3CBAC164" w14:textId="77777777" w:rsidTr="008E7A4A">
        <w:trPr>
          <w:trHeight w:val="567"/>
        </w:trPr>
        <w:tc>
          <w:tcPr>
            <w:tcW w:w="1555" w:type="dxa"/>
          </w:tcPr>
          <w:p w14:paraId="248ACA70" w14:textId="6760B1A2" w:rsidR="001F7213" w:rsidRDefault="001F7213" w:rsidP="001F7213">
            <w:r w:rsidRPr="0024117F">
              <w:rPr>
                <w:sz w:val="20"/>
                <w:szCs w:val="20"/>
              </w:rPr>
              <w:t>SX3AP</w:t>
            </w:r>
            <w:r w:rsidR="000F3546">
              <w:rPr>
                <w:sz w:val="20"/>
                <w:szCs w:val="20"/>
              </w:rPr>
              <w:t xml:space="preserve"> 182</w:t>
            </w:r>
          </w:p>
        </w:tc>
        <w:tc>
          <w:tcPr>
            <w:tcW w:w="4819" w:type="dxa"/>
            <w:vAlign w:val="center"/>
          </w:tcPr>
          <w:p w14:paraId="7B84FCBB" w14:textId="031D1226" w:rsidR="001F7213" w:rsidRDefault="001F7213" w:rsidP="001F7213">
            <w:r>
              <w:rPr>
                <w:sz w:val="20"/>
                <w:szCs w:val="20"/>
              </w:rPr>
              <w:t>Du 0</w:t>
            </w:r>
            <w:r w:rsidR="000F3546">
              <w:rPr>
                <w:sz w:val="20"/>
                <w:szCs w:val="20"/>
              </w:rPr>
              <w:t xml:space="preserve">3 au 05 mai, du 10 au 12 mai et du 15 au 18 juin </w:t>
            </w:r>
          </w:p>
        </w:tc>
        <w:tc>
          <w:tcPr>
            <w:tcW w:w="1761" w:type="dxa"/>
          </w:tcPr>
          <w:p w14:paraId="37E08E2A" w14:textId="4B9F232F" w:rsidR="001F7213" w:rsidRDefault="001F7213" w:rsidP="001F7213">
            <w:r w:rsidRPr="00BB01A2">
              <w:rPr>
                <w:sz w:val="20"/>
              </w:rPr>
              <w:t>TOULOUSE</w:t>
            </w:r>
          </w:p>
        </w:tc>
      </w:tr>
      <w:tr w:rsidR="001F7213" w14:paraId="169DD165" w14:textId="77777777" w:rsidTr="008E7A4A">
        <w:trPr>
          <w:trHeight w:val="567"/>
        </w:trPr>
        <w:tc>
          <w:tcPr>
            <w:tcW w:w="1555" w:type="dxa"/>
          </w:tcPr>
          <w:p w14:paraId="3865B55C" w14:textId="18ADB424" w:rsidR="001F7213" w:rsidRPr="00464462" w:rsidRDefault="001F7213" w:rsidP="001F7213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 w:rsidR="000F3546">
              <w:rPr>
                <w:sz w:val="20"/>
                <w:szCs w:val="20"/>
              </w:rPr>
              <w:t xml:space="preserve"> 183</w:t>
            </w:r>
          </w:p>
        </w:tc>
        <w:tc>
          <w:tcPr>
            <w:tcW w:w="4819" w:type="dxa"/>
            <w:vAlign w:val="center"/>
          </w:tcPr>
          <w:p w14:paraId="30EB6E9A" w14:textId="4101FE3C" w:rsidR="001F7213" w:rsidRDefault="001F7213" w:rsidP="001F72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0F3546">
              <w:rPr>
                <w:sz w:val="20"/>
                <w:szCs w:val="20"/>
              </w:rPr>
              <w:t>28 au 30</w:t>
            </w:r>
            <w:r>
              <w:rPr>
                <w:sz w:val="20"/>
                <w:szCs w:val="20"/>
              </w:rPr>
              <w:t xml:space="preserve"> juin</w:t>
            </w:r>
            <w:r w:rsidR="000F3546">
              <w:rPr>
                <w:sz w:val="20"/>
                <w:szCs w:val="20"/>
              </w:rPr>
              <w:t>, du 05</w:t>
            </w:r>
            <w:r>
              <w:rPr>
                <w:sz w:val="20"/>
                <w:szCs w:val="20"/>
              </w:rPr>
              <w:t xml:space="preserve"> au 0</w:t>
            </w:r>
            <w:r w:rsidR="000F354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juillet et du</w:t>
            </w:r>
            <w:r w:rsidR="000F3546">
              <w:rPr>
                <w:sz w:val="20"/>
                <w:szCs w:val="20"/>
              </w:rPr>
              <w:t xml:space="preserve"> 31 août au 03 septembre</w:t>
            </w:r>
          </w:p>
        </w:tc>
        <w:tc>
          <w:tcPr>
            <w:tcW w:w="1761" w:type="dxa"/>
          </w:tcPr>
          <w:p w14:paraId="52FEDE2A" w14:textId="2AA157ED" w:rsidR="001F7213" w:rsidRPr="00BB01A2" w:rsidRDefault="001F7213" w:rsidP="001F7213">
            <w:pPr>
              <w:rPr>
                <w:sz w:val="20"/>
              </w:rPr>
            </w:pPr>
            <w:r w:rsidRPr="00BB01A2">
              <w:rPr>
                <w:sz w:val="20"/>
              </w:rPr>
              <w:t>TOULOUSE</w:t>
            </w:r>
          </w:p>
        </w:tc>
      </w:tr>
      <w:tr w:rsidR="001F7213" w14:paraId="5FEEB711" w14:textId="77777777" w:rsidTr="008E7A4A">
        <w:trPr>
          <w:trHeight w:val="567"/>
        </w:trPr>
        <w:tc>
          <w:tcPr>
            <w:tcW w:w="1555" w:type="dxa"/>
          </w:tcPr>
          <w:p w14:paraId="32DDCB42" w14:textId="0D2312AA" w:rsidR="001F7213" w:rsidRPr="00464462" w:rsidRDefault="001F7213" w:rsidP="001F7213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 w:rsidR="000F3546">
              <w:rPr>
                <w:sz w:val="20"/>
                <w:szCs w:val="20"/>
              </w:rPr>
              <w:t xml:space="preserve"> 184</w:t>
            </w:r>
          </w:p>
        </w:tc>
        <w:tc>
          <w:tcPr>
            <w:tcW w:w="4819" w:type="dxa"/>
            <w:vAlign w:val="center"/>
          </w:tcPr>
          <w:p w14:paraId="01CB7C12" w14:textId="3ED4A8F0" w:rsidR="001F7213" w:rsidRDefault="001F7213" w:rsidP="001F72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0F3546">
              <w:rPr>
                <w:sz w:val="20"/>
                <w:szCs w:val="20"/>
              </w:rPr>
              <w:t>30 août au 01 septembre, du 06 au 08 septembre et du 05 au 08 octobre</w:t>
            </w:r>
          </w:p>
        </w:tc>
        <w:tc>
          <w:tcPr>
            <w:tcW w:w="1761" w:type="dxa"/>
          </w:tcPr>
          <w:p w14:paraId="766370E3" w14:textId="2961C969" w:rsidR="001F7213" w:rsidRPr="00BB01A2" w:rsidRDefault="001F7213" w:rsidP="001F7213">
            <w:pPr>
              <w:rPr>
                <w:sz w:val="20"/>
              </w:rPr>
            </w:pPr>
            <w:r w:rsidRPr="00BB01A2">
              <w:rPr>
                <w:sz w:val="20"/>
              </w:rPr>
              <w:t>TOULOUSE</w:t>
            </w:r>
          </w:p>
        </w:tc>
      </w:tr>
      <w:tr w:rsidR="001F7213" w14:paraId="3D3FB89F" w14:textId="77777777" w:rsidTr="008E7A4A">
        <w:trPr>
          <w:trHeight w:val="567"/>
        </w:trPr>
        <w:tc>
          <w:tcPr>
            <w:tcW w:w="1555" w:type="dxa"/>
          </w:tcPr>
          <w:p w14:paraId="6E3F7640" w14:textId="38E414E7" w:rsidR="001F7213" w:rsidRPr="00464462" w:rsidRDefault="001F7213" w:rsidP="001F7213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 w:rsidR="000F3546">
              <w:rPr>
                <w:sz w:val="20"/>
                <w:szCs w:val="20"/>
              </w:rPr>
              <w:t xml:space="preserve"> 185</w:t>
            </w:r>
          </w:p>
        </w:tc>
        <w:tc>
          <w:tcPr>
            <w:tcW w:w="4819" w:type="dxa"/>
            <w:vAlign w:val="center"/>
          </w:tcPr>
          <w:p w14:paraId="13A85A2E" w14:textId="3CF5B915" w:rsidR="001F7213" w:rsidRDefault="001F7213" w:rsidP="001F72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0F3546">
              <w:rPr>
                <w:sz w:val="20"/>
                <w:szCs w:val="20"/>
              </w:rPr>
              <w:t xml:space="preserve">05 au 08 octobre, du 11 au 13 octobre et du 16 au 19 novembre </w:t>
            </w:r>
          </w:p>
        </w:tc>
        <w:tc>
          <w:tcPr>
            <w:tcW w:w="1761" w:type="dxa"/>
          </w:tcPr>
          <w:p w14:paraId="3C9863F6" w14:textId="6E8E14D4" w:rsidR="001F7213" w:rsidRPr="00BB01A2" w:rsidRDefault="001F7213" w:rsidP="001F7213">
            <w:pPr>
              <w:rPr>
                <w:sz w:val="20"/>
              </w:rPr>
            </w:pPr>
            <w:r w:rsidRPr="00BB01A2">
              <w:rPr>
                <w:sz w:val="20"/>
              </w:rPr>
              <w:t>TOULOUSE</w:t>
            </w:r>
          </w:p>
        </w:tc>
      </w:tr>
      <w:tr w:rsidR="001F7213" w14:paraId="0FF913DF" w14:textId="77777777" w:rsidTr="008E7A4A">
        <w:trPr>
          <w:trHeight w:val="567"/>
        </w:trPr>
        <w:tc>
          <w:tcPr>
            <w:tcW w:w="1555" w:type="dxa"/>
          </w:tcPr>
          <w:p w14:paraId="2C8A97F0" w14:textId="66C6B216" w:rsidR="001F7213" w:rsidRPr="00464462" w:rsidRDefault="001F7213" w:rsidP="001F7213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 w:rsidR="000F3546">
              <w:rPr>
                <w:sz w:val="20"/>
                <w:szCs w:val="20"/>
              </w:rPr>
              <w:t xml:space="preserve"> 186</w:t>
            </w:r>
          </w:p>
        </w:tc>
        <w:tc>
          <w:tcPr>
            <w:tcW w:w="4819" w:type="dxa"/>
            <w:vAlign w:val="center"/>
          </w:tcPr>
          <w:p w14:paraId="5BF3A4D5" w14:textId="2163F950" w:rsidR="001F7213" w:rsidRDefault="001F7213" w:rsidP="001F72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</w:t>
            </w:r>
            <w:r w:rsidR="000F3546">
              <w:rPr>
                <w:sz w:val="20"/>
                <w:szCs w:val="20"/>
              </w:rPr>
              <w:t xml:space="preserve"> 08 au 10</w:t>
            </w:r>
            <w:r>
              <w:rPr>
                <w:sz w:val="20"/>
                <w:szCs w:val="20"/>
              </w:rPr>
              <w:t xml:space="preserve"> novembre</w:t>
            </w:r>
            <w:r w:rsidR="000F3546">
              <w:rPr>
                <w:sz w:val="20"/>
                <w:szCs w:val="20"/>
              </w:rPr>
              <w:t>, du 15 au 17 novembre et du 14 au 17 décembre</w:t>
            </w:r>
          </w:p>
        </w:tc>
        <w:tc>
          <w:tcPr>
            <w:tcW w:w="1761" w:type="dxa"/>
          </w:tcPr>
          <w:p w14:paraId="2D0766A2" w14:textId="4DC37398" w:rsidR="001F7213" w:rsidRPr="00BB01A2" w:rsidRDefault="001F7213" w:rsidP="001F7213">
            <w:pPr>
              <w:rPr>
                <w:sz w:val="20"/>
              </w:rPr>
            </w:pPr>
            <w:r w:rsidRPr="00BB01A2">
              <w:rPr>
                <w:sz w:val="20"/>
              </w:rPr>
              <w:t>TOULOUSE</w:t>
            </w:r>
          </w:p>
        </w:tc>
      </w:tr>
      <w:tr w:rsidR="001F7213" w14:paraId="4B2C470C" w14:textId="77777777" w:rsidTr="008E7A4A">
        <w:trPr>
          <w:trHeight w:val="567"/>
        </w:trPr>
        <w:tc>
          <w:tcPr>
            <w:tcW w:w="1555" w:type="dxa"/>
          </w:tcPr>
          <w:p w14:paraId="3EEE9675" w14:textId="3424D52D" w:rsidR="001F7213" w:rsidRPr="00464462" w:rsidRDefault="001F7213" w:rsidP="001F7213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 w:rsidR="000F3546">
              <w:rPr>
                <w:sz w:val="20"/>
                <w:szCs w:val="20"/>
              </w:rPr>
              <w:t xml:space="preserve"> 187</w:t>
            </w:r>
          </w:p>
        </w:tc>
        <w:tc>
          <w:tcPr>
            <w:tcW w:w="4819" w:type="dxa"/>
            <w:vAlign w:val="center"/>
          </w:tcPr>
          <w:p w14:paraId="620EE3B7" w14:textId="52B220D8" w:rsidR="001F7213" w:rsidRDefault="001F7213" w:rsidP="001F72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0F3546">
              <w:rPr>
                <w:sz w:val="20"/>
                <w:szCs w:val="20"/>
              </w:rPr>
              <w:t>06 au 08</w:t>
            </w:r>
            <w:r>
              <w:rPr>
                <w:sz w:val="20"/>
                <w:szCs w:val="20"/>
              </w:rPr>
              <w:t xml:space="preserve"> décembre</w:t>
            </w:r>
            <w:r w:rsidR="000F3546">
              <w:rPr>
                <w:sz w:val="20"/>
                <w:szCs w:val="20"/>
              </w:rPr>
              <w:t xml:space="preserve">, du 13 au 15 décembre et du </w:t>
            </w:r>
            <w:r w:rsidR="000A4FB5">
              <w:rPr>
                <w:sz w:val="20"/>
                <w:szCs w:val="20"/>
              </w:rPr>
              <w:t>11 au 14 janvier 2028</w:t>
            </w:r>
          </w:p>
        </w:tc>
        <w:tc>
          <w:tcPr>
            <w:tcW w:w="1761" w:type="dxa"/>
          </w:tcPr>
          <w:p w14:paraId="7042BBD1" w14:textId="52601D2A" w:rsidR="001F7213" w:rsidRPr="00BB01A2" w:rsidRDefault="001F7213" w:rsidP="001F7213">
            <w:pPr>
              <w:rPr>
                <w:sz w:val="20"/>
              </w:rPr>
            </w:pPr>
            <w:r w:rsidRPr="00BB01A2">
              <w:rPr>
                <w:sz w:val="20"/>
              </w:rPr>
              <w:t>TOULOUSE</w:t>
            </w:r>
          </w:p>
        </w:tc>
      </w:tr>
      <w:tr w:rsidR="00A77645" w14:paraId="175059B0" w14:textId="77777777" w:rsidTr="008E7A4A">
        <w:trPr>
          <w:trHeight w:val="567"/>
        </w:trPr>
        <w:tc>
          <w:tcPr>
            <w:tcW w:w="1555" w:type="dxa"/>
          </w:tcPr>
          <w:p w14:paraId="6EC1F7B9" w14:textId="5CD0CB8A" w:rsidR="00A77645" w:rsidRPr="0024117F" w:rsidRDefault="00A77645" w:rsidP="00A77645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188</w:t>
            </w:r>
          </w:p>
        </w:tc>
        <w:tc>
          <w:tcPr>
            <w:tcW w:w="4819" w:type="dxa"/>
            <w:vAlign w:val="center"/>
          </w:tcPr>
          <w:p w14:paraId="22496ECB" w14:textId="1EBE23F2" w:rsidR="00A77645" w:rsidRDefault="00A77645" w:rsidP="00A77645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17 au 19 janvier, du 24 au 26 janvier et du 22 au 25 février</w:t>
            </w:r>
          </w:p>
        </w:tc>
        <w:tc>
          <w:tcPr>
            <w:tcW w:w="1761" w:type="dxa"/>
          </w:tcPr>
          <w:p w14:paraId="762C29E6" w14:textId="056929CF" w:rsidR="00A77645" w:rsidRPr="00BB01A2" w:rsidRDefault="00A77645" w:rsidP="00A77645">
            <w:pPr>
              <w:rPr>
                <w:sz w:val="20"/>
              </w:rPr>
            </w:pPr>
            <w:r w:rsidRPr="00BC066A">
              <w:rPr>
                <w:sz w:val="20"/>
              </w:rPr>
              <w:t>TOULOUSE</w:t>
            </w:r>
          </w:p>
        </w:tc>
      </w:tr>
      <w:tr w:rsidR="00A77645" w14:paraId="5AB0CEB2" w14:textId="77777777" w:rsidTr="008E7A4A">
        <w:trPr>
          <w:trHeight w:val="567"/>
        </w:trPr>
        <w:tc>
          <w:tcPr>
            <w:tcW w:w="1555" w:type="dxa"/>
          </w:tcPr>
          <w:p w14:paraId="1E5844D3" w14:textId="3AF15D12" w:rsidR="00A77645" w:rsidRPr="0024117F" w:rsidRDefault="00A77645" w:rsidP="00A77645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189</w:t>
            </w:r>
          </w:p>
        </w:tc>
        <w:tc>
          <w:tcPr>
            <w:tcW w:w="4819" w:type="dxa"/>
            <w:vAlign w:val="center"/>
          </w:tcPr>
          <w:p w14:paraId="3B551078" w14:textId="22B63F4F" w:rsidR="00A77645" w:rsidRDefault="003F790F" w:rsidP="00A77645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21 au 23 février, du 28 février au 01 mars et du 04 au 07 avril</w:t>
            </w:r>
          </w:p>
        </w:tc>
        <w:tc>
          <w:tcPr>
            <w:tcW w:w="1761" w:type="dxa"/>
          </w:tcPr>
          <w:p w14:paraId="49659FD0" w14:textId="2E7592F6" w:rsidR="00A77645" w:rsidRPr="00BB01A2" w:rsidRDefault="00A77645" w:rsidP="00A77645">
            <w:pPr>
              <w:rPr>
                <w:sz w:val="20"/>
              </w:rPr>
            </w:pPr>
            <w:r w:rsidRPr="00BC066A">
              <w:rPr>
                <w:sz w:val="20"/>
              </w:rPr>
              <w:t>TOULOUSE</w:t>
            </w:r>
          </w:p>
        </w:tc>
      </w:tr>
      <w:tr w:rsidR="00A77645" w14:paraId="2BED2466" w14:textId="77777777" w:rsidTr="008E7A4A">
        <w:trPr>
          <w:trHeight w:val="567"/>
        </w:trPr>
        <w:tc>
          <w:tcPr>
            <w:tcW w:w="1555" w:type="dxa"/>
          </w:tcPr>
          <w:p w14:paraId="607006C8" w14:textId="52A198B7" w:rsidR="00A77645" w:rsidRPr="0024117F" w:rsidRDefault="00A77645" w:rsidP="00A77645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190</w:t>
            </w:r>
          </w:p>
        </w:tc>
        <w:tc>
          <w:tcPr>
            <w:tcW w:w="4819" w:type="dxa"/>
            <w:vAlign w:val="center"/>
          </w:tcPr>
          <w:p w14:paraId="44C11480" w14:textId="54B37645" w:rsidR="00A77645" w:rsidRDefault="003F790F" w:rsidP="00A77645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13 au 15 mars, du 20 au 22 mars et du 25 au 28 avril</w:t>
            </w:r>
          </w:p>
        </w:tc>
        <w:tc>
          <w:tcPr>
            <w:tcW w:w="1761" w:type="dxa"/>
          </w:tcPr>
          <w:p w14:paraId="3E3C5747" w14:textId="6F93BA03" w:rsidR="00A77645" w:rsidRPr="00BB01A2" w:rsidRDefault="00A77645" w:rsidP="00A77645">
            <w:pPr>
              <w:rPr>
                <w:sz w:val="20"/>
              </w:rPr>
            </w:pPr>
            <w:r w:rsidRPr="00BC066A">
              <w:rPr>
                <w:sz w:val="20"/>
              </w:rPr>
              <w:t>TOULOUSE</w:t>
            </w:r>
          </w:p>
        </w:tc>
      </w:tr>
    </w:tbl>
    <w:p w14:paraId="39D12352" w14:textId="77777777" w:rsidR="004731BE" w:rsidRDefault="004731BE" w:rsidP="008C1112"/>
    <w:p w14:paraId="3DC01F85" w14:textId="77777777" w:rsidR="00122108" w:rsidRDefault="00122108" w:rsidP="00AF20C0">
      <w:pPr>
        <w:rPr>
          <w:b/>
          <w:color w:val="156082" w:themeColor="accent1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4819"/>
        <w:gridCol w:w="1916"/>
      </w:tblGrid>
      <w:tr w:rsidR="001F7213" w14:paraId="6A9B6048" w14:textId="77777777" w:rsidTr="007F219B">
        <w:trPr>
          <w:trHeight w:val="567"/>
        </w:trPr>
        <w:tc>
          <w:tcPr>
            <w:tcW w:w="1555" w:type="dxa"/>
            <w:vAlign w:val="center"/>
          </w:tcPr>
          <w:p w14:paraId="62D0C310" w14:textId="77777777" w:rsidR="001F7213" w:rsidRPr="004731BE" w:rsidRDefault="001F7213" w:rsidP="003A0915">
            <w:r w:rsidRPr="00C71507">
              <w:rPr>
                <w:noProof/>
                <w:color w:val="0000FF"/>
                <w:lang w:eastAsia="fr-FR"/>
              </w:rPr>
              <w:drawing>
                <wp:anchor distT="0" distB="0" distL="114300" distR="114300" simplePos="0" relativeHeight="251683840" behindDoc="0" locked="0" layoutInCell="1" allowOverlap="1" wp14:anchorId="59CA44B1" wp14:editId="3FBA29A5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10160</wp:posOffset>
                  </wp:positionV>
                  <wp:extent cx="501650" cy="353695"/>
                  <wp:effectExtent l="0" t="0" r="0" b="8255"/>
                  <wp:wrapNone/>
                  <wp:docPr id="1549347450" name="irc_mi" descr="Résultat de recherche d'images pour &quot;formation en présentiel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formation en présentiel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5" t="23125" r="39619" b="23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35" w:type="dxa"/>
            <w:gridSpan w:val="2"/>
            <w:vAlign w:val="center"/>
          </w:tcPr>
          <w:p w14:paraId="7DD835F8" w14:textId="77777777" w:rsidR="001F7213" w:rsidRPr="004731BE" w:rsidRDefault="001F7213" w:rsidP="003A0915">
            <w:r w:rsidRPr="00005A8F">
              <w:rPr>
                <w:rFonts w:ascii="Calibri" w:eastAsia="Times New Roman" w:hAnsi="Calibri" w:cs="Calibri"/>
                <w:b/>
                <w:color w:val="156082" w:themeColor="accent1"/>
                <w:sz w:val="32"/>
                <w:lang w:eastAsia="fr-FR"/>
              </w:rPr>
              <w:t xml:space="preserve">FORMATIONS ORGANISEES </w:t>
            </w:r>
            <w:r>
              <w:rPr>
                <w:rFonts w:ascii="Calibri" w:eastAsia="Times New Roman" w:hAnsi="Calibri" w:cs="Calibri"/>
                <w:b/>
                <w:color w:val="156082" w:themeColor="accent1"/>
                <w:sz w:val="32"/>
                <w:lang w:eastAsia="fr-FR"/>
              </w:rPr>
              <w:t>EN PRESENTIEL</w:t>
            </w:r>
          </w:p>
        </w:tc>
      </w:tr>
      <w:tr w:rsidR="001F7213" w14:paraId="71DBA646" w14:textId="77777777" w:rsidTr="007F219B">
        <w:trPr>
          <w:trHeight w:val="567"/>
        </w:trPr>
        <w:tc>
          <w:tcPr>
            <w:tcW w:w="1555" w:type="dxa"/>
            <w:vAlign w:val="center"/>
          </w:tcPr>
          <w:p w14:paraId="65C9874A" w14:textId="77777777" w:rsidR="001F7213" w:rsidRPr="004731BE" w:rsidRDefault="001F7213" w:rsidP="003A0915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CONTACT</w:t>
            </w:r>
          </w:p>
        </w:tc>
        <w:tc>
          <w:tcPr>
            <w:tcW w:w="6735" w:type="dxa"/>
            <w:gridSpan w:val="2"/>
            <w:vAlign w:val="center"/>
          </w:tcPr>
          <w:p w14:paraId="7F58199D" w14:textId="4BA90EB0" w:rsidR="001F7213" w:rsidRPr="004731BE" w:rsidRDefault="001F7213" w:rsidP="003A0915">
            <w:r>
              <w:rPr>
                <w:color w:val="0070C0"/>
              </w:rPr>
              <w:t>Sandrine SINTES,</w:t>
            </w:r>
            <w:r w:rsidRPr="007C7144">
              <w:rPr>
                <w:color w:val="0070C0"/>
              </w:rPr>
              <w:t xml:space="preserve"> </w:t>
            </w:r>
            <w:hyperlink r:id="rId14" w:history="1">
              <w:r w:rsidRPr="008C75AD">
                <w:rPr>
                  <w:rStyle w:val="Lienhypertexte"/>
                </w:rPr>
                <w:t>sandrine.sintes@cnfpt.fr</w:t>
              </w:r>
            </w:hyperlink>
          </w:p>
        </w:tc>
      </w:tr>
      <w:tr w:rsidR="001F7213" w14:paraId="3CCE690C" w14:textId="77777777" w:rsidTr="007F219B">
        <w:trPr>
          <w:trHeight w:val="567"/>
        </w:trPr>
        <w:tc>
          <w:tcPr>
            <w:tcW w:w="1555" w:type="dxa"/>
            <w:vAlign w:val="center"/>
          </w:tcPr>
          <w:p w14:paraId="1286D095" w14:textId="77777777" w:rsidR="001F7213" w:rsidRDefault="001F7213" w:rsidP="003A0915"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CODE SESSION</w:t>
            </w:r>
          </w:p>
        </w:tc>
        <w:tc>
          <w:tcPr>
            <w:tcW w:w="4819" w:type="dxa"/>
            <w:vAlign w:val="center"/>
          </w:tcPr>
          <w:p w14:paraId="58FC8F10" w14:textId="77777777" w:rsidR="001F7213" w:rsidRDefault="001F7213" w:rsidP="003A0915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 w:rsidRPr="00AB20B6"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DATES</w:t>
            </w:r>
          </w:p>
          <w:p w14:paraId="6C0935B9" w14:textId="77777777" w:rsidR="001F7213" w:rsidRDefault="001F7213" w:rsidP="003A0915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HORAIRES : de 9h à 16h30</w:t>
            </w:r>
          </w:p>
        </w:tc>
        <w:tc>
          <w:tcPr>
            <w:tcW w:w="1916" w:type="dxa"/>
          </w:tcPr>
          <w:p w14:paraId="385EDD0A" w14:textId="77777777" w:rsidR="001F7213" w:rsidRDefault="001F7213" w:rsidP="003A0915">
            <w:pP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 xml:space="preserve">LIEU </w:t>
            </w:r>
          </w:p>
          <w:p w14:paraId="2A529297" w14:textId="77777777" w:rsidR="001F7213" w:rsidRDefault="001F7213" w:rsidP="003A0915">
            <w:r>
              <w:rPr>
                <w:rFonts w:ascii="Calibri" w:eastAsia="Times New Roman" w:hAnsi="Calibri" w:cs="Calibri"/>
                <w:b/>
                <w:color w:val="156082" w:themeColor="accent1"/>
                <w:lang w:eastAsia="fr-FR"/>
              </w:rPr>
              <w:t>DE FORMATION</w:t>
            </w:r>
          </w:p>
        </w:tc>
      </w:tr>
      <w:tr w:rsidR="001F7213" w14:paraId="6DBBD2DB" w14:textId="77777777" w:rsidTr="007F219B">
        <w:trPr>
          <w:trHeight w:val="567"/>
        </w:trPr>
        <w:tc>
          <w:tcPr>
            <w:tcW w:w="1555" w:type="dxa"/>
            <w:vAlign w:val="center"/>
          </w:tcPr>
          <w:p w14:paraId="55A0C20E" w14:textId="0C730A70" w:rsidR="001F7213" w:rsidRDefault="001F7213" w:rsidP="003A0915">
            <w:r>
              <w:rPr>
                <w:sz w:val="20"/>
                <w:szCs w:val="20"/>
              </w:rPr>
              <w:t>SX3AP</w:t>
            </w:r>
            <w:r w:rsidR="00792FA6">
              <w:rPr>
                <w:sz w:val="20"/>
                <w:szCs w:val="20"/>
              </w:rPr>
              <w:t xml:space="preserve"> 025</w:t>
            </w:r>
          </w:p>
        </w:tc>
        <w:tc>
          <w:tcPr>
            <w:tcW w:w="4819" w:type="dxa"/>
            <w:vAlign w:val="center"/>
          </w:tcPr>
          <w:p w14:paraId="134184FB" w14:textId="2DAA0DAC" w:rsidR="001F7213" w:rsidRDefault="001F7213" w:rsidP="003A0915">
            <w:r>
              <w:rPr>
                <w:sz w:val="20"/>
                <w:szCs w:val="20"/>
              </w:rPr>
              <w:t xml:space="preserve">Du </w:t>
            </w:r>
            <w:r w:rsidR="00792FA6">
              <w:rPr>
                <w:sz w:val="20"/>
                <w:szCs w:val="20"/>
              </w:rPr>
              <w:t xml:space="preserve">11 au 13 </w:t>
            </w:r>
            <w:r>
              <w:rPr>
                <w:sz w:val="20"/>
                <w:szCs w:val="20"/>
              </w:rPr>
              <w:t xml:space="preserve"> janvier</w:t>
            </w:r>
            <w:r w:rsidR="00792FA6">
              <w:rPr>
                <w:sz w:val="20"/>
                <w:szCs w:val="20"/>
              </w:rPr>
              <w:t>, du 18 au 20 janvier</w:t>
            </w:r>
            <w:r>
              <w:rPr>
                <w:sz w:val="20"/>
                <w:szCs w:val="20"/>
              </w:rPr>
              <w:t xml:space="preserve"> et du </w:t>
            </w:r>
            <w:r w:rsidR="00792FA6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 xml:space="preserve"> au </w:t>
            </w:r>
            <w:r w:rsidR="00792FA6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février 202</w:t>
            </w:r>
            <w:r w:rsidR="00792FA6">
              <w:rPr>
                <w:sz w:val="20"/>
                <w:szCs w:val="20"/>
              </w:rPr>
              <w:t>7</w:t>
            </w:r>
          </w:p>
        </w:tc>
        <w:tc>
          <w:tcPr>
            <w:tcW w:w="1916" w:type="dxa"/>
            <w:vAlign w:val="center"/>
          </w:tcPr>
          <w:p w14:paraId="53974841" w14:textId="0E531CAD" w:rsidR="001F7213" w:rsidRDefault="001F7213" w:rsidP="003A0915">
            <w:r>
              <w:t>MONTPELLIER</w:t>
            </w:r>
          </w:p>
        </w:tc>
      </w:tr>
      <w:tr w:rsidR="00792FA6" w14:paraId="6C2396DC" w14:textId="77777777" w:rsidTr="007F219B">
        <w:trPr>
          <w:trHeight w:val="567"/>
        </w:trPr>
        <w:tc>
          <w:tcPr>
            <w:tcW w:w="1555" w:type="dxa"/>
          </w:tcPr>
          <w:p w14:paraId="59951551" w14:textId="5B1AC495" w:rsidR="00792FA6" w:rsidRDefault="00792FA6" w:rsidP="00792FA6">
            <w:r w:rsidRPr="00664D1E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134</w:t>
            </w:r>
          </w:p>
        </w:tc>
        <w:tc>
          <w:tcPr>
            <w:tcW w:w="4819" w:type="dxa"/>
          </w:tcPr>
          <w:p w14:paraId="475FA4B5" w14:textId="20D393EF" w:rsidR="00792FA6" w:rsidRDefault="00792FA6" w:rsidP="00792FA6">
            <w:r>
              <w:rPr>
                <w:sz w:val="20"/>
              </w:rPr>
              <w:t>Du 25 au 27 janvier, du 01 au 03 février et du 02 au 05 mars</w:t>
            </w:r>
          </w:p>
        </w:tc>
        <w:tc>
          <w:tcPr>
            <w:tcW w:w="1916" w:type="dxa"/>
          </w:tcPr>
          <w:p w14:paraId="3B3E9D41" w14:textId="035DA39C" w:rsidR="00792FA6" w:rsidRDefault="00792FA6" w:rsidP="00792FA6">
            <w:r w:rsidRPr="009A47F4">
              <w:t>MONTPELLIER</w:t>
            </w:r>
          </w:p>
        </w:tc>
      </w:tr>
      <w:tr w:rsidR="00792FA6" w14:paraId="739A1DF3" w14:textId="77777777" w:rsidTr="007F219B">
        <w:trPr>
          <w:trHeight w:val="567"/>
        </w:trPr>
        <w:tc>
          <w:tcPr>
            <w:tcW w:w="1555" w:type="dxa"/>
          </w:tcPr>
          <w:p w14:paraId="2C5F645E" w14:textId="377EB007" w:rsidR="00792FA6" w:rsidRDefault="00792FA6" w:rsidP="00792FA6">
            <w:r w:rsidRPr="00664D1E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026</w:t>
            </w:r>
          </w:p>
        </w:tc>
        <w:tc>
          <w:tcPr>
            <w:tcW w:w="4819" w:type="dxa"/>
          </w:tcPr>
          <w:p w14:paraId="629A3A18" w14:textId="0FEA7C50" w:rsidR="00792FA6" w:rsidRDefault="00792FA6" w:rsidP="00792FA6">
            <w:r>
              <w:rPr>
                <w:sz w:val="20"/>
              </w:rPr>
              <w:t>Du 01 au 03 février, du 08 au 12 février et du 02 au 05 mars</w:t>
            </w:r>
          </w:p>
        </w:tc>
        <w:tc>
          <w:tcPr>
            <w:tcW w:w="1916" w:type="dxa"/>
          </w:tcPr>
          <w:p w14:paraId="51B3A3A7" w14:textId="33723474" w:rsidR="00792FA6" w:rsidRDefault="00792FA6" w:rsidP="00792FA6">
            <w:r w:rsidRPr="009A47F4">
              <w:t>MONTPELLIER</w:t>
            </w:r>
          </w:p>
        </w:tc>
      </w:tr>
      <w:tr w:rsidR="00792FA6" w14:paraId="232AA6D6" w14:textId="77777777" w:rsidTr="007F219B">
        <w:trPr>
          <w:trHeight w:val="567"/>
        </w:trPr>
        <w:tc>
          <w:tcPr>
            <w:tcW w:w="1555" w:type="dxa"/>
          </w:tcPr>
          <w:p w14:paraId="6CF1537F" w14:textId="77777777" w:rsidR="00792FA6" w:rsidRDefault="00792FA6" w:rsidP="003A0915">
            <w:r w:rsidRPr="0024117F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135</w:t>
            </w:r>
          </w:p>
        </w:tc>
        <w:tc>
          <w:tcPr>
            <w:tcW w:w="4819" w:type="dxa"/>
            <w:vAlign w:val="center"/>
          </w:tcPr>
          <w:p w14:paraId="011D2F7E" w14:textId="77777777" w:rsidR="00792FA6" w:rsidRDefault="00792FA6" w:rsidP="003A0915">
            <w:r>
              <w:rPr>
                <w:sz w:val="20"/>
              </w:rPr>
              <w:t>Du 15 au 17 février, du 22 au 24 février et du 16 au 19 mars</w:t>
            </w:r>
          </w:p>
        </w:tc>
        <w:tc>
          <w:tcPr>
            <w:tcW w:w="1916" w:type="dxa"/>
          </w:tcPr>
          <w:p w14:paraId="57B3AE18" w14:textId="49392FDE" w:rsidR="00792FA6" w:rsidRDefault="00B7764F" w:rsidP="003A0915">
            <w:r>
              <w:t>CARCASSONNE</w:t>
            </w:r>
          </w:p>
        </w:tc>
      </w:tr>
      <w:tr w:rsidR="00792FA6" w14:paraId="1BE20783" w14:textId="77777777" w:rsidTr="007F219B">
        <w:trPr>
          <w:trHeight w:val="567"/>
        </w:trPr>
        <w:tc>
          <w:tcPr>
            <w:tcW w:w="1555" w:type="dxa"/>
          </w:tcPr>
          <w:p w14:paraId="7A7BDCC6" w14:textId="581640BF" w:rsidR="00792FA6" w:rsidRDefault="00792FA6" w:rsidP="00792FA6">
            <w:r w:rsidRPr="00664D1E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027</w:t>
            </w:r>
          </w:p>
        </w:tc>
        <w:tc>
          <w:tcPr>
            <w:tcW w:w="4819" w:type="dxa"/>
            <w:vAlign w:val="center"/>
          </w:tcPr>
          <w:p w14:paraId="7CD18E8A" w14:textId="3DF7BA5F" w:rsidR="00792FA6" w:rsidRDefault="00792FA6" w:rsidP="00792FA6">
            <w:r>
              <w:rPr>
                <w:sz w:val="20"/>
              </w:rPr>
              <w:t xml:space="preserve">Du 22 au 24 février, du 01 au 03 mars et du 23 au 26 mars </w:t>
            </w:r>
          </w:p>
        </w:tc>
        <w:tc>
          <w:tcPr>
            <w:tcW w:w="1916" w:type="dxa"/>
          </w:tcPr>
          <w:p w14:paraId="0E5632A8" w14:textId="7288D728" w:rsidR="00792FA6" w:rsidRDefault="00792FA6" w:rsidP="00792FA6">
            <w:r w:rsidRPr="009A47F4">
              <w:t>MONTPELLIER</w:t>
            </w:r>
          </w:p>
        </w:tc>
      </w:tr>
      <w:tr w:rsidR="00792FA6" w14:paraId="090FEF42" w14:textId="77777777" w:rsidTr="007F219B">
        <w:trPr>
          <w:trHeight w:val="567"/>
        </w:trPr>
        <w:tc>
          <w:tcPr>
            <w:tcW w:w="1555" w:type="dxa"/>
          </w:tcPr>
          <w:p w14:paraId="51786EFC" w14:textId="7EB1C3E5" w:rsidR="00792FA6" w:rsidRPr="00664D1E" w:rsidRDefault="00792FA6" w:rsidP="00792FA6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lastRenderedPageBreak/>
              <w:t>SX3AP</w:t>
            </w:r>
            <w:r>
              <w:rPr>
                <w:sz w:val="20"/>
                <w:szCs w:val="20"/>
              </w:rPr>
              <w:t xml:space="preserve"> 136</w:t>
            </w:r>
          </w:p>
        </w:tc>
        <w:tc>
          <w:tcPr>
            <w:tcW w:w="4819" w:type="dxa"/>
            <w:vAlign w:val="center"/>
          </w:tcPr>
          <w:p w14:paraId="14468959" w14:textId="20C79625" w:rsidR="00792FA6" w:rsidRDefault="00792FA6" w:rsidP="00792FA6">
            <w:pPr>
              <w:rPr>
                <w:sz w:val="20"/>
              </w:rPr>
            </w:pPr>
            <w:r>
              <w:rPr>
                <w:sz w:val="20"/>
                <w:szCs w:val="20"/>
              </w:rPr>
              <w:t xml:space="preserve">Du </w:t>
            </w:r>
            <w:r>
              <w:rPr>
                <w:sz w:val="20"/>
              </w:rPr>
              <w:t>01 au 03 mars, du 8 au 10 mars et du 06 au 09 avril</w:t>
            </w:r>
          </w:p>
        </w:tc>
        <w:tc>
          <w:tcPr>
            <w:tcW w:w="1916" w:type="dxa"/>
          </w:tcPr>
          <w:p w14:paraId="710FDFF7" w14:textId="7E2D218A" w:rsidR="00792FA6" w:rsidRPr="009A47F4" w:rsidRDefault="00792FA6" w:rsidP="00792FA6">
            <w:r w:rsidRPr="009A47F4">
              <w:t>MONTPELLIER</w:t>
            </w:r>
          </w:p>
        </w:tc>
      </w:tr>
      <w:tr w:rsidR="00792FA6" w14:paraId="46BF2845" w14:textId="77777777" w:rsidTr="007F219B">
        <w:trPr>
          <w:trHeight w:val="567"/>
        </w:trPr>
        <w:tc>
          <w:tcPr>
            <w:tcW w:w="1555" w:type="dxa"/>
          </w:tcPr>
          <w:p w14:paraId="03B8B31A" w14:textId="0E901ABD" w:rsidR="00792FA6" w:rsidRDefault="00792FA6" w:rsidP="00792FA6">
            <w:r w:rsidRPr="0024117F">
              <w:rPr>
                <w:sz w:val="20"/>
                <w:szCs w:val="20"/>
              </w:rPr>
              <w:t>SX3AP</w:t>
            </w:r>
            <w:r w:rsidR="002605FA">
              <w:rPr>
                <w:sz w:val="20"/>
                <w:szCs w:val="20"/>
              </w:rPr>
              <w:t xml:space="preserve"> 137</w:t>
            </w:r>
          </w:p>
        </w:tc>
        <w:tc>
          <w:tcPr>
            <w:tcW w:w="4819" w:type="dxa"/>
            <w:vAlign w:val="center"/>
          </w:tcPr>
          <w:p w14:paraId="5FBBA8C3" w14:textId="7B143983" w:rsidR="00792FA6" w:rsidRDefault="002605FA" w:rsidP="00792FA6">
            <w:r>
              <w:rPr>
                <w:sz w:val="20"/>
              </w:rPr>
              <w:t xml:space="preserve">Du </w:t>
            </w:r>
            <w:r w:rsidRPr="004731BE">
              <w:rPr>
                <w:sz w:val="20"/>
              </w:rPr>
              <w:t>1</w:t>
            </w:r>
            <w:r>
              <w:rPr>
                <w:sz w:val="20"/>
              </w:rPr>
              <w:t>2</w:t>
            </w:r>
            <w:r w:rsidRPr="004731BE">
              <w:rPr>
                <w:sz w:val="20"/>
              </w:rPr>
              <w:t xml:space="preserve"> au 1</w:t>
            </w:r>
            <w:r>
              <w:rPr>
                <w:sz w:val="20"/>
              </w:rPr>
              <w:t>4</w:t>
            </w:r>
            <w:r w:rsidRPr="004731BE">
              <w:rPr>
                <w:sz w:val="20"/>
              </w:rPr>
              <w:t xml:space="preserve"> avril</w:t>
            </w:r>
            <w:r>
              <w:rPr>
                <w:sz w:val="20"/>
              </w:rPr>
              <w:t>, du 19 au 21 avril et du 11 au 14 mai</w:t>
            </w:r>
          </w:p>
        </w:tc>
        <w:tc>
          <w:tcPr>
            <w:tcW w:w="1916" w:type="dxa"/>
          </w:tcPr>
          <w:p w14:paraId="3D462325" w14:textId="68062D36" w:rsidR="00792FA6" w:rsidRDefault="00792FA6" w:rsidP="00792FA6">
            <w:r w:rsidRPr="009A47F4">
              <w:t>MONTPELLIER</w:t>
            </w:r>
          </w:p>
        </w:tc>
      </w:tr>
      <w:tr w:rsidR="00792FA6" w14:paraId="5841F884" w14:textId="77777777" w:rsidTr="007F219B">
        <w:trPr>
          <w:trHeight w:val="567"/>
        </w:trPr>
        <w:tc>
          <w:tcPr>
            <w:tcW w:w="1555" w:type="dxa"/>
          </w:tcPr>
          <w:p w14:paraId="2E78B323" w14:textId="1316AB54" w:rsidR="00792FA6" w:rsidRDefault="00792FA6" w:rsidP="00792FA6">
            <w:r w:rsidRPr="0024117F">
              <w:rPr>
                <w:sz w:val="20"/>
                <w:szCs w:val="20"/>
              </w:rPr>
              <w:t>SX3AP</w:t>
            </w:r>
            <w:r w:rsidR="002605FA">
              <w:rPr>
                <w:sz w:val="20"/>
                <w:szCs w:val="20"/>
              </w:rPr>
              <w:t xml:space="preserve"> 138</w:t>
            </w:r>
          </w:p>
        </w:tc>
        <w:tc>
          <w:tcPr>
            <w:tcW w:w="4819" w:type="dxa"/>
            <w:vAlign w:val="center"/>
          </w:tcPr>
          <w:p w14:paraId="677D17E9" w14:textId="5E32BAF6" w:rsidR="00792FA6" w:rsidRDefault="00792FA6" w:rsidP="00792FA6">
            <w:r>
              <w:rPr>
                <w:sz w:val="20"/>
                <w:szCs w:val="20"/>
              </w:rPr>
              <w:t xml:space="preserve">Du </w:t>
            </w:r>
            <w:r w:rsidR="002605FA">
              <w:rPr>
                <w:sz w:val="20"/>
                <w:szCs w:val="20"/>
              </w:rPr>
              <w:t>10 au 12 mai, du 18 au 20 mai et du 15 au 18 juin</w:t>
            </w:r>
          </w:p>
        </w:tc>
        <w:tc>
          <w:tcPr>
            <w:tcW w:w="1916" w:type="dxa"/>
          </w:tcPr>
          <w:p w14:paraId="450B2973" w14:textId="5D9D9026" w:rsidR="00792FA6" w:rsidRDefault="00792FA6" w:rsidP="00792FA6">
            <w:r w:rsidRPr="009A47F4">
              <w:t>MONTPELLIER</w:t>
            </w:r>
          </w:p>
        </w:tc>
      </w:tr>
      <w:tr w:rsidR="00792FA6" w14:paraId="7332CD3A" w14:textId="77777777" w:rsidTr="007F219B">
        <w:trPr>
          <w:trHeight w:val="567"/>
        </w:trPr>
        <w:tc>
          <w:tcPr>
            <w:tcW w:w="1555" w:type="dxa"/>
          </w:tcPr>
          <w:p w14:paraId="75E7D4B0" w14:textId="7B5C9C3B" w:rsidR="00792FA6" w:rsidRDefault="00792FA6" w:rsidP="00792FA6">
            <w:r w:rsidRPr="0024117F">
              <w:rPr>
                <w:sz w:val="20"/>
                <w:szCs w:val="20"/>
              </w:rPr>
              <w:t>SX3AP</w:t>
            </w:r>
            <w:r w:rsidR="002605FA">
              <w:rPr>
                <w:sz w:val="20"/>
                <w:szCs w:val="20"/>
              </w:rPr>
              <w:t xml:space="preserve"> 139</w:t>
            </w:r>
          </w:p>
        </w:tc>
        <w:tc>
          <w:tcPr>
            <w:tcW w:w="4819" w:type="dxa"/>
            <w:vAlign w:val="center"/>
          </w:tcPr>
          <w:p w14:paraId="59D763FD" w14:textId="058E4250" w:rsidR="00792FA6" w:rsidRDefault="00792FA6" w:rsidP="00792FA6">
            <w:r>
              <w:rPr>
                <w:sz w:val="20"/>
                <w:szCs w:val="20"/>
              </w:rPr>
              <w:t xml:space="preserve">Du </w:t>
            </w:r>
            <w:r w:rsidR="002605FA">
              <w:rPr>
                <w:sz w:val="20"/>
                <w:szCs w:val="20"/>
              </w:rPr>
              <w:t>13 au 15 septembre, du 20 au 22 septembre et du 19 au 22 octobre</w:t>
            </w:r>
          </w:p>
        </w:tc>
        <w:tc>
          <w:tcPr>
            <w:tcW w:w="1916" w:type="dxa"/>
          </w:tcPr>
          <w:p w14:paraId="3723CB16" w14:textId="75873ABD" w:rsidR="00792FA6" w:rsidRDefault="00792FA6" w:rsidP="00792FA6">
            <w:r w:rsidRPr="009A47F4">
              <w:t>MONTPELLIER</w:t>
            </w:r>
          </w:p>
        </w:tc>
      </w:tr>
      <w:tr w:rsidR="00792FA6" w14:paraId="6A731C1E" w14:textId="77777777" w:rsidTr="007F219B">
        <w:trPr>
          <w:trHeight w:val="567"/>
        </w:trPr>
        <w:tc>
          <w:tcPr>
            <w:tcW w:w="1555" w:type="dxa"/>
          </w:tcPr>
          <w:p w14:paraId="7EF819C9" w14:textId="457EA2B1" w:rsidR="00792FA6" w:rsidRPr="00464462" w:rsidRDefault="00792FA6" w:rsidP="00792FA6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 w:rsidR="002605FA">
              <w:rPr>
                <w:sz w:val="20"/>
                <w:szCs w:val="20"/>
              </w:rPr>
              <w:t xml:space="preserve"> 140</w:t>
            </w:r>
          </w:p>
        </w:tc>
        <w:tc>
          <w:tcPr>
            <w:tcW w:w="4819" w:type="dxa"/>
            <w:vAlign w:val="center"/>
          </w:tcPr>
          <w:p w14:paraId="0F022DA2" w14:textId="235CE228" w:rsidR="00792FA6" w:rsidRDefault="00792FA6" w:rsidP="00792F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2605FA">
              <w:rPr>
                <w:sz w:val="20"/>
                <w:szCs w:val="20"/>
              </w:rPr>
              <w:t>27 au 29</w:t>
            </w:r>
            <w:r>
              <w:rPr>
                <w:sz w:val="20"/>
                <w:szCs w:val="20"/>
              </w:rPr>
              <w:t xml:space="preserve"> septembre</w:t>
            </w:r>
            <w:r w:rsidR="002605FA">
              <w:rPr>
                <w:sz w:val="20"/>
                <w:szCs w:val="20"/>
              </w:rPr>
              <w:t>, du 04 au 06 octobre et du 02 au 05 novembre</w:t>
            </w:r>
          </w:p>
        </w:tc>
        <w:tc>
          <w:tcPr>
            <w:tcW w:w="1916" w:type="dxa"/>
          </w:tcPr>
          <w:p w14:paraId="619D4BD5" w14:textId="7EE82928" w:rsidR="00792FA6" w:rsidRPr="00BB01A2" w:rsidRDefault="00792FA6" w:rsidP="00792FA6">
            <w:pPr>
              <w:rPr>
                <w:sz w:val="20"/>
              </w:rPr>
            </w:pPr>
            <w:r w:rsidRPr="009A47F4">
              <w:t>MONTPELLIER</w:t>
            </w:r>
          </w:p>
        </w:tc>
      </w:tr>
      <w:tr w:rsidR="00792FA6" w14:paraId="7459A733" w14:textId="77777777" w:rsidTr="007F219B">
        <w:trPr>
          <w:trHeight w:val="567"/>
        </w:trPr>
        <w:tc>
          <w:tcPr>
            <w:tcW w:w="1555" w:type="dxa"/>
          </w:tcPr>
          <w:p w14:paraId="5D0AA0C2" w14:textId="4ACD8F7C" w:rsidR="00792FA6" w:rsidRPr="00464462" w:rsidRDefault="00792FA6" w:rsidP="00792FA6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 w:rsidR="002605FA">
              <w:rPr>
                <w:sz w:val="20"/>
                <w:szCs w:val="20"/>
              </w:rPr>
              <w:t xml:space="preserve"> 141</w:t>
            </w:r>
          </w:p>
        </w:tc>
        <w:tc>
          <w:tcPr>
            <w:tcW w:w="4819" w:type="dxa"/>
            <w:vAlign w:val="center"/>
          </w:tcPr>
          <w:p w14:paraId="7BC627F6" w14:textId="668DEFBE" w:rsidR="00792FA6" w:rsidRDefault="00792FA6" w:rsidP="00792F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2605FA">
              <w:rPr>
                <w:sz w:val="20"/>
                <w:szCs w:val="20"/>
              </w:rPr>
              <w:t>11 au 13 octobre, du 18 au 20 octobre et du 16 au 19 novembre</w:t>
            </w:r>
          </w:p>
        </w:tc>
        <w:tc>
          <w:tcPr>
            <w:tcW w:w="1916" w:type="dxa"/>
          </w:tcPr>
          <w:p w14:paraId="7BF80160" w14:textId="0AEC5D60" w:rsidR="00792FA6" w:rsidRPr="00BB01A2" w:rsidRDefault="002605FA" w:rsidP="00792FA6">
            <w:pPr>
              <w:rPr>
                <w:sz w:val="20"/>
              </w:rPr>
            </w:pPr>
            <w:r w:rsidRPr="009A47F4">
              <w:t>MONTPELLIER</w:t>
            </w:r>
          </w:p>
        </w:tc>
      </w:tr>
      <w:tr w:rsidR="00792FA6" w14:paraId="7F5D969C" w14:textId="77777777" w:rsidTr="007F219B">
        <w:trPr>
          <w:trHeight w:val="567"/>
        </w:trPr>
        <w:tc>
          <w:tcPr>
            <w:tcW w:w="1555" w:type="dxa"/>
          </w:tcPr>
          <w:p w14:paraId="2E703BF3" w14:textId="34D79673" w:rsidR="00792FA6" w:rsidRPr="00464462" w:rsidRDefault="00792FA6" w:rsidP="00792FA6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 w:rsidR="002605FA">
              <w:rPr>
                <w:sz w:val="20"/>
                <w:szCs w:val="20"/>
              </w:rPr>
              <w:t xml:space="preserve"> 142</w:t>
            </w:r>
          </w:p>
        </w:tc>
        <w:tc>
          <w:tcPr>
            <w:tcW w:w="4819" w:type="dxa"/>
            <w:vAlign w:val="center"/>
          </w:tcPr>
          <w:p w14:paraId="22B8ACD3" w14:textId="19C80024" w:rsidR="00792FA6" w:rsidRDefault="00792FA6" w:rsidP="00792F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 </w:t>
            </w:r>
            <w:r w:rsidR="002605FA">
              <w:rPr>
                <w:sz w:val="20"/>
                <w:szCs w:val="20"/>
              </w:rPr>
              <w:t>18 au 20 octobre, du 25 au 27 octobre et du 16 au 19 novembre</w:t>
            </w:r>
          </w:p>
        </w:tc>
        <w:tc>
          <w:tcPr>
            <w:tcW w:w="1916" w:type="dxa"/>
          </w:tcPr>
          <w:p w14:paraId="21CAE270" w14:textId="23D7E428" w:rsidR="00792FA6" w:rsidRPr="00BB01A2" w:rsidRDefault="002605FA" w:rsidP="00792FA6">
            <w:pPr>
              <w:rPr>
                <w:sz w:val="20"/>
              </w:rPr>
            </w:pPr>
            <w:r>
              <w:t>CARCASSONNE</w:t>
            </w:r>
          </w:p>
        </w:tc>
      </w:tr>
      <w:tr w:rsidR="002605FA" w14:paraId="352BD934" w14:textId="77777777" w:rsidTr="007F219B">
        <w:trPr>
          <w:trHeight w:val="567"/>
        </w:trPr>
        <w:tc>
          <w:tcPr>
            <w:tcW w:w="1555" w:type="dxa"/>
          </w:tcPr>
          <w:p w14:paraId="4467DA27" w14:textId="1228D30B" w:rsidR="002605FA" w:rsidRPr="00464462" w:rsidRDefault="002605FA" w:rsidP="002605FA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143</w:t>
            </w:r>
          </w:p>
        </w:tc>
        <w:tc>
          <w:tcPr>
            <w:tcW w:w="4819" w:type="dxa"/>
            <w:vAlign w:val="center"/>
          </w:tcPr>
          <w:p w14:paraId="5F28F131" w14:textId="17CCAF7F" w:rsidR="002605FA" w:rsidRDefault="002605FA" w:rsidP="002605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 15 au 17 novembre, du 22 au 24 novembre et du 14 au 17 décembre</w:t>
            </w:r>
          </w:p>
        </w:tc>
        <w:tc>
          <w:tcPr>
            <w:tcW w:w="1916" w:type="dxa"/>
          </w:tcPr>
          <w:p w14:paraId="40B9DBA3" w14:textId="72EE5377" w:rsidR="002605FA" w:rsidRPr="00BB01A2" w:rsidRDefault="002605FA" w:rsidP="002605FA">
            <w:pPr>
              <w:rPr>
                <w:sz w:val="20"/>
              </w:rPr>
            </w:pPr>
            <w:r w:rsidRPr="00551761">
              <w:t>MONTPELLIER</w:t>
            </w:r>
          </w:p>
        </w:tc>
      </w:tr>
      <w:tr w:rsidR="002605FA" w14:paraId="5B63E77F" w14:textId="77777777" w:rsidTr="007F219B">
        <w:trPr>
          <w:trHeight w:val="567"/>
        </w:trPr>
        <w:tc>
          <w:tcPr>
            <w:tcW w:w="1555" w:type="dxa"/>
          </w:tcPr>
          <w:p w14:paraId="6E386353" w14:textId="72AE11C8" w:rsidR="002605FA" w:rsidRPr="00464462" w:rsidRDefault="002605FA" w:rsidP="002605FA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 w:rsidR="007F219B">
              <w:rPr>
                <w:sz w:val="20"/>
                <w:szCs w:val="20"/>
              </w:rPr>
              <w:t xml:space="preserve"> 144</w:t>
            </w:r>
          </w:p>
        </w:tc>
        <w:tc>
          <w:tcPr>
            <w:tcW w:w="4819" w:type="dxa"/>
            <w:vAlign w:val="center"/>
          </w:tcPr>
          <w:p w14:paraId="04475347" w14:textId="159608E6" w:rsidR="002605FA" w:rsidRDefault="007F219B" w:rsidP="002605FA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17 au 19 janvier, du 24 au 26 janvier et du 22 au 25 février</w:t>
            </w:r>
          </w:p>
        </w:tc>
        <w:tc>
          <w:tcPr>
            <w:tcW w:w="1916" w:type="dxa"/>
          </w:tcPr>
          <w:p w14:paraId="3F528277" w14:textId="24092A8F" w:rsidR="002605FA" w:rsidRPr="00BB01A2" w:rsidRDefault="002605FA" w:rsidP="002605FA">
            <w:pPr>
              <w:rPr>
                <w:sz w:val="20"/>
              </w:rPr>
            </w:pPr>
            <w:r w:rsidRPr="00551761">
              <w:t>MONTPELLIER</w:t>
            </w:r>
          </w:p>
        </w:tc>
      </w:tr>
      <w:tr w:rsidR="007F219B" w14:paraId="7C3D7FE5" w14:textId="77777777" w:rsidTr="007F219B">
        <w:trPr>
          <w:trHeight w:val="567"/>
        </w:trPr>
        <w:tc>
          <w:tcPr>
            <w:tcW w:w="1555" w:type="dxa"/>
          </w:tcPr>
          <w:p w14:paraId="5E124666" w14:textId="455634B2" w:rsidR="007F219B" w:rsidRPr="0024117F" w:rsidRDefault="007F219B" w:rsidP="002605FA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145</w:t>
            </w:r>
          </w:p>
        </w:tc>
        <w:tc>
          <w:tcPr>
            <w:tcW w:w="4819" w:type="dxa"/>
            <w:vAlign w:val="center"/>
          </w:tcPr>
          <w:p w14:paraId="7E239A55" w14:textId="258A4851" w:rsidR="007F219B" w:rsidRDefault="007F219B" w:rsidP="002605FA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07 au 09 février, du 14 au 16 février et du 14 au 17 mars</w:t>
            </w:r>
          </w:p>
        </w:tc>
        <w:tc>
          <w:tcPr>
            <w:tcW w:w="1916" w:type="dxa"/>
          </w:tcPr>
          <w:p w14:paraId="36E4A292" w14:textId="7DD1997B" w:rsidR="007F219B" w:rsidRPr="00551761" w:rsidRDefault="007F219B" w:rsidP="002605FA">
            <w:r w:rsidRPr="00551761">
              <w:t>MONTPELLIER</w:t>
            </w:r>
          </w:p>
        </w:tc>
      </w:tr>
      <w:tr w:rsidR="007F219B" w14:paraId="7D163634" w14:textId="77777777" w:rsidTr="007F219B">
        <w:trPr>
          <w:trHeight w:val="567"/>
        </w:trPr>
        <w:tc>
          <w:tcPr>
            <w:tcW w:w="1555" w:type="dxa"/>
          </w:tcPr>
          <w:p w14:paraId="16C2A5DB" w14:textId="168A4819" w:rsidR="007F219B" w:rsidRPr="0024117F" w:rsidRDefault="007F219B" w:rsidP="002605FA">
            <w:pPr>
              <w:rPr>
                <w:sz w:val="20"/>
                <w:szCs w:val="20"/>
              </w:rPr>
            </w:pPr>
            <w:r w:rsidRPr="0024117F">
              <w:rPr>
                <w:sz w:val="20"/>
                <w:szCs w:val="20"/>
              </w:rPr>
              <w:t>SX3AP</w:t>
            </w:r>
            <w:r>
              <w:rPr>
                <w:sz w:val="20"/>
                <w:szCs w:val="20"/>
              </w:rPr>
              <w:t xml:space="preserve"> 146</w:t>
            </w:r>
          </w:p>
        </w:tc>
        <w:tc>
          <w:tcPr>
            <w:tcW w:w="4819" w:type="dxa"/>
            <w:vAlign w:val="center"/>
          </w:tcPr>
          <w:p w14:paraId="446177E8" w14:textId="48DB684E" w:rsidR="007F219B" w:rsidRDefault="007F219B" w:rsidP="002605FA">
            <w:pPr>
              <w:rPr>
                <w:sz w:val="20"/>
                <w:szCs w:val="20"/>
              </w:rPr>
            </w:pPr>
            <w:r>
              <w:rPr>
                <w:sz w:val="20"/>
              </w:rPr>
              <w:t>Du 28 février au 01 mars, du 06 au 08 mars et du 04 au 07 avril</w:t>
            </w:r>
          </w:p>
        </w:tc>
        <w:tc>
          <w:tcPr>
            <w:tcW w:w="1916" w:type="dxa"/>
          </w:tcPr>
          <w:p w14:paraId="6A41E5B5" w14:textId="17665F56" w:rsidR="007F219B" w:rsidRPr="00551761" w:rsidRDefault="007F219B" w:rsidP="002605FA">
            <w:r w:rsidRPr="00551761">
              <w:t>MONTPELLIER</w:t>
            </w:r>
          </w:p>
        </w:tc>
      </w:tr>
    </w:tbl>
    <w:p w14:paraId="22B4CBEE" w14:textId="77777777" w:rsidR="001F7213" w:rsidRDefault="001F7213" w:rsidP="001F7213"/>
    <w:p w14:paraId="0D00264E" w14:textId="77777777" w:rsidR="001F7213" w:rsidRDefault="001F7213" w:rsidP="001F7213">
      <w:pPr>
        <w:rPr>
          <w:b/>
          <w:color w:val="156082" w:themeColor="accent1"/>
        </w:rPr>
      </w:pPr>
    </w:p>
    <w:p w14:paraId="44982F89" w14:textId="77777777" w:rsidR="00122108" w:rsidRDefault="00122108" w:rsidP="00AF20C0">
      <w:pPr>
        <w:rPr>
          <w:b/>
          <w:color w:val="156082" w:themeColor="accent1"/>
        </w:rPr>
      </w:pPr>
    </w:p>
    <w:p w14:paraId="30F460B1" w14:textId="77777777" w:rsidR="00122108" w:rsidRDefault="00122108" w:rsidP="00AF20C0">
      <w:pPr>
        <w:rPr>
          <w:b/>
          <w:color w:val="156082" w:themeColor="accent1"/>
        </w:rPr>
      </w:pPr>
    </w:p>
    <w:sectPr w:rsidR="00122108" w:rsidSect="00BF16BD">
      <w:headerReference w:type="default" r:id="rId15"/>
      <w:headerReference w:type="first" r:id="rId16"/>
      <w:footerReference w:type="first" r:id="rId17"/>
      <w:type w:val="continuous"/>
      <w:pgSz w:w="11906" w:h="16838"/>
      <w:pgMar w:top="1985" w:right="1133" w:bottom="170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A97D3" w14:textId="77777777" w:rsidR="00F97171" w:rsidRDefault="00F97171" w:rsidP="008C1112">
      <w:r>
        <w:separator/>
      </w:r>
    </w:p>
  </w:endnote>
  <w:endnote w:type="continuationSeparator" w:id="0">
    <w:p w14:paraId="0A71B008" w14:textId="77777777" w:rsidR="00F97171" w:rsidRDefault="00F97171" w:rsidP="008C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03A12" w14:textId="77777777" w:rsidR="00601405" w:rsidRDefault="00CB4D20">
    <w:pPr>
      <w:pStyle w:val="Pieddepag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0C0BEAC" wp14:editId="7D5F7F8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92400" cy="1008000"/>
          <wp:effectExtent l="0" t="0" r="2540" b="0"/>
          <wp:wrapNone/>
          <wp:docPr id="1977983780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503050" name="Image 112350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4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AF1F9" w14:textId="77777777" w:rsidR="00F97171" w:rsidRDefault="00F97171" w:rsidP="008C1112">
      <w:r>
        <w:separator/>
      </w:r>
    </w:p>
  </w:footnote>
  <w:footnote w:type="continuationSeparator" w:id="0">
    <w:p w14:paraId="150516F0" w14:textId="77777777" w:rsidR="00F97171" w:rsidRDefault="00F97171" w:rsidP="008C1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A8FE" w14:textId="77777777" w:rsidR="008138C0" w:rsidRDefault="008138C0" w:rsidP="008C1112">
    <w:pPr>
      <w:pStyle w:val="En-tte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96C9FDD" wp14:editId="773DAD7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2400" cy="1008000"/>
          <wp:effectExtent l="0" t="0" r="2540" b="0"/>
          <wp:wrapNone/>
          <wp:docPr id="430841738" name="Image 1" descr="Une image contenant conception&#10;&#10;Description générée automatiquement avec une confiance moyen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361707" name="Image 1" descr="Une image contenant conception&#10;&#10;Description générée automatiquement avec une confiance moyen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4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6152" w14:textId="6FB1460D" w:rsidR="008138C0" w:rsidRDefault="00B64702" w:rsidP="007E3703">
    <w:pPr>
      <w:pStyle w:val="En-tte"/>
      <w:tabs>
        <w:tab w:val="clear" w:pos="4536"/>
        <w:tab w:val="clear" w:pos="9072"/>
        <w:tab w:val="left" w:pos="2840"/>
      </w:tabs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ED95528" wp14:editId="5E100068">
              <wp:simplePos x="0" y="0"/>
              <wp:positionH relativeFrom="margin">
                <wp:posOffset>1135380</wp:posOffset>
              </wp:positionH>
              <wp:positionV relativeFrom="paragraph">
                <wp:posOffset>-259715</wp:posOffset>
              </wp:positionV>
              <wp:extent cx="5046544" cy="1562100"/>
              <wp:effectExtent l="0" t="0" r="0" b="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544" cy="156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582FF" w14:textId="7C1ED698" w:rsidR="00B64702" w:rsidRDefault="00B64702" w:rsidP="00B64702">
                          <w:pPr>
                            <w:jc w:val="center"/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B20B6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FORMATIONS D’INTEGRATION </w:t>
                          </w:r>
                        </w:p>
                        <w:p w14:paraId="006F4828" w14:textId="3FC03642" w:rsidR="00B64702" w:rsidRPr="00AB20B6" w:rsidRDefault="004E7D08" w:rsidP="00B64702">
                          <w:pPr>
                            <w:jc w:val="center"/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202</w:t>
                          </w:r>
                          <w:r w:rsidR="00822BBC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7</w:t>
                          </w:r>
                          <w:r w:rsidR="00450529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et 1</w:t>
                          </w:r>
                          <w:r w:rsidR="00450529" w:rsidRPr="00450529">
                            <w:rPr>
                              <w:color w:val="156082" w:themeColor="accent1"/>
                              <w:sz w:val="48"/>
                              <w:szCs w:val="72"/>
                              <w:vertAlign w:val="superscript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er</w:t>
                          </w:r>
                          <w:r w:rsidR="00450529">
                            <w:rPr>
                              <w:color w:val="156082" w:themeColor="accent1"/>
                              <w:sz w:val="48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trimestre 2028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D9552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89.4pt;margin-top:-20.45pt;width:397.35pt;height:12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" filled="f" stroked="f">
              <v:textbox>
                <w:txbxContent>
                  <w:p w14:paraId="5AB582FF" w14:textId="7C1ED698" w:rsidR="00B64702" w:rsidRDefault="00B64702" w:rsidP="00B64702">
                    <w:pPr>
                      <w:jc w:val="center"/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B20B6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FORMATIONS D’INTEGRATION </w:t>
                    </w:r>
                  </w:p>
                  <w:p w14:paraId="006F4828" w14:textId="3FC03642" w:rsidR="00B64702" w:rsidRPr="00AB20B6" w:rsidRDefault="004E7D08" w:rsidP="00B64702">
                    <w:pPr>
                      <w:jc w:val="center"/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202</w:t>
                    </w:r>
                    <w:r w:rsidR="00822BBC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7</w:t>
                    </w:r>
                    <w:r w:rsidR="00450529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et 1</w:t>
                    </w:r>
                    <w:r w:rsidR="00450529" w:rsidRPr="00450529">
                      <w:rPr>
                        <w:color w:val="156082" w:themeColor="accent1"/>
                        <w:sz w:val="48"/>
                        <w:szCs w:val="72"/>
                        <w:vertAlign w:val="superscript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er</w:t>
                    </w:r>
                    <w:r w:rsidR="00450529">
                      <w:rPr>
                        <w:color w:val="156082" w:themeColor="accent1"/>
                        <w:sz w:val="48"/>
                        <w:szCs w:val="7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trimestre 2028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079F9">
      <w:rPr>
        <w:noProof/>
      </w:rPr>
      <w:drawing>
        <wp:anchor distT="0" distB="0" distL="114300" distR="114300" simplePos="0" relativeHeight="251670528" behindDoc="1" locked="0" layoutInCell="1" allowOverlap="1" wp14:anchorId="143563D6" wp14:editId="296BD611">
          <wp:simplePos x="0" y="0"/>
          <wp:positionH relativeFrom="page">
            <wp:posOffset>-104775</wp:posOffset>
          </wp:positionH>
          <wp:positionV relativeFrom="page">
            <wp:posOffset>0</wp:posOffset>
          </wp:positionV>
          <wp:extent cx="7602000" cy="1954800"/>
          <wp:effectExtent l="0" t="0" r="0" b="7620"/>
          <wp:wrapNone/>
          <wp:docPr id="81459999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22780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000" cy="195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4DFA0" w14:textId="5E4BC0F2" w:rsidR="003A43B7" w:rsidRDefault="003A43B7" w:rsidP="008C1112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D9D1" w14:textId="77777777" w:rsidR="007E3703" w:rsidRDefault="008138C0" w:rsidP="007E3703">
    <w:pPr>
      <w:pStyle w:val="En-tte"/>
      <w:tabs>
        <w:tab w:val="clear" w:pos="4536"/>
        <w:tab w:val="clear" w:pos="9072"/>
        <w:tab w:val="left" w:pos="284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019A771B" wp14:editId="1DD7F43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03200" cy="1954800"/>
          <wp:effectExtent l="0" t="0" r="4445" b="1270"/>
          <wp:wrapNone/>
          <wp:docPr id="1018732990" name="Image 6" descr="Une image contenant texte, Police, capture d’écran, blanc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17698" name="Image 6" descr="Une image contenant texte, Police, capture d’écran, blanc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200" cy="195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961"/>
    <w:rsid w:val="00037B97"/>
    <w:rsid w:val="00053A25"/>
    <w:rsid w:val="0008579F"/>
    <w:rsid w:val="00087CBA"/>
    <w:rsid w:val="000A0430"/>
    <w:rsid w:val="000A4FB5"/>
    <w:rsid w:val="000A56B6"/>
    <w:rsid w:val="000B6A97"/>
    <w:rsid w:val="000C0E9A"/>
    <w:rsid w:val="000F125B"/>
    <w:rsid w:val="000F1C85"/>
    <w:rsid w:val="000F3546"/>
    <w:rsid w:val="00103ADD"/>
    <w:rsid w:val="00122108"/>
    <w:rsid w:val="00127E36"/>
    <w:rsid w:val="0013188B"/>
    <w:rsid w:val="00142338"/>
    <w:rsid w:val="00144F9E"/>
    <w:rsid w:val="001853A3"/>
    <w:rsid w:val="001875D2"/>
    <w:rsid w:val="00190A07"/>
    <w:rsid w:val="00192EE0"/>
    <w:rsid w:val="001B3FBE"/>
    <w:rsid w:val="001B5348"/>
    <w:rsid w:val="001C4D29"/>
    <w:rsid w:val="001E1901"/>
    <w:rsid w:val="001E1C3F"/>
    <w:rsid w:val="001E4BFC"/>
    <w:rsid w:val="001F5085"/>
    <w:rsid w:val="001F7213"/>
    <w:rsid w:val="00202578"/>
    <w:rsid w:val="0022185A"/>
    <w:rsid w:val="002308F4"/>
    <w:rsid w:val="002605FA"/>
    <w:rsid w:val="002B4A3E"/>
    <w:rsid w:val="002B6EBA"/>
    <w:rsid w:val="002B749E"/>
    <w:rsid w:val="002D7DD4"/>
    <w:rsid w:val="002E7DDC"/>
    <w:rsid w:val="00304C4B"/>
    <w:rsid w:val="00334B29"/>
    <w:rsid w:val="003445C3"/>
    <w:rsid w:val="00347395"/>
    <w:rsid w:val="00373123"/>
    <w:rsid w:val="00375860"/>
    <w:rsid w:val="00390064"/>
    <w:rsid w:val="003A187F"/>
    <w:rsid w:val="003A43B7"/>
    <w:rsid w:val="003A7E39"/>
    <w:rsid w:val="003C1BAE"/>
    <w:rsid w:val="003F790F"/>
    <w:rsid w:val="00420AC2"/>
    <w:rsid w:val="004245F4"/>
    <w:rsid w:val="00450529"/>
    <w:rsid w:val="004731BE"/>
    <w:rsid w:val="004758DB"/>
    <w:rsid w:val="004970E9"/>
    <w:rsid w:val="004E7D08"/>
    <w:rsid w:val="00536AE6"/>
    <w:rsid w:val="005809FC"/>
    <w:rsid w:val="00581518"/>
    <w:rsid w:val="005A79E4"/>
    <w:rsid w:val="005C5637"/>
    <w:rsid w:val="005E0D62"/>
    <w:rsid w:val="0060055E"/>
    <w:rsid w:val="00601405"/>
    <w:rsid w:val="00611019"/>
    <w:rsid w:val="00635D2C"/>
    <w:rsid w:val="00684C4D"/>
    <w:rsid w:val="006A2736"/>
    <w:rsid w:val="006A6850"/>
    <w:rsid w:val="006C6961"/>
    <w:rsid w:val="006E2C3B"/>
    <w:rsid w:val="006E68D4"/>
    <w:rsid w:val="006F70A8"/>
    <w:rsid w:val="00701D6E"/>
    <w:rsid w:val="007560B7"/>
    <w:rsid w:val="007562D4"/>
    <w:rsid w:val="00762401"/>
    <w:rsid w:val="00762CB4"/>
    <w:rsid w:val="00781DF6"/>
    <w:rsid w:val="00792FA6"/>
    <w:rsid w:val="007A323C"/>
    <w:rsid w:val="007C7144"/>
    <w:rsid w:val="007E3703"/>
    <w:rsid w:val="007E7E81"/>
    <w:rsid w:val="007F219B"/>
    <w:rsid w:val="008138C0"/>
    <w:rsid w:val="00822BBC"/>
    <w:rsid w:val="00845DF8"/>
    <w:rsid w:val="008C1112"/>
    <w:rsid w:val="008C20FD"/>
    <w:rsid w:val="008C4F3E"/>
    <w:rsid w:val="008F1682"/>
    <w:rsid w:val="00913C63"/>
    <w:rsid w:val="00940DA7"/>
    <w:rsid w:val="00970DF1"/>
    <w:rsid w:val="009D787C"/>
    <w:rsid w:val="009F2F17"/>
    <w:rsid w:val="00A079F9"/>
    <w:rsid w:val="00A10F9A"/>
    <w:rsid w:val="00A12E94"/>
    <w:rsid w:val="00A14F28"/>
    <w:rsid w:val="00A20341"/>
    <w:rsid w:val="00A43BD2"/>
    <w:rsid w:val="00A506A5"/>
    <w:rsid w:val="00A52D2E"/>
    <w:rsid w:val="00A74916"/>
    <w:rsid w:val="00A77645"/>
    <w:rsid w:val="00A900F6"/>
    <w:rsid w:val="00AD41C2"/>
    <w:rsid w:val="00AE740A"/>
    <w:rsid w:val="00AF20C0"/>
    <w:rsid w:val="00AF3D4F"/>
    <w:rsid w:val="00AF6C37"/>
    <w:rsid w:val="00B050EA"/>
    <w:rsid w:val="00B221F8"/>
    <w:rsid w:val="00B55AB8"/>
    <w:rsid w:val="00B64702"/>
    <w:rsid w:val="00B7764F"/>
    <w:rsid w:val="00B937D8"/>
    <w:rsid w:val="00BD18CB"/>
    <w:rsid w:val="00BD7818"/>
    <w:rsid w:val="00BE0C3C"/>
    <w:rsid w:val="00BE6271"/>
    <w:rsid w:val="00BF16BD"/>
    <w:rsid w:val="00C0019E"/>
    <w:rsid w:val="00C50C33"/>
    <w:rsid w:val="00C83744"/>
    <w:rsid w:val="00C86F68"/>
    <w:rsid w:val="00CB4D20"/>
    <w:rsid w:val="00CC1529"/>
    <w:rsid w:val="00CC2AE3"/>
    <w:rsid w:val="00CC4D30"/>
    <w:rsid w:val="00CD3148"/>
    <w:rsid w:val="00D012AD"/>
    <w:rsid w:val="00D01F45"/>
    <w:rsid w:val="00D06A1F"/>
    <w:rsid w:val="00D138E3"/>
    <w:rsid w:val="00D17181"/>
    <w:rsid w:val="00D507D2"/>
    <w:rsid w:val="00D55FA5"/>
    <w:rsid w:val="00D60779"/>
    <w:rsid w:val="00D6553A"/>
    <w:rsid w:val="00D94DB9"/>
    <w:rsid w:val="00DB1BD8"/>
    <w:rsid w:val="00DF16A5"/>
    <w:rsid w:val="00E22E27"/>
    <w:rsid w:val="00E844A1"/>
    <w:rsid w:val="00E84B0F"/>
    <w:rsid w:val="00ED1957"/>
    <w:rsid w:val="00EE4250"/>
    <w:rsid w:val="00EF6D69"/>
    <w:rsid w:val="00F4554B"/>
    <w:rsid w:val="00F7578A"/>
    <w:rsid w:val="00F83594"/>
    <w:rsid w:val="00F95289"/>
    <w:rsid w:val="00F97171"/>
    <w:rsid w:val="00FA0137"/>
    <w:rsid w:val="00FD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3D64"/>
  <w15:chartTrackingRefBased/>
  <w15:docId w15:val="{D1A3D5B4-1652-453C-9186-DDD7BDD72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Cordia New"/>
        <w:lang w:val="fr-FR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99A"/>
    <w:pPr>
      <w:jc w:val="both"/>
    </w:pPr>
    <w:rPr>
      <w:rFonts w:ascii="Arial" w:hAnsi="Arial" w:cs="Arial"/>
      <w:color w:val="333333"/>
      <w:kern w:val="2"/>
      <w:sz w:val="22"/>
      <w:szCs w:val="22"/>
      <w:lang w:eastAsia="en-US" w:bidi="ar-SA"/>
    </w:rPr>
  </w:style>
  <w:style w:type="paragraph" w:styleId="Titre1">
    <w:name w:val="heading 1"/>
    <w:basedOn w:val="Normal"/>
    <w:next w:val="Normal"/>
    <w:link w:val="Titre1Car"/>
    <w:qFormat/>
    <w:rsid w:val="00940DA7"/>
    <w:pPr>
      <w:keepNext/>
      <w:keepLines/>
      <w:spacing w:before="360" w:after="80"/>
      <w:outlineLvl w:val="0"/>
    </w:pPr>
    <w:rPr>
      <w:rFonts w:ascii="Aptos Display" w:eastAsia="Yu Gothic Light" w:hAnsi="Aptos Display" w:cs="Angsana New"/>
      <w:color w:val="0F4761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0DA7"/>
    <w:pPr>
      <w:keepNext/>
      <w:keepLines/>
      <w:spacing w:before="160" w:after="80"/>
      <w:outlineLvl w:val="1"/>
    </w:pPr>
    <w:rPr>
      <w:rFonts w:ascii="Aptos Display" w:eastAsia="Yu Gothic Light" w:hAnsi="Aptos Display" w:cs="Angsana New"/>
      <w:color w:val="0F4761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0DA7"/>
    <w:pPr>
      <w:keepNext/>
      <w:keepLines/>
      <w:spacing w:before="160" w:after="80"/>
      <w:outlineLvl w:val="2"/>
    </w:pPr>
    <w:rPr>
      <w:rFonts w:eastAsia="Yu Gothic Light" w:cs="Angsana New"/>
      <w:color w:val="0F476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0DA7"/>
    <w:pPr>
      <w:keepNext/>
      <w:keepLines/>
      <w:spacing w:before="80" w:after="40"/>
      <w:outlineLvl w:val="3"/>
    </w:pPr>
    <w:rPr>
      <w:rFonts w:eastAsia="Yu Gothic Light" w:cs="Angsana New"/>
      <w:i/>
      <w:iCs/>
      <w:color w:val="0F476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0DA7"/>
    <w:pPr>
      <w:keepNext/>
      <w:keepLines/>
      <w:spacing w:before="80" w:after="40"/>
      <w:outlineLvl w:val="4"/>
    </w:pPr>
    <w:rPr>
      <w:rFonts w:eastAsia="Yu Gothic Light" w:cs="Angsana New"/>
      <w:color w:val="0F476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0DA7"/>
    <w:pPr>
      <w:keepNext/>
      <w:keepLines/>
      <w:spacing w:before="40"/>
      <w:outlineLvl w:val="5"/>
    </w:pPr>
    <w:rPr>
      <w:rFonts w:eastAsia="Yu Gothic Light" w:cs="Angsana New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0DA7"/>
    <w:pPr>
      <w:keepNext/>
      <w:keepLines/>
      <w:spacing w:before="40"/>
      <w:outlineLvl w:val="6"/>
    </w:pPr>
    <w:rPr>
      <w:rFonts w:eastAsia="Yu Gothic Light" w:cs="Angsana New"/>
      <w:color w:val="595959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0DA7"/>
    <w:pPr>
      <w:keepNext/>
      <w:keepLines/>
      <w:outlineLvl w:val="7"/>
    </w:pPr>
    <w:rPr>
      <w:rFonts w:eastAsia="Yu Gothic Light" w:cs="Angsana New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0DA7"/>
    <w:pPr>
      <w:keepNext/>
      <w:keepLines/>
      <w:outlineLvl w:val="8"/>
    </w:pPr>
    <w:rPr>
      <w:rFonts w:eastAsia="Yu Gothic Light" w:cs="Angsana New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940DA7"/>
    <w:rPr>
      <w:rFonts w:ascii="Aptos Display" w:eastAsia="Yu Gothic Light" w:hAnsi="Aptos Display" w:cs="Angsana New"/>
      <w:color w:val="0F4761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0940DA7"/>
    <w:rPr>
      <w:rFonts w:ascii="Aptos Display" w:eastAsia="Yu Gothic Light" w:hAnsi="Aptos Display" w:cs="Angsana New"/>
      <w:color w:val="0F4761"/>
      <w:sz w:val="32"/>
      <w:szCs w:val="32"/>
    </w:rPr>
  </w:style>
  <w:style w:type="character" w:customStyle="1" w:styleId="Titre3Car">
    <w:name w:val="Titre 3 Car"/>
    <w:link w:val="Titre3"/>
    <w:uiPriority w:val="9"/>
    <w:semiHidden/>
    <w:rsid w:val="00940DA7"/>
    <w:rPr>
      <w:rFonts w:eastAsia="Yu Gothic Light" w:cs="Angsana New"/>
      <w:color w:val="0F4761"/>
      <w:sz w:val="28"/>
      <w:szCs w:val="28"/>
    </w:rPr>
  </w:style>
  <w:style w:type="character" w:customStyle="1" w:styleId="Titre4Car">
    <w:name w:val="Titre 4 Car"/>
    <w:link w:val="Titre4"/>
    <w:uiPriority w:val="9"/>
    <w:semiHidden/>
    <w:rsid w:val="00940DA7"/>
    <w:rPr>
      <w:rFonts w:eastAsia="Yu Gothic Light" w:cs="Angsana New"/>
      <w:i/>
      <w:iCs/>
      <w:color w:val="0F4761"/>
    </w:rPr>
  </w:style>
  <w:style w:type="character" w:customStyle="1" w:styleId="Titre5Car">
    <w:name w:val="Titre 5 Car"/>
    <w:link w:val="Titre5"/>
    <w:uiPriority w:val="9"/>
    <w:semiHidden/>
    <w:rsid w:val="00940DA7"/>
    <w:rPr>
      <w:rFonts w:eastAsia="Yu Gothic Light" w:cs="Angsana New"/>
      <w:color w:val="0F4761"/>
    </w:rPr>
  </w:style>
  <w:style w:type="character" w:customStyle="1" w:styleId="Titre6Car">
    <w:name w:val="Titre 6 Car"/>
    <w:link w:val="Titre6"/>
    <w:uiPriority w:val="9"/>
    <w:semiHidden/>
    <w:rsid w:val="00940DA7"/>
    <w:rPr>
      <w:rFonts w:eastAsia="Yu Gothic Light" w:cs="Angsana New"/>
      <w:i/>
      <w:iCs/>
      <w:color w:val="595959"/>
    </w:rPr>
  </w:style>
  <w:style w:type="character" w:customStyle="1" w:styleId="Titre7Car">
    <w:name w:val="Titre 7 Car"/>
    <w:link w:val="Titre7"/>
    <w:uiPriority w:val="9"/>
    <w:semiHidden/>
    <w:rsid w:val="00940DA7"/>
    <w:rPr>
      <w:rFonts w:eastAsia="Yu Gothic Light" w:cs="Angsana New"/>
      <w:color w:val="595959"/>
    </w:rPr>
  </w:style>
  <w:style w:type="character" w:customStyle="1" w:styleId="Titre8Car">
    <w:name w:val="Titre 8 Car"/>
    <w:link w:val="Titre8"/>
    <w:uiPriority w:val="9"/>
    <w:semiHidden/>
    <w:rsid w:val="00940DA7"/>
    <w:rPr>
      <w:rFonts w:eastAsia="Yu Gothic Light" w:cs="Angsana New"/>
      <w:i/>
      <w:iCs/>
      <w:color w:val="272727"/>
    </w:rPr>
  </w:style>
  <w:style w:type="character" w:customStyle="1" w:styleId="Titre9Car">
    <w:name w:val="Titre 9 Car"/>
    <w:link w:val="Titre9"/>
    <w:uiPriority w:val="9"/>
    <w:semiHidden/>
    <w:rsid w:val="00940DA7"/>
    <w:rPr>
      <w:rFonts w:eastAsia="Yu Gothic Light" w:cs="Angsana New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940DA7"/>
    <w:pPr>
      <w:spacing w:after="80"/>
      <w:contextualSpacing/>
    </w:pPr>
    <w:rPr>
      <w:rFonts w:ascii="Aptos Display" w:eastAsia="Yu Gothic Light" w:hAnsi="Aptos Display" w:cs="Angsana New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0940DA7"/>
    <w:rPr>
      <w:rFonts w:ascii="Aptos Display" w:eastAsia="Yu Gothic Light" w:hAnsi="Aptos Display" w:cs="Angsana New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0DA7"/>
    <w:pPr>
      <w:numPr>
        <w:ilvl w:val="1"/>
      </w:numPr>
    </w:pPr>
    <w:rPr>
      <w:rFonts w:eastAsia="Yu Gothic Light" w:cs="Angsana New"/>
      <w:color w:val="595959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40DA7"/>
    <w:rPr>
      <w:rFonts w:eastAsia="Yu Gothic Light" w:cs="Angsana New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0DA7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link w:val="Citation"/>
    <w:uiPriority w:val="29"/>
    <w:rsid w:val="00940DA7"/>
    <w:rPr>
      <w:i/>
      <w:iCs/>
      <w:color w:val="404040"/>
    </w:rPr>
  </w:style>
  <w:style w:type="paragraph" w:styleId="Paragraphedeliste">
    <w:name w:val="List Paragraph"/>
    <w:basedOn w:val="Normal"/>
    <w:uiPriority w:val="34"/>
    <w:qFormat/>
    <w:rsid w:val="00940DA7"/>
    <w:pPr>
      <w:ind w:left="720"/>
      <w:contextualSpacing/>
    </w:pPr>
  </w:style>
  <w:style w:type="character" w:styleId="Accentuationintense">
    <w:name w:val="Intense Emphasis"/>
    <w:uiPriority w:val="21"/>
    <w:qFormat/>
    <w:rsid w:val="00940DA7"/>
    <w:rPr>
      <w:i/>
      <w:iCs/>
      <w:color w:val="0F476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0DA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link w:val="Citationintense"/>
    <w:uiPriority w:val="30"/>
    <w:rsid w:val="00940DA7"/>
    <w:rPr>
      <w:i/>
      <w:iCs/>
      <w:color w:val="0F4761"/>
    </w:rPr>
  </w:style>
  <w:style w:type="character" w:styleId="Rfrenceintense">
    <w:name w:val="Intense Reference"/>
    <w:uiPriority w:val="32"/>
    <w:qFormat/>
    <w:rsid w:val="00940DA7"/>
    <w:rPr>
      <w:b/>
      <w:bCs/>
      <w:smallCaps/>
      <w:color w:val="0F4761"/>
      <w:spacing w:val="5"/>
    </w:rPr>
  </w:style>
  <w:style w:type="paragraph" w:styleId="En-tte">
    <w:name w:val="header"/>
    <w:basedOn w:val="Normal"/>
    <w:link w:val="En-tteCar"/>
    <w:uiPriority w:val="99"/>
    <w:unhideWhenUsed/>
    <w:rsid w:val="00940D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0DA7"/>
  </w:style>
  <w:style w:type="paragraph" w:styleId="Pieddepage">
    <w:name w:val="footer"/>
    <w:basedOn w:val="Normal"/>
    <w:link w:val="PieddepageCar"/>
    <w:uiPriority w:val="99"/>
    <w:unhideWhenUsed/>
    <w:rsid w:val="00940D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0DA7"/>
  </w:style>
  <w:style w:type="character" w:styleId="Lienhypertexte">
    <w:name w:val="Hyperlink"/>
    <w:uiPriority w:val="99"/>
    <w:unhideWhenUsed/>
    <w:rsid w:val="001E1C3F"/>
    <w:rPr>
      <w:color w:val="467886"/>
      <w:u w:val="single"/>
    </w:rPr>
  </w:style>
  <w:style w:type="character" w:styleId="Mentionnonrsolue">
    <w:name w:val="Unresolved Mention"/>
    <w:uiPriority w:val="99"/>
    <w:semiHidden/>
    <w:unhideWhenUsed/>
    <w:rsid w:val="001E1C3F"/>
    <w:rPr>
      <w:color w:val="605E5C"/>
      <w:shd w:val="clear" w:color="auto" w:fill="E1DFDD"/>
    </w:rPr>
  </w:style>
  <w:style w:type="paragraph" w:customStyle="1" w:styleId="Suivi">
    <w:name w:val="Suivi"/>
    <w:basedOn w:val="Normal"/>
    <w:qFormat/>
    <w:rsid w:val="00FD299A"/>
    <w:rPr>
      <w:sz w:val="18"/>
      <w:szCs w:val="18"/>
    </w:rPr>
  </w:style>
  <w:style w:type="paragraph" w:customStyle="1" w:styleId="Objet">
    <w:name w:val="Objet"/>
    <w:basedOn w:val="Normal"/>
    <w:qFormat/>
    <w:rsid w:val="00192EE0"/>
    <w:rPr>
      <w:b/>
      <w:bCs/>
      <w:sz w:val="18"/>
      <w:szCs w:val="18"/>
      <w:lang w:val="en-US"/>
    </w:rPr>
  </w:style>
  <w:style w:type="paragraph" w:styleId="Signature">
    <w:name w:val="Signature"/>
    <w:basedOn w:val="Normal"/>
    <w:link w:val="SignatureCar"/>
    <w:uiPriority w:val="99"/>
    <w:unhideWhenUsed/>
    <w:rsid w:val="003A43B7"/>
    <w:pPr>
      <w:ind w:left="5556"/>
    </w:pPr>
  </w:style>
  <w:style w:type="character" w:customStyle="1" w:styleId="SignatureCar">
    <w:name w:val="Signature Car"/>
    <w:link w:val="Signature"/>
    <w:uiPriority w:val="99"/>
    <w:rsid w:val="003A43B7"/>
    <w:rPr>
      <w:rFonts w:ascii="Arial" w:hAnsi="Arial" w:cs="Arial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B64702"/>
    <w:pPr>
      <w:widowControl w:val="0"/>
      <w:autoSpaceDE w:val="0"/>
      <w:autoSpaceDN w:val="0"/>
      <w:spacing w:before="86"/>
      <w:ind w:left="280" w:right="269"/>
      <w:jc w:val="center"/>
    </w:pPr>
    <w:rPr>
      <w:rFonts w:eastAsia="Arial"/>
      <w:color w:val="auto"/>
      <w:kern w:val="0"/>
      <w:lang w:eastAsia="fr-FR" w:bidi="fr-FR"/>
    </w:rPr>
  </w:style>
  <w:style w:type="table" w:styleId="Grilledutableau">
    <w:name w:val="Table Grid"/>
    <w:basedOn w:val="TableauNormal"/>
    <w:uiPriority w:val="39"/>
    <w:rsid w:val="00473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helene.latouche@cnfpt.f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andrine.sintes@cnfpt.f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ylvie.sintes@cnfpt.fr" TargetMode="External"/><Relationship Id="rId14" Type="http://schemas.openxmlformats.org/officeDocument/2006/relationships/hyperlink" Target="mailto:sandrine.sintes@cnfpt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ntess\Downloads\DelegationOccitani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CCEEFE-F2CF-AC40-A51D-59D1B02EE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DelegationOccitanie</Template>
  <TotalTime>329</TotalTime>
  <Pages>4</Pages>
  <Words>882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SINTES Sylvie</dc:creator>
  <cp:keywords/>
  <dc:description/>
  <cp:lastModifiedBy>SINTES Sylvie</cp:lastModifiedBy>
  <cp:revision>50</cp:revision>
  <cp:lastPrinted>2026-07-28T14:46:00Z</cp:lastPrinted>
  <dcterms:created xsi:type="dcterms:W3CDTF">2024-11-07T07:37:00Z</dcterms:created>
  <dcterms:modified xsi:type="dcterms:W3CDTF">2026-09-28T16:00:00Z</dcterms:modified>
</cp:coreProperties>
</file>